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imes New Roman"/>
          <w:b/>
          <w:smallCaps/>
          <w:spacing w:val="10"/>
          <w:sz w:val="24"/>
          <w:szCs w:val="20"/>
          <w:lang w:eastAsia="tr-TR" w:bidi="tr-TR"/>
        </w:rPr>
        <w:id w:val="-1985844235"/>
        <w:lock w:val="contentLocked"/>
        <w:placeholder>
          <w:docPart w:val="DD7FEEAE9C4C43FCBFFCA6A374733679"/>
        </w:placeholder>
        <w:group/>
      </w:sdtPr>
      <w:sdtEndPr>
        <w:rPr>
          <w:rFonts w:cstheme="minorBidi"/>
          <w:b w:val="0"/>
          <w:smallCaps w:val="0"/>
          <w:spacing w:val="0"/>
          <w:sz w:val="20"/>
        </w:rPr>
      </w:sdtEndPr>
      <w:sdtContent>
        <w:p w:rsidR="0023467E" w:rsidRPr="0031629C" w:rsidRDefault="00A90210" w:rsidP="00902133">
          <w:pPr>
            <w:tabs>
              <w:tab w:val="clear" w:pos="567"/>
            </w:tabs>
            <w:ind w:firstLine="0"/>
            <w:rPr>
              <w:sz w:val="20"/>
              <w:szCs w:val="20"/>
              <w:lang w:eastAsia="tr-TR" w:bidi="tr-TR"/>
            </w:rPr>
          </w:pPr>
          <w:r w:rsidRPr="0031629C">
            <w:rPr>
              <w:rFonts w:cs="Times New Roman"/>
              <w:b/>
              <w:smallCaps/>
              <w:spacing w:val="10"/>
              <w:sz w:val="24"/>
              <w:szCs w:val="20"/>
              <w:lang w:eastAsia="tr-TR" w:bidi="tr-TR"/>
            </w:rPr>
            <w:t>Before Starting the Thesis writing</w:t>
          </w:r>
        </w:p>
        <w:p w:rsidR="00A90210" w:rsidRPr="0031629C" w:rsidRDefault="00953B1B" w:rsidP="004A52C5">
          <w:pPr>
            <w:pStyle w:val="BLANK"/>
            <w:numPr>
              <w:ilvl w:val="0"/>
              <w:numId w:val="35"/>
            </w:numPr>
            <w:spacing w:before="60" w:line="276" w:lineRule="auto"/>
            <w:ind w:left="284" w:right="0" w:hanging="284"/>
            <w:jc w:val="both"/>
            <w:rPr>
              <w:rFonts w:eastAsiaTheme="minorHAnsi" w:cstheme="minorBidi"/>
              <w:color w:val="auto"/>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FU_EN_LOGO" style="position:absolute;left:0;text-align:left;margin-left:134.45pt;margin-top:5.6pt;width:229.6pt;height:228.35pt;z-index:-251641344;mso-wrap-edited:f;mso-width-percent:0;mso-height-percent:0;mso-position-horizontal-relative:text;mso-position-vertical-relative:text;mso-width-percent:0;mso-height-percent:0">
                <v:imagedata r:id="rId9" o:title="FU_EN_LOGO" gain="19661f" blacklevel="22938f"/>
              </v:shape>
            </w:pict>
          </w:r>
          <w:r w:rsidR="00A90210" w:rsidRPr="0031629C">
            <w:rPr>
              <w:rFonts w:eastAsiaTheme="minorHAnsi" w:cstheme="minorBidi"/>
              <w:color w:val="auto"/>
              <w:lang w:val="en-US"/>
            </w:rPr>
            <w:t>The first source of thesis writing rules is the Thesis Writing Guide.</w:t>
          </w:r>
        </w:p>
        <w:p w:rsidR="00A90210" w:rsidRPr="0031629C" w:rsidRDefault="00A90210"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This template, when prepared taking into account the Template Explanation, only meets the requirements in the Thesis Writing Guide in terms of form. The correct preparation of the scope of the chapters is the responsibility of the thesis author.</w:t>
          </w:r>
        </w:p>
        <w:p w:rsidR="00A90210" w:rsidRPr="0031629C" w:rsidRDefault="00A90210"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 xml:space="preserve">This template is prepared as MS Word Document Template. Just rely on the templates you can download from the </w:t>
          </w:r>
          <w:r w:rsidR="00BD1CBF" w:rsidRPr="0031629C">
            <w:rPr>
              <w:rFonts w:eastAsiaTheme="minorHAnsi" w:cstheme="minorBidi"/>
              <w:color w:val="auto"/>
              <w:lang w:val="en-US"/>
            </w:rPr>
            <w:t>Graduate School</w:t>
          </w:r>
          <w:r w:rsidRPr="0031629C">
            <w:rPr>
              <w:rFonts w:eastAsiaTheme="minorHAnsi" w:cstheme="minorBidi"/>
              <w:color w:val="auto"/>
              <w:lang w:val="en-US"/>
            </w:rPr>
            <w:t xml:space="preserve"> website. Do not rely on templates from other sources. The </w:t>
          </w:r>
          <w:r w:rsidR="00BD1CBF" w:rsidRPr="0031629C">
            <w:rPr>
              <w:rFonts w:eastAsiaTheme="minorHAnsi" w:cstheme="minorBidi"/>
              <w:color w:val="auto"/>
              <w:lang w:val="en-US"/>
            </w:rPr>
            <w:t>Graduate School</w:t>
          </w:r>
          <w:r w:rsidRPr="0031629C">
            <w:rPr>
              <w:rFonts w:eastAsiaTheme="minorHAnsi" w:cstheme="minorBidi"/>
              <w:color w:val="auto"/>
              <w:lang w:val="en-US"/>
            </w:rPr>
            <w:t xml:space="preserve"> does not take responsibility for this matter.</w:t>
          </w:r>
        </w:p>
        <w:p w:rsidR="00A90210" w:rsidRPr="0031629C" w:rsidRDefault="00BD1CBF"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 xml:space="preserve">MS </w:t>
          </w:r>
          <w:r w:rsidR="00A90210" w:rsidRPr="0031629C">
            <w:rPr>
              <w:rFonts w:eastAsiaTheme="minorHAnsi" w:cstheme="minorBidi"/>
              <w:color w:val="auto"/>
              <w:lang w:val="en-US"/>
            </w:rPr>
            <w:t xml:space="preserve">Word files can cause page shifts depending on the printer settings. For this reason, it is recommended to save the completed thesis in PDF format and make controls on this format and print it out from the PDF file. It should be noted that the </w:t>
          </w:r>
          <w:r w:rsidRPr="0031629C">
            <w:rPr>
              <w:rFonts w:eastAsiaTheme="minorHAnsi" w:cstheme="minorBidi"/>
              <w:color w:val="auto"/>
              <w:lang w:val="en-US"/>
            </w:rPr>
            <w:t xml:space="preserve">printed </w:t>
          </w:r>
          <w:r w:rsidR="00A90210" w:rsidRPr="0031629C">
            <w:rPr>
              <w:rFonts w:eastAsiaTheme="minorHAnsi" w:cstheme="minorBidi"/>
              <w:color w:val="auto"/>
              <w:lang w:val="en-US"/>
            </w:rPr>
            <w:t>thesis has to comply with the Thesis Writing Rules.</w:t>
          </w:r>
        </w:p>
        <w:p w:rsidR="00A90210" w:rsidRPr="0031629C" w:rsidRDefault="00A90210"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 xml:space="preserve">You can see or hide all paragraph marks (such as spaces and tabs) and hidden formatting marks (such as page break, section break) on the Home tab </w:t>
          </w:r>
          <w:r w:rsidR="00AC7773" w:rsidRPr="0031629C">
            <w:rPr>
              <w:noProof/>
              <w:lang w:bidi="ar-SA"/>
            </w:rPr>
            <w:drawing>
              <wp:inline distT="0" distB="0" distL="0" distR="0" wp14:anchorId="754C19A7" wp14:editId="03811B0D">
                <wp:extent cx="108000" cy="1548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 cy="154800"/>
                        </a:xfrm>
                        <a:prstGeom prst="rect">
                          <a:avLst/>
                        </a:prstGeom>
                        <a:noFill/>
                        <a:ln>
                          <a:noFill/>
                        </a:ln>
                      </pic:spPr>
                    </pic:pic>
                  </a:graphicData>
                </a:graphic>
              </wp:inline>
            </w:drawing>
          </w:r>
          <w:r w:rsidR="00AC7773" w:rsidRPr="0031629C">
            <w:rPr>
              <w:rFonts w:eastAsiaTheme="minorHAnsi" w:cstheme="minorBidi"/>
              <w:color w:val="auto"/>
              <w:lang w:val="en-US"/>
            </w:rPr>
            <w:t xml:space="preserve"> </w:t>
          </w:r>
          <w:r w:rsidR="00F62590" w:rsidRPr="0031629C">
            <w:rPr>
              <w:rFonts w:eastAsiaTheme="minorHAnsi" w:cstheme="minorBidi"/>
              <w:color w:val="auto"/>
              <w:lang w:val="en-US"/>
            </w:rPr>
            <w:t>icon</w:t>
          </w:r>
          <w:r w:rsidR="00AC7773" w:rsidRPr="0031629C">
            <w:rPr>
              <w:rFonts w:eastAsiaTheme="minorHAnsi" w:cstheme="minorBidi"/>
              <w:color w:val="auto"/>
              <w:lang w:val="en-US"/>
            </w:rPr>
            <w:t xml:space="preserve"> </w:t>
          </w:r>
          <w:r w:rsidR="00BD1CBF" w:rsidRPr="0031629C">
            <w:rPr>
              <w:rFonts w:eastAsiaTheme="minorHAnsi" w:cstheme="minorBidi"/>
              <w:color w:val="auto"/>
              <w:lang w:val="en-US"/>
            </w:rPr>
            <w:t>o</w:t>
          </w:r>
          <w:r w:rsidRPr="0031629C">
            <w:rPr>
              <w:rFonts w:eastAsiaTheme="minorHAnsi" w:cstheme="minorBidi"/>
              <w:color w:val="auto"/>
              <w:lang w:val="en-US"/>
            </w:rPr>
            <w:t xml:space="preserve">n </w:t>
          </w:r>
          <w:r w:rsidR="00BD1CBF" w:rsidRPr="0031629C">
            <w:rPr>
              <w:rFonts w:eastAsiaTheme="minorHAnsi" w:cstheme="minorBidi"/>
              <w:color w:val="auto"/>
              <w:lang w:val="en-US"/>
            </w:rPr>
            <w:t xml:space="preserve">MS </w:t>
          </w:r>
          <w:r w:rsidRPr="0031629C">
            <w:rPr>
              <w:rFonts w:eastAsiaTheme="minorHAnsi" w:cstheme="minorBidi"/>
              <w:color w:val="auto"/>
              <w:lang w:val="en-US"/>
            </w:rPr>
            <w:t>Word. Do not delete chapter break</w:t>
          </w:r>
          <w:r w:rsidR="00F62590" w:rsidRPr="0031629C">
            <w:rPr>
              <w:rFonts w:eastAsiaTheme="minorHAnsi" w:cstheme="minorBidi"/>
              <w:color w:val="auto"/>
              <w:lang w:val="en-US"/>
            </w:rPr>
            <w:t>s</w:t>
          </w:r>
          <w:r w:rsidRPr="0031629C">
            <w:rPr>
              <w:rFonts w:eastAsiaTheme="minorHAnsi" w:cstheme="minorBidi"/>
              <w:color w:val="auto"/>
              <w:lang w:val="en-US"/>
            </w:rPr>
            <w:t xml:space="preserve"> and page break</w:t>
          </w:r>
          <w:r w:rsidR="00F62590" w:rsidRPr="0031629C">
            <w:rPr>
              <w:rFonts w:eastAsiaTheme="minorHAnsi" w:cstheme="minorBidi"/>
              <w:color w:val="auto"/>
              <w:lang w:val="en-US"/>
            </w:rPr>
            <w:t>s</w:t>
          </w:r>
          <w:r w:rsidRPr="0031629C">
            <w:rPr>
              <w:rFonts w:eastAsiaTheme="minorHAnsi" w:cstheme="minorBidi"/>
              <w:color w:val="auto"/>
              <w:lang w:val="en-US"/>
            </w:rPr>
            <w:t xml:space="preserve"> expressions unnecessarily. Otherwise, the page numbering structure will be disrupted and will have to be reconfigured.</w:t>
          </w:r>
        </w:p>
        <w:p w:rsidR="00A90210" w:rsidRPr="0031629C" w:rsidRDefault="00A90210"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All explanations in the template must be deleted before your thesis is printed.</w:t>
          </w:r>
        </w:p>
        <w:p w:rsidR="00A90210" w:rsidRPr="0031629C" w:rsidRDefault="00A90210"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When you complete the table on the next page, First Pages and Front Sections will be prepared. All fields in the table must be filled in by entering on the keyboard. Never change style from the style gallery or copy/paste from another field.</w:t>
          </w:r>
        </w:p>
        <w:p w:rsidR="00A90210" w:rsidRPr="0031629C" w:rsidRDefault="00A90210" w:rsidP="004A52C5">
          <w:pPr>
            <w:pStyle w:val="BLANK"/>
            <w:numPr>
              <w:ilvl w:val="0"/>
              <w:numId w:val="35"/>
            </w:numPr>
            <w:spacing w:before="60" w:line="276" w:lineRule="auto"/>
            <w:ind w:left="284" w:right="0" w:hanging="284"/>
            <w:jc w:val="both"/>
            <w:rPr>
              <w:rFonts w:eastAsiaTheme="minorHAnsi" w:cstheme="minorBidi"/>
              <w:color w:val="auto"/>
              <w:lang w:val="en-US"/>
            </w:rPr>
          </w:pPr>
          <w:r w:rsidRPr="0031629C">
            <w:rPr>
              <w:rFonts w:eastAsiaTheme="minorHAnsi" w:cstheme="minorBidi"/>
              <w:color w:val="auto"/>
              <w:lang w:val="en-US"/>
            </w:rPr>
            <w:t xml:space="preserve">It should be noted that the </w:t>
          </w:r>
          <w:r w:rsidR="00F62590" w:rsidRPr="0031629C">
            <w:rPr>
              <w:rFonts w:eastAsiaTheme="minorHAnsi" w:cstheme="minorBidi"/>
              <w:color w:val="auto"/>
              <w:lang w:val="en-US"/>
            </w:rPr>
            <w:t>scope</w:t>
          </w:r>
          <w:r w:rsidRPr="0031629C">
            <w:rPr>
              <w:rFonts w:eastAsiaTheme="minorHAnsi" w:cstheme="minorBidi"/>
              <w:color w:val="auto"/>
              <w:lang w:val="en-US"/>
            </w:rPr>
            <w:t xml:space="preserve"> of some parts of the thesis booklet must comply with the Thesis Writing Rules. The Thesis Writing Guide and Template Explanation should be examined on how to prepare the </w:t>
          </w:r>
          <w:r w:rsidR="00F62590" w:rsidRPr="0031629C">
            <w:rPr>
              <w:rFonts w:eastAsiaTheme="minorHAnsi" w:cstheme="minorBidi"/>
              <w:color w:val="auto"/>
              <w:lang w:val="en-US"/>
            </w:rPr>
            <w:t>scope</w:t>
          </w:r>
          <w:r w:rsidRPr="0031629C">
            <w:rPr>
              <w:rFonts w:eastAsiaTheme="minorHAnsi" w:cstheme="minorBidi"/>
              <w:color w:val="auto"/>
              <w:lang w:val="en-US"/>
            </w:rPr>
            <w:t xml:space="preserve"> of the Preface, Abstract, Lists, and Introduction.</w:t>
          </w:r>
        </w:p>
        <w:p w:rsidR="00FD0AAC" w:rsidRPr="0031629C" w:rsidRDefault="00A90210" w:rsidP="004A52C5">
          <w:pPr>
            <w:pStyle w:val="BLANK"/>
            <w:numPr>
              <w:ilvl w:val="0"/>
              <w:numId w:val="35"/>
            </w:numPr>
            <w:spacing w:before="60" w:line="276" w:lineRule="auto"/>
            <w:ind w:left="284" w:right="0" w:hanging="284"/>
            <w:jc w:val="both"/>
            <w:rPr>
              <w:lang w:val="en-US"/>
            </w:rPr>
          </w:pPr>
          <w:r w:rsidRPr="0031629C">
            <w:rPr>
              <w:rFonts w:eastAsiaTheme="minorHAnsi" w:cstheme="minorBidi"/>
              <w:lang w:val="en-US"/>
            </w:rPr>
            <w:t>This information sheet and the following table should not be included in the thesis booklet.</w:t>
          </w:r>
        </w:p>
        <w:p w:rsidR="00FD0AAC" w:rsidRPr="0031629C" w:rsidRDefault="00FD0AAC" w:rsidP="00FD0AAC">
          <w:pPr>
            <w:pBdr>
              <w:top w:val="single" w:sz="4" w:space="1" w:color="auto"/>
            </w:pBdr>
            <w:tabs>
              <w:tab w:val="clear" w:pos="567"/>
              <w:tab w:val="left" w:pos="3192"/>
            </w:tabs>
            <w:spacing w:line="240" w:lineRule="auto"/>
            <w:jc w:val="center"/>
            <w:rPr>
              <w:b/>
              <w:smallCaps/>
              <w:sz w:val="12"/>
              <w:szCs w:val="12"/>
              <w:lang w:eastAsia="tr-TR" w:bidi="tr-TR"/>
            </w:rPr>
          </w:pPr>
          <w:r w:rsidRPr="0031629C">
            <w:rPr>
              <w:b/>
              <w:smallCaps/>
              <w:sz w:val="12"/>
              <w:szCs w:val="12"/>
              <w:lang w:eastAsia="tr-TR" w:bidi="tr-TR"/>
            </w:rPr>
            <w:t xml:space="preserve"> </w:t>
          </w:r>
        </w:p>
        <w:p w:rsidR="001C3241" w:rsidRPr="0031629C" w:rsidRDefault="00113CFB" w:rsidP="004A52C5">
          <w:pPr>
            <w:pBdr>
              <w:top w:val="single" w:sz="4" w:space="1" w:color="auto"/>
            </w:pBdr>
            <w:tabs>
              <w:tab w:val="clear" w:pos="567"/>
              <w:tab w:val="left" w:pos="3192"/>
            </w:tabs>
            <w:spacing w:after="240" w:line="240" w:lineRule="auto"/>
            <w:ind w:firstLine="0"/>
            <w:jc w:val="center"/>
            <w:rPr>
              <w:b/>
              <w:smallCaps/>
              <w:sz w:val="28"/>
              <w:szCs w:val="28"/>
              <w:lang w:eastAsia="tr-TR" w:bidi="tr-TR"/>
            </w:rPr>
          </w:pPr>
          <w:r w:rsidRPr="0031629C">
            <w:rPr>
              <w:b/>
              <w:smallCaps/>
              <w:sz w:val="28"/>
              <w:szCs w:val="28"/>
              <w:lang w:eastAsia="tr-TR" w:bidi="tr-TR"/>
            </w:rPr>
            <w:t>Please Keep in Mind</w:t>
          </w:r>
        </w:p>
        <w:p w:rsidR="00A90210" w:rsidRPr="0031629C" w:rsidRDefault="00A90210" w:rsidP="006618AF">
          <w:pPr>
            <w:pBdr>
              <w:top w:val="single" w:sz="4" w:space="1" w:color="auto"/>
            </w:pBdr>
            <w:tabs>
              <w:tab w:val="clear" w:pos="567"/>
              <w:tab w:val="left" w:pos="3192"/>
            </w:tabs>
            <w:spacing w:after="240" w:line="276" w:lineRule="auto"/>
            <w:rPr>
              <w:sz w:val="20"/>
              <w:szCs w:val="20"/>
              <w:lang w:eastAsia="tr-TR" w:bidi="tr-TR"/>
            </w:rPr>
          </w:pPr>
          <w:r w:rsidRPr="0031629C">
            <w:rPr>
              <w:sz w:val="20"/>
              <w:szCs w:val="20"/>
              <w:lang w:eastAsia="tr-TR" w:bidi="tr-TR"/>
            </w:rPr>
            <w:t>A thesis in graduate education is a written scientific report that presents the information obtained as a result of trying to validate the hypotheses predicting the solution of a scientific problem with scientific methods.</w:t>
          </w:r>
        </w:p>
        <w:p w:rsidR="008507F8" w:rsidRPr="0031629C" w:rsidRDefault="00A90210" w:rsidP="006618AF">
          <w:pPr>
            <w:tabs>
              <w:tab w:val="clear" w:pos="567"/>
              <w:tab w:val="left" w:pos="3192"/>
            </w:tabs>
            <w:spacing w:before="120" w:after="120" w:line="276" w:lineRule="auto"/>
            <w:rPr>
              <w:sz w:val="20"/>
              <w:szCs w:val="20"/>
              <w:lang w:eastAsia="tr-TR" w:bidi="tr-TR"/>
            </w:rPr>
          </w:pPr>
          <w:r w:rsidRPr="0031629C">
            <w:rPr>
              <w:sz w:val="20"/>
              <w:szCs w:val="20"/>
              <w:lang w:eastAsia="tr-TR" w:bidi="tr-TR"/>
            </w:rPr>
            <w:t>Therefore, in a thesis the answers to the following questions must be clearly defined:</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is your scientific problem? - Problem definition</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Why is this problem important? - The importance of the problem</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is the final purpose of your thesis? - Purpose</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How do you assume the relationship between which variables of the problem? - Hypotheses</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In which methods do you want to prove the existence of the relationship between variables? - Method</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are other researchers' approaches to your problem or similar problems? - Literature knowledge</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are the benefits of solving the problem? - Social benefit.</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materials and methods did you use? - Materials and Methods</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are the data obtained as a result of your experiments and / or observations? - Results</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What comments did you make after the analysis of each finding? - Discussion</w:t>
          </w:r>
        </w:p>
        <w:p w:rsidR="008507F8" w:rsidRPr="0031629C" w:rsidRDefault="008507F8" w:rsidP="009B5D43">
          <w:pPr>
            <w:pStyle w:val="ListeParagraf"/>
            <w:numPr>
              <w:ilvl w:val="0"/>
              <w:numId w:val="37"/>
            </w:numPr>
            <w:tabs>
              <w:tab w:val="clear" w:pos="567"/>
              <w:tab w:val="left" w:pos="3192"/>
            </w:tabs>
            <w:ind w:left="567"/>
            <w:rPr>
              <w:lang w:eastAsia="tr-TR" w:bidi="tr-TR"/>
            </w:rPr>
          </w:pPr>
          <w:r w:rsidRPr="0031629C">
            <w:rPr>
              <w:lang w:eastAsia="tr-TR" w:bidi="tr-TR"/>
            </w:rPr>
            <w:t xml:space="preserve">What information do you bring to humanity </w:t>
          </w:r>
          <w:r w:rsidRPr="0031629C">
            <w:rPr>
              <w:sz w:val="20"/>
              <w:szCs w:val="20"/>
              <w:lang w:eastAsia="tr-TR" w:bidi="tr-TR"/>
            </w:rPr>
            <w:t>and science after your discussions and comments? - Conclusion</w:t>
          </w:r>
        </w:p>
        <w:p w:rsidR="00A45ED1" w:rsidRPr="0031629C" w:rsidRDefault="008507F8" w:rsidP="009B5D43">
          <w:pPr>
            <w:pStyle w:val="ListeParagraf"/>
            <w:numPr>
              <w:ilvl w:val="0"/>
              <w:numId w:val="37"/>
            </w:numPr>
            <w:tabs>
              <w:tab w:val="clear" w:pos="567"/>
              <w:tab w:val="left" w:pos="3192"/>
            </w:tabs>
            <w:ind w:left="567"/>
            <w:contextualSpacing w:val="0"/>
            <w:rPr>
              <w:lang w:eastAsia="tr-TR" w:bidi="tr-TR"/>
            </w:rPr>
          </w:pPr>
          <w:r w:rsidRPr="0031629C">
            <w:rPr>
              <w:lang w:eastAsia="tr-TR" w:bidi="tr-TR"/>
            </w:rPr>
            <w:t>What works did you use? – References</w:t>
          </w:r>
        </w:p>
        <w:p w:rsidR="008507F8" w:rsidRPr="0031629C" w:rsidRDefault="008507F8" w:rsidP="004A52C5">
          <w:pPr>
            <w:pStyle w:val="ListeParagraf"/>
            <w:tabs>
              <w:tab w:val="clear" w:pos="567"/>
              <w:tab w:val="left" w:pos="3192"/>
            </w:tabs>
            <w:spacing w:line="276" w:lineRule="auto"/>
            <w:ind w:left="927" w:firstLine="0"/>
            <w:contextualSpacing w:val="0"/>
            <w:rPr>
              <w:sz w:val="20"/>
              <w:szCs w:val="20"/>
              <w:lang w:eastAsia="tr-TR" w:bidi="tr-TR"/>
            </w:rPr>
          </w:pPr>
        </w:p>
        <w:p w:rsidR="008507F8" w:rsidRPr="0031629C" w:rsidRDefault="008507F8" w:rsidP="004A52C5">
          <w:pPr>
            <w:tabs>
              <w:tab w:val="clear" w:pos="567"/>
            </w:tabs>
            <w:spacing w:line="276" w:lineRule="auto"/>
            <w:rPr>
              <w:sz w:val="20"/>
              <w:szCs w:val="20"/>
              <w:lang w:eastAsia="tr-TR" w:bidi="tr-TR"/>
            </w:rPr>
          </w:pPr>
          <w:r w:rsidRPr="0031629C">
            <w:rPr>
              <w:sz w:val="20"/>
              <w:szCs w:val="20"/>
              <w:lang w:eastAsia="tr-TR" w:bidi="tr-TR"/>
            </w:rPr>
            <w:t>The first 7 questions must be answered in the chapter “Introduction”. The answer to the 5th question is also given in detail as a section or subsection. Separate sections are used for answers to other questions.</w:t>
          </w:r>
        </w:p>
        <w:p w:rsidR="008507F8" w:rsidRPr="0031629C" w:rsidRDefault="008507F8" w:rsidP="004A52C5">
          <w:pPr>
            <w:tabs>
              <w:tab w:val="clear" w:pos="567"/>
            </w:tabs>
            <w:spacing w:line="276" w:lineRule="auto"/>
            <w:rPr>
              <w:lang w:eastAsia="tr-TR" w:bidi="tr-TR"/>
            </w:rPr>
          </w:pPr>
        </w:p>
        <w:p w:rsidR="003A7E98" w:rsidRPr="0031629C" w:rsidRDefault="008507F8" w:rsidP="004A52C5">
          <w:pPr>
            <w:tabs>
              <w:tab w:val="clear" w:pos="567"/>
            </w:tabs>
            <w:spacing w:line="276" w:lineRule="auto"/>
            <w:jc w:val="center"/>
            <w:rPr>
              <w:i/>
              <w:lang w:eastAsia="tr-TR" w:bidi="tr-TR"/>
            </w:rPr>
          </w:pPr>
          <w:r w:rsidRPr="0031629C">
            <w:rPr>
              <w:i/>
              <w:lang w:eastAsia="tr-TR" w:bidi="tr-TR"/>
            </w:rPr>
            <w:t xml:space="preserve">We wish you </w:t>
          </w:r>
          <w:r w:rsidR="00113CFB" w:rsidRPr="0031629C">
            <w:rPr>
              <w:i/>
              <w:lang w:eastAsia="tr-TR" w:bidi="tr-TR"/>
            </w:rPr>
            <w:t>success</w:t>
          </w:r>
          <w:r w:rsidRPr="0031629C">
            <w:rPr>
              <w:i/>
              <w:lang w:eastAsia="tr-TR" w:bidi="tr-TR"/>
            </w:rPr>
            <w:t xml:space="preserve"> in writing your thesis</w:t>
          </w:r>
        </w:p>
        <w:p w:rsidR="005A7C2E" w:rsidRPr="0031629C" w:rsidRDefault="00953B1B" w:rsidP="00B81E87">
          <w:pPr>
            <w:tabs>
              <w:tab w:val="clear" w:pos="567"/>
            </w:tabs>
            <w:spacing w:line="240" w:lineRule="auto"/>
            <w:ind w:firstLine="0"/>
            <w:rPr>
              <w:sz w:val="20"/>
              <w:szCs w:val="20"/>
              <w:lang w:eastAsia="tr-TR" w:bidi="tr-TR"/>
            </w:rPr>
            <w:sectPr w:rsidR="005A7C2E" w:rsidRPr="0031629C" w:rsidSect="00066A76">
              <w:footerReference w:type="default" r:id="rId11"/>
              <w:pgSz w:w="11906" w:h="16838" w:code="9"/>
              <w:pgMar w:top="851" w:right="1134" w:bottom="851" w:left="1134" w:header="709" w:footer="709" w:gutter="0"/>
              <w:pgNumType w:fmt="lowerRoman" w:start="1"/>
              <w:cols w:space="708"/>
              <w:titlePg/>
              <w:docGrid w:linePitch="360"/>
            </w:sectPr>
          </w:pPr>
        </w:p>
      </w:sdtContent>
    </w:sdt>
    <w:sdt>
      <w:sdtPr>
        <w:rPr>
          <w:b/>
          <w:lang w:eastAsia="tr-TR" w:bidi="tr-TR"/>
        </w:rPr>
        <w:id w:val="-1003731682"/>
        <w:lock w:val="contentLocked"/>
        <w:placeholder>
          <w:docPart w:val="43730F36C1674413BA528321CECE4E16"/>
        </w:placeholder>
        <w:group/>
      </w:sdtPr>
      <w:sdtEndPr>
        <w:rPr>
          <w:b w:val="0"/>
          <w:sz w:val="20"/>
          <w:szCs w:val="20"/>
        </w:rPr>
      </w:sdtEndPr>
      <w:sdtContent>
        <w:tbl>
          <w:tblPr>
            <w:tblStyle w:val="TabloKlavuzu"/>
            <w:tblpPr w:leftFromText="57" w:rightFromText="57" w:horzAnchor="margin" w:tblpXSpec="center" w:tblpYSpec="bottom"/>
            <w:tblOverlap w:val="never"/>
            <w:tblW w:w="9776" w:type="dxa"/>
            <w:tblBorders>
              <w:top w:val="single" w:sz="36" w:space="0" w:color="DEEAF6" w:themeColor="accent1" w:themeTint="33"/>
              <w:left w:val="single" w:sz="36" w:space="0" w:color="DEEAF6" w:themeColor="accent1" w:themeTint="33"/>
              <w:bottom w:val="single" w:sz="36" w:space="0" w:color="DEEAF6" w:themeColor="accent1" w:themeTint="33"/>
              <w:right w:val="single" w:sz="36" w:space="0" w:color="DEEAF6" w:themeColor="accent1" w:themeTint="33"/>
              <w:insideH w:val="single" w:sz="36" w:space="0" w:color="DEEAF6" w:themeColor="accent1" w:themeTint="33"/>
              <w:insideV w:val="single" w:sz="36" w:space="0" w:color="DEEAF6" w:themeColor="accent1" w:themeTint="33"/>
            </w:tblBorders>
            <w:tblLayout w:type="fixed"/>
            <w:tblCellMar>
              <w:left w:w="57" w:type="dxa"/>
              <w:right w:w="57" w:type="dxa"/>
            </w:tblCellMar>
            <w:tblLook w:val="04A0" w:firstRow="1" w:lastRow="0" w:firstColumn="1" w:lastColumn="0" w:noHBand="0" w:noVBand="1"/>
          </w:tblPr>
          <w:tblGrid>
            <w:gridCol w:w="1980"/>
            <w:gridCol w:w="2795"/>
            <w:gridCol w:w="1599"/>
            <w:gridCol w:w="1134"/>
            <w:gridCol w:w="2268"/>
          </w:tblGrid>
          <w:tr w:rsidR="00902133" w:rsidRPr="0031629C" w:rsidTr="00DF55F6">
            <w:trPr>
              <w:cantSplit/>
              <w:trHeight w:hRule="exact" w:val="397"/>
            </w:trPr>
            <w:tc>
              <w:tcPr>
                <w:tcW w:w="1980" w:type="dxa"/>
                <w:shd w:val="clear" w:color="auto" w:fill="DEEAF6" w:themeFill="accent1" w:themeFillTint="33"/>
                <w:vAlign w:val="center"/>
              </w:tcPr>
              <w:p w:rsidR="00902133" w:rsidRPr="0031629C" w:rsidRDefault="00805416" w:rsidP="00805416">
                <w:pPr>
                  <w:tabs>
                    <w:tab w:val="clear" w:pos="567"/>
                  </w:tabs>
                  <w:spacing w:line="300" w:lineRule="auto"/>
                  <w:ind w:left="-117" w:firstLine="0"/>
                  <w:jc w:val="right"/>
                  <w:rPr>
                    <w:b/>
                    <w:lang w:eastAsia="tr-TR" w:bidi="tr-TR"/>
                  </w:rPr>
                </w:pPr>
                <w:r w:rsidRPr="0031629C">
                  <w:rPr>
                    <w:b/>
                    <w:sz w:val="20"/>
                    <w:szCs w:val="20"/>
                    <w:lang w:eastAsia="tr-TR" w:bidi="tr-TR"/>
                  </w:rPr>
                  <w:t>Thesis Author</w:t>
                </w:r>
                <w:r w:rsidR="00902133" w:rsidRPr="0031629C">
                  <w:rPr>
                    <w:b/>
                    <w:lang w:eastAsia="tr-TR" w:bidi="tr-TR"/>
                  </w:rPr>
                  <w:t>:</w:t>
                </w:r>
              </w:p>
            </w:tc>
            <w:tc>
              <w:tcPr>
                <w:tcW w:w="7796" w:type="dxa"/>
                <w:gridSpan w:val="4"/>
                <w:vAlign w:val="center"/>
              </w:tcPr>
              <w:p w:rsidR="00902133" w:rsidRPr="0031629C" w:rsidRDefault="00953B1B" w:rsidP="00805416">
                <w:pPr>
                  <w:tabs>
                    <w:tab w:val="clear" w:pos="567"/>
                    <w:tab w:val="left" w:pos="2472"/>
                  </w:tabs>
                  <w:spacing w:line="300" w:lineRule="auto"/>
                  <w:ind w:firstLine="0"/>
                  <w:jc w:val="left"/>
                  <w:rPr>
                    <w:sz w:val="20"/>
                    <w:szCs w:val="20"/>
                    <w:lang w:eastAsia="tr-TR" w:bidi="tr-TR"/>
                  </w:rPr>
                </w:pPr>
                <w:sdt>
                  <w:sdtPr>
                    <w:rPr>
                      <w:sz w:val="20"/>
                      <w:szCs w:val="20"/>
                      <w:lang w:eastAsia="tr-TR" w:bidi="tr-TR"/>
                    </w:rPr>
                    <w:id w:val="1788085139"/>
                    <w:placeholder>
                      <w:docPart w:val="BB2971B2B69646F68F5446432FA0C218"/>
                    </w:placeholder>
                    <w:dataBinding w:prefixMappings="xmlns:ns0='Fırat Üniversitesi-FBE' " w:xpath="/ns0:TEZ_VERILERI[1]/ns0:TYazari[1]" w:storeItemID="{68B39770-80AE-4CC8-AE7F-0E4C7BF0ED86}"/>
                    <w:text/>
                  </w:sdtPr>
                  <w:sdtEndPr/>
                  <w:sdtContent>
                    <w:r w:rsidR="00805416" w:rsidRPr="0031629C">
                      <w:rPr>
                        <w:lang w:eastAsia="tr-TR" w:bidi="tr-TR"/>
                      </w:rPr>
                      <w:t>Name</w:t>
                    </w:r>
                    <w:r w:rsidR="00320854" w:rsidRPr="0031629C">
                      <w:rPr>
                        <w:lang w:eastAsia="tr-TR" w:bidi="tr-TR"/>
                      </w:rPr>
                      <w:t xml:space="preserve"> </w:t>
                    </w:r>
                    <w:r w:rsidR="002328D4" w:rsidRPr="0031629C">
                      <w:rPr>
                        <w:lang w:eastAsia="tr-TR" w:bidi="tr-TR"/>
                      </w:rPr>
                      <w:t>S</w:t>
                    </w:r>
                    <w:r w:rsidR="00805416" w:rsidRPr="0031629C">
                      <w:rPr>
                        <w:lang w:eastAsia="tr-TR" w:bidi="tr-TR"/>
                      </w:rPr>
                      <w:t>URNAME</w:t>
                    </w:r>
                  </w:sdtContent>
                </w:sdt>
              </w:p>
            </w:tc>
          </w:tr>
          <w:tr w:rsidR="005D7CA6" w:rsidRPr="0031629C" w:rsidTr="003A7E98">
            <w:trPr>
              <w:cantSplit/>
              <w:trHeight w:hRule="exact" w:val="340"/>
            </w:trPr>
            <w:tc>
              <w:tcPr>
                <w:tcW w:w="1980" w:type="dxa"/>
                <w:shd w:val="clear" w:color="auto" w:fill="DEEAF6" w:themeFill="accent1" w:themeFillTint="33"/>
              </w:tcPr>
              <w:p w:rsidR="005D7CA6" w:rsidRPr="0031629C" w:rsidRDefault="005D7CA6" w:rsidP="003A7E98">
                <w:pPr>
                  <w:tabs>
                    <w:tab w:val="clear" w:pos="567"/>
                  </w:tabs>
                  <w:spacing w:line="240" w:lineRule="auto"/>
                  <w:ind w:left="-117" w:firstLine="0"/>
                  <w:jc w:val="center"/>
                  <w:rPr>
                    <w:b/>
                    <w:lang w:eastAsia="tr-TR" w:bidi="tr-TR"/>
                  </w:rPr>
                </w:pPr>
              </w:p>
            </w:tc>
            <w:tc>
              <w:tcPr>
                <w:tcW w:w="4394" w:type="dxa"/>
                <w:gridSpan w:val="2"/>
                <w:shd w:val="clear" w:color="auto" w:fill="DEEAF6" w:themeFill="accent1" w:themeFillTint="33"/>
              </w:tcPr>
              <w:p w:rsidR="005D7CA6" w:rsidRPr="0031629C" w:rsidRDefault="00805416" w:rsidP="00805416">
                <w:pPr>
                  <w:tabs>
                    <w:tab w:val="clear" w:pos="567"/>
                  </w:tabs>
                  <w:spacing w:line="240" w:lineRule="auto"/>
                  <w:ind w:firstLine="0"/>
                  <w:jc w:val="center"/>
                  <w:rPr>
                    <w:b/>
                    <w:color w:val="FF0000"/>
                    <w:sz w:val="20"/>
                    <w:szCs w:val="20"/>
                    <w:lang w:eastAsia="tr-TR" w:bidi="tr-TR"/>
                  </w:rPr>
                </w:pPr>
                <w:r w:rsidRPr="0031629C">
                  <w:rPr>
                    <w:b/>
                    <w:color w:val="FF0000"/>
                    <w:sz w:val="20"/>
                    <w:szCs w:val="20"/>
                    <w:lang w:eastAsia="tr-TR" w:bidi="tr-TR"/>
                  </w:rPr>
                  <w:t>ENGLISH</w:t>
                </w:r>
              </w:p>
            </w:tc>
            <w:tc>
              <w:tcPr>
                <w:tcW w:w="3402" w:type="dxa"/>
                <w:gridSpan w:val="2"/>
                <w:shd w:val="clear" w:color="auto" w:fill="DEEAF6" w:themeFill="accent1" w:themeFillTint="33"/>
              </w:tcPr>
              <w:p w:rsidR="005D7CA6" w:rsidRPr="0031629C" w:rsidRDefault="00805416" w:rsidP="003A7E98">
                <w:pPr>
                  <w:tabs>
                    <w:tab w:val="clear" w:pos="567"/>
                  </w:tabs>
                  <w:spacing w:line="240" w:lineRule="auto"/>
                  <w:ind w:firstLine="0"/>
                  <w:jc w:val="center"/>
                  <w:rPr>
                    <w:b/>
                    <w:color w:val="FF0000"/>
                    <w:sz w:val="20"/>
                    <w:szCs w:val="20"/>
                    <w:lang w:eastAsia="tr-TR" w:bidi="tr-TR"/>
                  </w:rPr>
                </w:pPr>
                <w:r w:rsidRPr="0031629C">
                  <w:rPr>
                    <w:b/>
                    <w:color w:val="FF0000"/>
                    <w:sz w:val="20"/>
                    <w:szCs w:val="20"/>
                    <w:lang w:eastAsia="tr-TR" w:bidi="tr-TR"/>
                  </w:rPr>
                  <w:t>TURKISH</w:t>
                </w:r>
              </w:p>
            </w:tc>
          </w:tr>
          <w:tr w:rsidR="00D807D2" w:rsidRPr="0031629C" w:rsidTr="003A7E98">
            <w:trPr>
              <w:cantSplit/>
              <w:trHeight w:hRule="exact" w:val="340"/>
            </w:trPr>
            <w:tc>
              <w:tcPr>
                <w:tcW w:w="9776" w:type="dxa"/>
                <w:gridSpan w:val="5"/>
                <w:shd w:val="clear" w:color="auto" w:fill="DEEAF6" w:themeFill="accent1" w:themeFillTint="33"/>
                <w:vAlign w:val="center"/>
              </w:tcPr>
              <w:p w:rsidR="00D807D2" w:rsidRPr="0031629C" w:rsidRDefault="00805416" w:rsidP="00805416">
                <w:pPr>
                  <w:tabs>
                    <w:tab w:val="clear" w:pos="567"/>
                  </w:tabs>
                  <w:spacing w:line="240" w:lineRule="auto"/>
                  <w:ind w:firstLine="0"/>
                  <w:jc w:val="center"/>
                  <w:rPr>
                    <w:b/>
                    <w:color w:val="FF0000"/>
                    <w:sz w:val="18"/>
                    <w:szCs w:val="18"/>
                    <w:lang w:eastAsia="tr-TR" w:bidi="tr-TR"/>
                  </w:rPr>
                </w:pPr>
                <w:r w:rsidRPr="0031629C">
                  <w:rPr>
                    <w:color w:val="FF0000"/>
                    <w:sz w:val="18"/>
                    <w:szCs w:val="18"/>
                    <w:lang w:eastAsia="tr-TR" w:bidi="tr-TR"/>
                  </w:rPr>
                  <w:t>Thesis Title is the title on the transcript at the first submission. It is the title proposed by the committee at the final submission.</w:t>
                </w:r>
              </w:p>
            </w:tc>
          </w:tr>
          <w:tr w:rsidR="005D7CA6" w:rsidRPr="0031629C" w:rsidTr="00DF55F6">
            <w:trPr>
              <w:cantSplit/>
              <w:trHeight w:val="397"/>
            </w:trPr>
            <w:tc>
              <w:tcPr>
                <w:tcW w:w="1980" w:type="dxa"/>
                <w:shd w:val="clear" w:color="auto" w:fill="DEEAF6" w:themeFill="accent1" w:themeFillTint="33"/>
                <w:vAlign w:val="center"/>
              </w:tcPr>
              <w:p w:rsidR="005D7CA6" w:rsidRPr="0031629C" w:rsidRDefault="00012EB8" w:rsidP="000C2628">
                <w:pPr>
                  <w:tabs>
                    <w:tab w:val="clear" w:pos="567"/>
                  </w:tabs>
                  <w:spacing w:line="240" w:lineRule="auto"/>
                  <w:ind w:firstLine="0"/>
                  <w:jc w:val="right"/>
                  <w:rPr>
                    <w:b/>
                    <w:lang w:eastAsia="tr-TR" w:bidi="tr-TR"/>
                  </w:rPr>
                </w:pPr>
                <w:r w:rsidRPr="0031629C">
                  <w:rPr>
                    <w:b/>
                    <w:lang w:eastAsia="tr-TR" w:bidi="tr-TR"/>
                  </w:rPr>
                  <w:t>Degree</w:t>
                </w:r>
                <w:r w:rsidR="005D7CA6" w:rsidRPr="0031629C">
                  <w:rPr>
                    <w:b/>
                    <w:lang w:eastAsia="tr-TR" w:bidi="tr-TR"/>
                  </w:rPr>
                  <w:t>:</w:t>
                </w:r>
              </w:p>
            </w:tc>
            <w:sdt>
              <w:sdtPr>
                <w:rPr>
                  <w:lang w:eastAsia="tr-TR" w:bidi="tr-TR"/>
                </w:rPr>
                <w:id w:val="1713771058"/>
                <w:placeholder>
                  <w:docPart w:val="C395B20A95F14C52A4904AE59957BE2B"/>
                </w:placeholder>
                <w:dataBinding w:prefixMappings="xmlns:ns0='Fırat Üniversitesi-FBE' " w:xpath="/ns0:TEZ_VERILERI[1]/ns0:TTuru_TR[1]" w:storeItemID="{68B39770-80AE-4CC8-AE7F-0E4C7BF0ED86}"/>
                <w:dropDownList w:lastValue="[Select Degree]">
                  <w:listItem w:displayText="[Select Degree]" w:value="[Select Degree]"/>
                  <w:listItem w:displayText="Master's Thesis" w:value="Master's Thesis"/>
                  <w:listItem w:displayText="Doctoral Thesis" w:value="Doctoral Thesis"/>
                  <w:listItem w:displayText="Seminar Study" w:value="Seminar Study"/>
                </w:dropDownList>
              </w:sdtPr>
              <w:sdtEndPr/>
              <w:sdtContent>
                <w:tc>
                  <w:tcPr>
                    <w:tcW w:w="4394" w:type="dxa"/>
                    <w:gridSpan w:val="2"/>
                    <w:vAlign w:val="center"/>
                  </w:tcPr>
                  <w:p w:rsidR="005D7CA6" w:rsidRPr="0031629C" w:rsidRDefault="005F1B67" w:rsidP="00DF55F6">
                    <w:pPr>
                      <w:tabs>
                        <w:tab w:val="clear" w:pos="567"/>
                      </w:tabs>
                      <w:spacing w:line="240" w:lineRule="auto"/>
                      <w:ind w:firstLine="0"/>
                      <w:jc w:val="left"/>
                      <w:rPr>
                        <w:lang w:eastAsia="tr-TR" w:bidi="tr-TR"/>
                      </w:rPr>
                    </w:pPr>
                    <w:r w:rsidRPr="0031629C">
                      <w:rPr>
                        <w:lang w:eastAsia="tr-TR" w:bidi="tr-TR"/>
                      </w:rPr>
                      <w:t>[Select Degree]</w:t>
                    </w:r>
                  </w:p>
                </w:tc>
              </w:sdtContent>
            </w:sdt>
            <w:sdt>
              <w:sdtPr>
                <w:rPr>
                  <w:lang w:eastAsia="tr-TR" w:bidi="tr-TR"/>
                </w:rPr>
                <w:id w:val="1502701780"/>
                <w:placeholder>
                  <w:docPart w:val="C395B20A95F14C52A4904AE59957BE2B"/>
                </w:placeholder>
                <w:dataBinding w:prefixMappings="xmlns:ns0='Fırat Üniversitesi-FBE' " w:xpath="/ns0:TEZ_VERILERI[1]/ns0:TTuru_EN[1]" w:storeItemID="{68B39770-80AE-4CC8-AE7F-0E4C7BF0ED86}"/>
                <w:dropDownList w:lastValue="[Tez Türü Seçiniz]">
                  <w:listItem w:displayText="[Tez Türü Seçiniz]" w:value="[Tez Türü Seçiniz]"/>
                  <w:listItem w:displayText="Yüksek Lisans Tezi" w:value="Yüksek Lisans Tezi"/>
                  <w:listItem w:displayText="Doktora Tezi" w:value="Doktora Tezi"/>
                  <w:listItem w:displayText="Seminer Çalışması" w:value="Seminer Çalışması"/>
                </w:dropDownList>
              </w:sdtPr>
              <w:sdtEndPr/>
              <w:sdtContent>
                <w:tc>
                  <w:tcPr>
                    <w:tcW w:w="3402" w:type="dxa"/>
                    <w:gridSpan w:val="2"/>
                    <w:vAlign w:val="center"/>
                  </w:tcPr>
                  <w:p w:rsidR="005D7CA6" w:rsidRPr="0031629C" w:rsidRDefault="005F1B67" w:rsidP="00DF55F6">
                    <w:pPr>
                      <w:tabs>
                        <w:tab w:val="clear" w:pos="567"/>
                      </w:tabs>
                      <w:spacing w:line="240" w:lineRule="auto"/>
                      <w:ind w:firstLine="0"/>
                      <w:jc w:val="left"/>
                      <w:rPr>
                        <w:sz w:val="20"/>
                        <w:szCs w:val="20"/>
                        <w:lang w:eastAsia="tr-TR" w:bidi="tr-TR"/>
                      </w:rPr>
                    </w:pPr>
                    <w:r w:rsidRPr="0031629C">
                      <w:rPr>
                        <w:lang w:eastAsia="tr-TR" w:bidi="tr-TR"/>
                      </w:rPr>
                      <w:t>[Tez Türü Seçiniz]</w:t>
                    </w:r>
                  </w:p>
                </w:tc>
              </w:sdtContent>
            </w:sdt>
          </w:tr>
          <w:tr w:rsidR="00314EE4" w:rsidRPr="0031629C" w:rsidTr="00D807D2">
            <w:trPr>
              <w:cantSplit/>
              <w:trHeight w:hRule="exact" w:val="1134"/>
            </w:trPr>
            <w:tc>
              <w:tcPr>
                <w:tcW w:w="1980" w:type="dxa"/>
                <w:shd w:val="clear" w:color="auto" w:fill="DEEAF6" w:themeFill="accent1" w:themeFillTint="33"/>
                <w:vAlign w:val="center"/>
              </w:tcPr>
              <w:p w:rsidR="00314EE4" w:rsidRPr="0031629C" w:rsidRDefault="00012EB8" w:rsidP="000C2628">
                <w:pPr>
                  <w:tabs>
                    <w:tab w:val="clear" w:pos="567"/>
                  </w:tabs>
                  <w:spacing w:line="240" w:lineRule="auto"/>
                  <w:ind w:firstLine="0"/>
                  <w:jc w:val="right"/>
                  <w:rPr>
                    <w:b/>
                    <w:lang w:eastAsia="tr-TR" w:bidi="tr-TR"/>
                  </w:rPr>
                </w:pPr>
                <w:r w:rsidRPr="0031629C">
                  <w:rPr>
                    <w:b/>
                    <w:lang w:eastAsia="tr-TR" w:bidi="tr-TR"/>
                  </w:rPr>
                  <w:t>Title of Thesis</w:t>
                </w:r>
                <w:r w:rsidR="00314EE4" w:rsidRPr="0031629C">
                  <w:rPr>
                    <w:b/>
                    <w:lang w:eastAsia="tr-TR" w:bidi="tr-TR"/>
                  </w:rPr>
                  <w:t>:</w:t>
                </w:r>
              </w:p>
            </w:tc>
            <w:sdt>
              <w:sdtPr>
                <w:id w:val="-52540016"/>
                <w:placeholder>
                  <w:docPart w:val="DD7FEEAE9C4C43FCBFFCA6A374733679"/>
                </w:placeholder>
                <w:dataBinding w:prefixMappings="xmlns:ns0='Fırat Üniversitesi-FBE' " w:xpath="/ns0:TEZ_VERILERI[1]/ns0:TBaslik_TR[1]" w:storeItemID="{68B39770-80AE-4CC8-AE7F-0E4C7BF0ED86}"/>
                <w:text/>
              </w:sdtPr>
              <w:sdtEndPr/>
              <w:sdtContent>
                <w:tc>
                  <w:tcPr>
                    <w:tcW w:w="4394" w:type="dxa"/>
                    <w:gridSpan w:val="2"/>
                  </w:tcPr>
                  <w:p w:rsidR="00873137" w:rsidRPr="0031629C" w:rsidRDefault="005F1B67" w:rsidP="00D558A1">
                    <w:pPr>
                      <w:spacing w:line="240" w:lineRule="auto"/>
                      <w:ind w:firstLine="0"/>
                      <w:jc w:val="left"/>
                      <w:rPr>
                        <w:sz w:val="24"/>
                        <w:szCs w:val="24"/>
                        <w:lang w:eastAsia="tr-TR" w:bidi="tr-TR"/>
                      </w:rPr>
                    </w:pPr>
                    <w:r w:rsidRPr="0031629C">
                      <w:t>Title of Thesis Start with Capital of each Word then Continue with Small Letters</w:t>
                    </w:r>
                  </w:p>
                </w:tc>
              </w:sdtContent>
            </w:sdt>
            <w:sdt>
              <w:sdtPr>
                <w:id w:val="-747580752"/>
                <w:placeholder>
                  <w:docPart w:val="DD7FEEAE9C4C43FCBFFCA6A374733679"/>
                </w:placeholder>
                <w:dataBinding w:prefixMappings="xmlns:ns0='Fırat Üniversitesi-FBE' " w:xpath="/ns0:TEZ_VERILERI[1]/ns0:TBaslik_EN[1]" w:storeItemID="{68B39770-80AE-4CC8-AE7F-0E4C7BF0ED86}"/>
                <w:text/>
              </w:sdtPr>
              <w:sdtEndPr/>
              <w:sdtContent>
                <w:tc>
                  <w:tcPr>
                    <w:tcW w:w="3402" w:type="dxa"/>
                    <w:gridSpan w:val="2"/>
                  </w:tcPr>
                  <w:p w:rsidR="00314EE4" w:rsidRPr="0031629C" w:rsidRDefault="005F1B67" w:rsidP="00D558A1">
                    <w:pPr>
                      <w:tabs>
                        <w:tab w:val="clear" w:pos="567"/>
                      </w:tabs>
                      <w:spacing w:line="240" w:lineRule="auto"/>
                      <w:ind w:firstLine="0"/>
                      <w:jc w:val="left"/>
                      <w:rPr>
                        <w:lang w:eastAsia="tr-TR" w:bidi="tr-TR"/>
                      </w:rPr>
                    </w:pPr>
                    <w:r w:rsidRPr="00911315">
                      <w:rPr>
                        <w:lang w:val="tr-TR"/>
                      </w:rPr>
                      <w:t>Tez Başlığı Her Kelimenin İlk Harfi Büyük Olarak Buraya Yazılmalıdır</w:t>
                    </w:r>
                  </w:p>
                </w:tc>
              </w:sdtContent>
            </w:sdt>
          </w:tr>
          <w:tr w:rsidR="005D7CA6" w:rsidRPr="0031629C" w:rsidTr="00DF55F6">
            <w:trPr>
              <w:cantSplit/>
              <w:trHeight w:hRule="exact" w:val="454"/>
            </w:trPr>
            <w:tc>
              <w:tcPr>
                <w:tcW w:w="1980" w:type="dxa"/>
                <w:shd w:val="clear" w:color="auto" w:fill="DEEAF6" w:themeFill="accent1" w:themeFillTint="33"/>
                <w:vAlign w:val="center"/>
              </w:tcPr>
              <w:p w:rsidR="005D7CA6" w:rsidRPr="0031629C" w:rsidRDefault="00012EB8" w:rsidP="000C2628">
                <w:pPr>
                  <w:tabs>
                    <w:tab w:val="clear" w:pos="567"/>
                  </w:tabs>
                  <w:spacing w:line="240" w:lineRule="auto"/>
                  <w:ind w:firstLine="0"/>
                  <w:jc w:val="right"/>
                  <w:rPr>
                    <w:b/>
                    <w:lang w:eastAsia="tr-TR" w:bidi="tr-TR"/>
                  </w:rPr>
                </w:pPr>
                <w:r w:rsidRPr="0031629C">
                  <w:rPr>
                    <w:b/>
                    <w:lang w:eastAsia="tr-TR" w:bidi="tr-TR"/>
                  </w:rPr>
                  <w:t>Department</w:t>
                </w:r>
                <w:r w:rsidR="005D7CA6" w:rsidRPr="0031629C">
                  <w:rPr>
                    <w:b/>
                    <w:lang w:eastAsia="tr-TR" w:bidi="tr-TR"/>
                  </w:rPr>
                  <w:t>:</w:t>
                </w:r>
              </w:p>
            </w:tc>
            <w:tc>
              <w:tcPr>
                <w:tcW w:w="4394" w:type="dxa"/>
                <w:gridSpan w:val="2"/>
                <w:vAlign w:val="center"/>
              </w:tcPr>
              <w:p w:rsidR="005D7CA6" w:rsidRPr="0031629C" w:rsidRDefault="00953B1B" w:rsidP="00DF55F6">
                <w:pPr>
                  <w:tabs>
                    <w:tab w:val="clear" w:pos="567"/>
                  </w:tabs>
                  <w:spacing w:line="240" w:lineRule="auto"/>
                  <w:ind w:firstLine="0"/>
                  <w:jc w:val="left"/>
                  <w:rPr>
                    <w:sz w:val="20"/>
                    <w:szCs w:val="20"/>
                    <w:lang w:eastAsia="tr-TR" w:bidi="tr-TR"/>
                  </w:rPr>
                </w:pPr>
                <w:sdt>
                  <w:sdtPr>
                    <w:rPr>
                      <w:sz w:val="20"/>
                      <w:szCs w:val="20"/>
                      <w:lang w:eastAsia="tr-TR" w:bidi="tr-TR"/>
                    </w:rPr>
                    <w:id w:val="395088464"/>
                    <w:placeholder>
                      <w:docPart w:val="C6A568DB08804472963D557417611A45"/>
                    </w:placeholder>
                    <w:dataBinding w:prefixMappings="xmlns:ns0='Fırat Üniversitesi-FBE' " w:xpath="/ns0:TEZ_VERILERI[1]/ns0:AnaBD_EN[1]" w:storeItemID="{68B39770-80AE-4CC8-AE7F-0E4C7BF0ED86}"/>
                    <w:dropDownList w:lastValue="[Select Department]">
                      <w:listItem w:displayText="[Select Department]" w:value="[Select Department]"/>
                      <w:listItem w:displayText="Aquaculture" w:value="Aquaculture"/>
                      <w:listItem w:displayText="Architecture" w:value="Architecture"/>
                      <w:listItem w:displayText="Automotive Engineering" w:value="Automotive Engineering"/>
                      <w:listItem w:displayText="Aviation Science and Technologies" w:value="Aviation Science and Technologies"/>
                      <w:listItem w:displayText="Digital Forensic Engineering" w:value="Digital Forensic Engineering"/>
                      <w:listItem w:displayText="Bioengineering" w:value="Bioengineering"/>
                      <w:listItem w:displayText="Biology" w:value="Biology"/>
                      <w:listItem w:displayText="Biotechnology" w:value="Biotechnology"/>
                      <w:listItem w:displayText="Business and Engineering Management" w:value="Business and Engineering Management"/>
                      <w:listItem w:displayText="Chemical Engineering" w:value="Chemical Engineering"/>
                      <w:listItem w:displayText="Chemistry" w:value="Chemistry"/>
                      <w:listItem w:displayText="Civil Engineering" w:value="Civil Engineering"/>
                      <w:listItem w:displayText="Computer Engineering" w:value="Computer Engineering"/>
                      <w:listItem w:displayText="Defence Technologies" w:value="Defence Technologies"/>
                      <w:listItem w:displayText="Eco-informatics" w:value="Eco-informatics"/>
                      <w:listItem w:displayText="Electrical and Electronics Engineering" w:value="Electrical and Electronics Engineering"/>
                      <w:listItem w:displayText="Energy Sysytems Engineering" w:value="Energy Sysytems Engineering"/>
                      <w:listItem w:displayText="Environmental Engineering" w:value="Environmental Engineering"/>
                      <w:listItem w:displayText="Fisheries and Processing Technology" w:value="Fisheries and Processing Technology"/>
                      <w:listItem w:displayText="Fisheries Basic Sciences" w:value="Fisheries Basic Sciences"/>
                      <w:listItem w:displayText="Geodesy and Geographic Information Technologies" w:value="Geodesy and Geographic Information Technologies"/>
                      <w:listItem w:displayText="Geological Engineering" w:value="Geological Engineering"/>
                      <w:listItem w:displayText="Industrial Engineering" w:value="Industrial Engineering"/>
                      <w:listItem w:displayText="Mathematics" w:value="Mathematics"/>
                      <w:listItem w:displayText="Mechanical Engineering" w:value="Mechanical Engineering"/>
                      <w:listItem w:displayText="Mechatronics Engineering" w:value="Mechatronics Engineering"/>
                      <w:listItem w:displayText="Metallurgical and Materials Engineering" w:value="Metallurgical and Materials Engineering"/>
                      <w:listItem w:displayText="Physics" w:value="Physics"/>
                      <w:listItem w:displayText="Software Engineering" w:value="Software Engineering"/>
                      <w:listItem w:displayText="Statistics" w:value="Statistics"/>
                      <w:listItem w:displayText="Electrical Education" w:value="Electrical Education"/>
                      <w:listItem w:displayText="Mechanical Education" w:value="Mechanical Education"/>
                      <w:listItem w:displayText="Building Education" w:value="Building Education"/>
                      <w:listItem w:displayText="Metallurgical Education" w:value="Metallurgical Education"/>
                      <w:listItem w:displayText="Electrical and Computer Education" w:value="Electrical and Computer Education"/>
                    </w:dropDownList>
                  </w:sdtPr>
                  <w:sdtEndPr/>
                  <w:sdtContent>
                    <w:r w:rsidR="00911315">
                      <w:rPr>
                        <w:sz w:val="20"/>
                        <w:szCs w:val="20"/>
                        <w:lang w:eastAsia="tr-TR" w:bidi="tr-TR"/>
                      </w:rPr>
                      <w:t>[Select Department]</w:t>
                    </w:r>
                  </w:sdtContent>
                </w:sdt>
              </w:p>
            </w:tc>
            <w:tc>
              <w:tcPr>
                <w:tcW w:w="3402" w:type="dxa"/>
                <w:gridSpan w:val="2"/>
                <w:vAlign w:val="center"/>
              </w:tcPr>
              <w:p w:rsidR="005D7CA6" w:rsidRPr="0031629C" w:rsidRDefault="00953B1B" w:rsidP="00DF55F6">
                <w:pPr>
                  <w:tabs>
                    <w:tab w:val="clear" w:pos="567"/>
                  </w:tabs>
                  <w:spacing w:line="240" w:lineRule="auto"/>
                  <w:ind w:firstLine="0"/>
                  <w:jc w:val="left"/>
                  <w:rPr>
                    <w:sz w:val="20"/>
                    <w:szCs w:val="20"/>
                    <w:lang w:eastAsia="tr-TR" w:bidi="tr-TR"/>
                  </w:rPr>
                </w:pPr>
                <w:sdt>
                  <w:sdtPr>
                    <w:rPr>
                      <w:sz w:val="20"/>
                      <w:szCs w:val="20"/>
                      <w:lang w:eastAsia="tr-TR" w:bidi="tr-TR"/>
                    </w:rPr>
                    <w:id w:val="437028646"/>
                    <w:placeholder>
                      <w:docPart w:val="485790B631C84040B2A5B9C7B937D37E"/>
                    </w:placeholder>
                    <w:dataBinding w:prefixMappings="xmlns:ns0='Fırat Üniversitesi-FBE' " w:xpath="/ns0:TEZ_VERILERI[1]/ns0:AnaBD_TR[1]" w:storeItemID="{68B39770-80AE-4CC8-AE7F-0E4C7BF0ED86}"/>
                    <w:dropDownList w:lastValue="[Anabilim Dalı Seçiniz]">
                      <w:listItem w:displayText="[Anabilim Dalı Seçiniz]" w:value="[Anabilim Dalı Seçiniz]"/>
                      <w:listItem w:displayText="Adli Bilişim Mühendisliği" w:value="Adli Bilişim Mühendisliği"/>
                      <w:listItem w:displayText="Bilgisayar Mühendisliği" w:value="Bilgisayar Mühendisliği"/>
                      <w:listItem w:displayText="Biyoloji" w:value="Biyoloji"/>
                      <w:listItem w:displayText="Biyomühendislik" w:value="Biyomühendislik"/>
                      <w:listItem w:displayText="Biyoteknoloji" w:value="Biyoteknoloji"/>
                      <w:listItem w:displayText="Çevre Mühendisliği" w:value="Çevre Mühendisliği"/>
                      <w:listItem w:displayText="Ekobilişim" w:value="Ekobilişim"/>
                      <w:listItem w:displayText="Elektrik Elektronik Mühendisliği" w:value="Elektrik Elektronik Mühendisliği"/>
                      <w:listItem w:displayText="Endüstri Mühendisliği" w:value="Endüstri Mühendisliği"/>
                      <w:listItem w:displayText="Enerji Sistemleri Mühendisliği" w:value="Enerji Sistemleri Mühendisliği"/>
                      <w:listItem w:displayText="Fizik" w:value="Fizik"/>
                      <w:listItem w:displayText="Havacılık Bilimi ve Teknolojileri" w:value="Havacılık Bilimi ve Teknolojileri"/>
                      <w:listItem w:displayText="İnşaat Mühendisliği" w:value="İnşaat Mühendisliği"/>
                      <w:listItem w:displayText="İstatistik" w:value="İstatistik"/>
                      <w:listItem w:displayText="İş ve Mühendislik Yönetimi" w:value="İş ve Mühendislik Yönetimi"/>
                      <w:listItem w:displayText="Jeodezi ve Coğrafi Bilgi Teknolojileri" w:value="Jeodezi ve Coğrafi Bilgi Teknolojileri"/>
                      <w:listItem w:displayText="Jeoloji Mühendisliği" w:value="Jeoloji Mühendisliği"/>
                      <w:listItem w:displayText="Kimya" w:value="Kimya"/>
                      <w:listItem w:displayText="Kimya Mühendisliği" w:value="Kimya Mühendisliği"/>
                      <w:listItem w:displayText="Makina Mühendisliği" w:value="Makina Mühendisliği"/>
                      <w:listItem w:displayText="Matematik" w:value="Matematik"/>
                      <w:listItem w:displayText="Mekatronik Mühendisliği" w:value="Mekatronik Mühendisliği"/>
                      <w:listItem w:displayText="Metalürji ve Malzeme Mühendisliği " w:value="Metalürji ve Malzeme Mühendisliği "/>
                      <w:listItem w:displayText="Mimarlık" w:value="Mimarlık"/>
                      <w:listItem w:displayText="Otomotiv Mühendisliği" w:value="Otomotiv Mühendisliği"/>
                      <w:listItem w:displayText="Savunma Teknolojileri" w:value="Savunma Teknolojileri"/>
                      <w:listItem w:displayText="Su Ürünleri Avlama ve İşleme Teknolojisi" w:value="Su Ürünleri Avlama ve İşleme Teknolojisi"/>
                      <w:listItem w:displayText="Su Ürünleri Temel Bilimler" w:value="Su Ürünleri Temel Bilimler"/>
                      <w:listItem w:displayText="Su Ürünleri Yetiştiricilik" w:value="Su Ürünleri Yetiştiricilik"/>
                      <w:listItem w:displayText="Yazılım Mühendisliği" w:value="Yazılım Mühendisliği"/>
                      <w:listItem w:displayText="Makina Eğitimi" w:value="Makina Eğitimi"/>
                      <w:listItem w:displayText="Metalürji Eğitimi" w:value="Metalürji Eğitimi"/>
                      <w:listItem w:displayText="Yapı Eğitimi" w:value="Yapı Eğitimi"/>
                      <w:listItem w:displayText="Elektrik Eğitimi" w:value="Elektrik Eğitimi"/>
                      <w:listItem w:displayText="Elektrik ve Bilgisayar Eğitimi" w:value="Elektrik ve Bilgisayar Eğitimi"/>
                    </w:dropDownList>
                  </w:sdtPr>
                  <w:sdtEndPr/>
                  <w:sdtContent>
                    <w:r w:rsidR="00911315" w:rsidRPr="00911315">
                      <w:rPr>
                        <w:sz w:val="20"/>
                        <w:szCs w:val="20"/>
                        <w:lang w:val="tr-TR" w:eastAsia="tr-TR" w:bidi="tr-TR"/>
                      </w:rPr>
                      <w:t>[Anabilim Dalı Seçiniz]</w:t>
                    </w:r>
                  </w:sdtContent>
                </w:sdt>
              </w:p>
            </w:tc>
          </w:tr>
          <w:tr w:rsidR="005D7CA6" w:rsidRPr="0031629C" w:rsidTr="00DF55F6">
            <w:trPr>
              <w:cantSplit/>
              <w:trHeight w:hRule="exact" w:val="454"/>
            </w:trPr>
            <w:tc>
              <w:tcPr>
                <w:tcW w:w="1980" w:type="dxa"/>
                <w:shd w:val="clear" w:color="auto" w:fill="DEEAF6" w:themeFill="accent1" w:themeFillTint="33"/>
                <w:vAlign w:val="center"/>
              </w:tcPr>
              <w:p w:rsidR="005D7CA6" w:rsidRPr="0031629C" w:rsidRDefault="00012EB8" w:rsidP="00012EB8">
                <w:pPr>
                  <w:tabs>
                    <w:tab w:val="clear" w:pos="567"/>
                  </w:tabs>
                  <w:spacing w:line="240" w:lineRule="auto"/>
                  <w:ind w:left="-105" w:firstLine="0"/>
                  <w:jc w:val="right"/>
                  <w:rPr>
                    <w:b/>
                    <w:sz w:val="20"/>
                    <w:szCs w:val="20"/>
                    <w:lang w:eastAsia="tr-TR" w:bidi="tr-TR"/>
                  </w:rPr>
                </w:pPr>
                <w:r w:rsidRPr="0031629C">
                  <w:rPr>
                    <w:b/>
                    <w:sz w:val="20"/>
                    <w:szCs w:val="20"/>
                    <w:lang w:eastAsia="tr-TR" w:bidi="tr-TR"/>
                  </w:rPr>
                  <w:t>Program</w:t>
                </w:r>
                <w:r w:rsidR="005D7CA6" w:rsidRPr="0031629C">
                  <w:rPr>
                    <w:b/>
                    <w:sz w:val="20"/>
                    <w:szCs w:val="20"/>
                    <w:lang w:eastAsia="tr-TR" w:bidi="tr-TR"/>
                  </w:rPr>
                  <w:t xml:space="preserve"> </w:t>
                </w:r>
                <w:r w:rsidR="005D7CA6" w:rsidRPr="0031629C">
                  <w:rPr>
                    <w:b/>
                    <w:sz w:val="18"/>
                    <w:szCs w:val="18"/>
                    <w:lang w:eastAsia="tr-TR" w:bidi="tr-TR"/>
                  </w:rPr>
                  <w:t>(T</w:t>
                </w:r>
                <w:r w:rsidRPr="0031629C">
                  <w:rPr>
                    <w:b/>
                    <w:sz w:val="18"/>
                    <w:szCs w:val="18"/>
                    <w:lang w:eastAsia="tr-TR" w:bidi="tr-TR"/>
                  </w:rPr>
                  <w:t>echnology</w:t>
                </w:r>
                <w:r w:rsidR="005D7CA6" w:rsidRPr="0031629C">
                  <w:rPr>
                    <w:b/>
                    <w:sz w:val="18"/>
                    <w:szCs w:val="18"/>
                    <w:lang w:eastAsia="tr-TR" w:bidi="tr-TR"/>
                  </w:rPr>
                  <w:t>)</w:t>
                </w:r>
                <w:r w:rsidR="005D7CA6" w:rsidRPr="0031629C">
                  <w:rPr>
                    <w:b/>
                    <w:sz w:val="20"/>
                    <w:szCs w:val="20"/>
                    <w:lang w:eastAsia="tr-TR" w:bidi="tr-TR"/>
                  </w:rPr>
                  <w:t>:</w:t>
                </w:r>
              </w:p>
            </w:tc>
            <w:tc>
              <w:tcPr>
                <w:tcW w:w="4394" w:type="dxa"/>
                <w:gridSpan w:val="2"/>
                <w:vAlign w:val="center"/>
              </w:tcPr>
              <w:p w:rsidR="005D7CA6" w:rsidRPr="0031629C" w:rsidRDefault="00953B1B" w:rsidP="00DF55F6">
                <w:pPr>
                  <w:tabs>
                    <w:tab w:val="clear" w:pos="567"/>
                  </w:tabs>
                  <w:spacing w:line="240" w:lineRule="auto"/>
                  <w:ind w:firstLine="0"/>
                  <w:jc w:val="left"/>
                  <w:rPr>
                    <w:sz w:val="20"/>
                    <w:szCs w:val="20"/>
                    <w:lang w:eastAsia="tr-TR" w:bidi="tr-TR"/>
                  </w:rPr>
                </w:pPr>
                <w:sdt>
                  <w:sdtPr>
                    <w:rPr>
                      <w:sz w:val="20"/>
                      <w:szCs w:val="20"/>
                      <w:lang w:eastAsia="tr-TR" w:bidi="tr-TR"/>
                    </w:rPr>
                    <w:id w:val="-1971205555"/>
                    <w:placeholder>
                      <w:docPart w:val="6D58156B41C04F52924A75CBD35AB6E0"/>
                    </w:placeholder>
                    <w:dataBinding w:prefixMappings="xmlns:ns0='Fırat Üniversitesi-FBE' " w:xpath="/ns0:TEZ_VERILERI[1]/ns0:Prog_EN[1]" w:storeItemID="{68B39770-80AE-4CC8-AE7F-0E4C7BF0ED86}"/>
                    <w:dropDownList w:lastValue="[Select an Item for Technology Faculty]">
                      <w:listItem w:displayText="[Select an Item for Technology Faculty]" w:value="[Select an Item for Technology Faculty]"/>
                      <w:listItem w:displayText="     " w:value="     "/>
                      <w:listItem w:displayText="Electrical and Electronics Engineering Technologies" w:value="Electrical and Electronics Engineering Technologies"/>
                      <w:listItem w:displayText="Civil Engineering Technologies" w:value="Civil Engineering Technologies"/>
                      <w:listItem w:displayText="Mechanical Engineering Technologies" w:value="Mechanical Engineering Technologies"/>
                      <w:listItem w:displayText="Metallurgical and Materials Engineering Technologies" w:value="Metallurgical and Materials Engineering Technologies"/>
                    </w:dropDownList>
                  </w:sdtPr>
                  <w:sdtEndPr/>
                  <w:sdtContent>
                    <w:r w:rsidR="00911315" w:rsidRPr="0031629C">
                      <w:rPr>
                        <w:sz w:val="20"/>
                        <w:szCs w:val="20"/>
                        <w:lang w:eastAsia="tr-TR" w:bidi="tr-TR"/>
                      </w:rPr>
                      <w:t>[Select an Item for Technology Faculty]</w:t>
                    </w:r>
                  </w:sdtContent>
                </w:sdt>
              </w:p>
            </w:tc>
            <w:tc>
              <w:tcPr>
                <w:tcW w:w="3402" w:type="dxa"/>
                <w:gridSpan w:val="2"/>
                <w:vAlign w:val="center"/>
              </w:tcPr>
              <w:p w:rsidR="005D7CA6" w:rsidRPr="0031629C" w:rsidRDefault="00953B1B" w:rsidP="00DF55F6">
                <w:pPr>
                  <w:tabs>
                    <w:tab w:val="clear" w:pos="567"/>
                  </w:tabs>
                  <w:spacing w:line="240" w:lineRule="auto"/>
                  <w:ind w:firstLine="0"/>
                  <w:jc w:val="left"/>
                  <w:rPr>
                    <w:sz w:val="20"/>
                    <w:szCs w:val="20"/>
                    <w:lang w:eastAsia="tr-TR" w:bidi="tr-TR"/>
                  </w:rPr>
                </w:pPr>
                <w:sdt>
                  <w:sdtPr>
                    <w:rPr>
                      <w:sz w:val="20"/>
                      <w:szCs w:val="20"/>
                      <w:lang w:eastAsia="tr-TR" w:bidi="tr-TR"/>
                    </w:rPr>
                    <w:id w:val="1736515648"/>
                    <w:placeholder>
                      <w:docPart w:val="4B0C6A8A24A74227A8EBBAD8F510B275"/>
                    </w:placeholder>
                    <w:dataBinding w:prefixMappings="xmlns:ns0='Fırat Üniversitesi-FBE' " w:xpath="/ns0:TEZ_VERILERI[1]/ns0:Prog_TR[1]" w:storeItemID="{68B39770-80AE-4CC8-AE7F-0E4C7BF0ED86}"/>
                    <w:dropDownList w:lastValue="[Program Seçiniz]">
                      <w:listItem w:displayText="[Program Seçiniz]" w:value="[Program Seçiniz]"/>
                      <w:listItem w:displayText="     " w:value="     "/>
                      <w:listItem w:displayText="Elektrik Elektronik Mühendisliği Teknolojileri Programı" w:value="Elektrik Elektronik Mühendisliği Teknolojileri Programı"/>
                      <w:listItem w:displayText="İnşaat Mühendisliği Teknolojileri Programı" w:value="İnşaat Mühendisliği Teknolojileri Programı"/>
                      <w:listItem w:displayText="Makina Mühendisliği Teknolojileri Programı" w:value="Makina Mühendisliği Teknolojileri Programı"/>
                      <w:listItem w:displayText="Metalürji ve Malzeme Mühendisliği Teknolojileri" w:value="Metalürji ve Malzeme Mühendisliği Teknolojileri"/>
                    </w:dropDownList>
                  </w:sdtPr>
                  <w:sdtEndPr/>
                  <w:sdtContent>
                    <w:r w:rsidR="00911315" w:rsidRPr="00911315">
                      <w:rPr>
                        <w:sz w:val="20"/>
                        <w:szCs w:val="20"/>
                        <w:lang w:val="tr-TR" w:eastAsia="tr-TR" w:bidi="tr-TR"/>
                      </w:rPr>
                      <w:t>[Program Seçiniz]</w:t>
                    </w:r>
                  </w:sdtContent>
                </w:sdt>
              </w:p>
            </w:tc>
          </w:tr>
          <w:tr w:rsidR="005D7CA6" w:rsidRPr="0031629C" w:rsidTr="00DF55F6">
            <w:trPr>
              <w:cantSplit/>
              <w:trHeight w:hRule="exact" w:val="454"/>
            </w:trPr>
            <w:tc>
              <w:tcPr>
                <w:tcW w:w="1980" w:type="dxa"/>
                <w:shd w:val="clear" w:color="auto" w:fill="DEEAF6" w:themeFill="accent1" w:themeFillTint="33"/>
                <w:vAlign w:val="center"/>
              </w:tcPr>
              <w:p w:rsidR="005D7CA6" w:rsidRPr="0031629C" w:rsidRDefault="00012EB8" w:rsidP="00650B64">
                <w:pPr>
                  <w:tabs>
                    <w:tab w:val="clear" w:pos="567"/>
                  </w:tabs>
                  <w:spacing w:line="240" w:lineRule="auto"/>
                  <w:ind w:left="-105" w:firstLine="0"/>
                  <w:jc w:val="right"/>
                  <w:rPr>
                    <w:b/>
                    <w:sz w:val="20"/>
                    <w:szCs w:val="20"/>
                    <w:lang w:eastAsia="tr-TR" w:bidi="tr-TR"/>
                  </w:rPr>
                </w:pPr>
                <w:r w:rsidRPr="0031629C">
                  <w:rPr>
                    <w:b/>
                    <w:sz w:val="20"/>
                    <w:szCs w:val="20"/>
                    <w:lang w:eastAsia="tr-TR" w:bidi="tr-TR"/>
                  </w:rPr>
                  <w:t>Subdivision</w:t>
                </w:r>
                <w:r w:rsidR="005D7CA6" w:rsidRPr="0031629C">
                  <w:rPr>
                    <w:b/>
                    <w:sz w:val="20"/>
                    <w:szCs w:val="20"/>
                    <w:lang w:eastAsia="tr-TR" w:bidi="tr-TR"/>
                  </w:rPr>
                  <w:t>:</w:t>
                </w:r>
              </w:p>
            </w:tc>
            <w:sdt>
              <w:sdtPr>
                <w:rPr>
                  <w:sz w:val="20"/>
                  <w:szCs w:val="20"/>
                  <w:lang w:eastAsia="tr-TR" w:bidi="tr-TR"/>
                </w:rPr>
                <w:id w:val="1088347122"/>
                <w:placeholder>
                  <w:docPart w:val="43730F36C1674413BA528321CECE4E16"/>
                </w:placeholder>
                <w:dataBinding w:prefixMappings="xmlns:ns0='Fırat Üniversitesi-FBE' " w:xpath="/ns0:TEZ_VERILERI[1]/ns0:BilDa_TR[1]" w:storeItemID="{68B39770-80AE-4CC8-AE7F-0E4C7BF0ED86}"/>
                <w:text/>
              </w:sdtPr>
              <w:sdtEndPr/>
              <w:sdtContent>
                <w:tc>
                  <w:tcPr>
                    <w:tcW w:w="4394" w:type="dxa"/>
                    <w:gridSpan w:val="2"/>
                    <w:vAlign w:val="center"/>
                  </w:tcPr>
                  <w:p w:rsidR="005D7CA6" w:rsidRPr="0031629C" w:rsidRDefault="00D96C05" w:rsidP="00363E36">
                    <w:pPr>
                      <w:tabs>
                        <w:tab w:val="clear" w:pos="567"/>
                      </w:tabs>
                      <w:spacing w:line="240" w:lineRule="auto"/>
                      <w:ind w:firstLine="0"/>
                      <w:jc w:val="left"/>
                      <w:rPr>
                        <w:sz w:val="20"/>
                        <w:szCs w:val="20"/>
                        <w:lang w:eastAsia="tr-TR" w:bidi="tr-TR"/>
                      </w:rPr>
                    </w:pPr>
                    <w:r w:rsidRPr="0031629C">
                      <w:rPr>
                        <w:sz w:val="20"/>
                        <w:szCs w:val="20"/>
                        <w:lang w:eastAsia="tr-TR" w:bidi="tr-TR"/>
                      </w:rPr>
                      <w:t>....</w:t>
                    </w:r>
                    <w:r w:rsidR="00012EB8" w:rsidRPr="0031629C">
                      <w:rPr>
                        <w:sz w:val="20"/>
                        <w:szCs w:val="20"/>
                        <w:lang w:eastAsia="tr-TR" w:bidi="tr-TR"/>
                      </w:rPr>
                      <w:t>If no Subdivision</w:t>
                    </w:r>
                    <w:r w:rsidRPr="0031629C">
                      <w:rPr>
                        <w:sz w:val="20"/>
                        <w:szCs w:val="20"/>
                        <w:lang w:eastAsia="tr-TR" w:bidi="tr-TR"/>
                      </w:rPr>
                      <w:t>,</w:t>
                    </w:r>
                    <w:r w:rsidR="00012EB8" w:rsidRPr="0031629C">
                      <w:rPr>
                        <w:sz w:val="20"/>
                        <w:szCs w:val="20"/>
                        <w:lang w:eastAsia="tr-TR" w:bidi="tr-TR"/>
                      </w:rPr>
                      <w:t xml:space="preserve"> delete </w:t>
                    </w:r>
                    <w:r w:rsidR="00363E36" w:rsidRPr="0031629C">
                      <w:rPr>
                        <w:sz w:val="20"/>
                        <w:szCs w:val="20"/>
                        <w:lang w:eastAsia="tr-TR" w:bidi="tr-TR"/>
                      </w:rPr>
                      <w:t>here</w:t>
                    </w:r>
                    <w:r w:rsidR="00012EB8" w:rsidRPr="0031629C">
                      <w:rPr>
                        <w:sz w:val="20"/>
                        <w:szCs w:val="20"/>
                        <w:lang w:eastAsia="tr-TR" w:bidi="tr-TR"/>
                      </w:rPr>
                      <w:t xml:space="preserve"> giving a </w:t>
                    </w:r>
                    <w:r w:rsidR="00363E36" w:rsidRPr="0031629C">
                      <w:rPr>
                        <w:sz w:val="20"/>
                        <w:szCs w:val="20"/>
                        <w:lang w:eastAsia="tr-TR" w:bidi="tr-TR"/>
                      </w:rPr>
                      <w:t>space</w:t>
                    </w:r>
                  </w:p>
                </w:tc>
              </w:sdtContent>
            </w:sdt>
            <w:sdt>
              <w:sdtPr>
                <w:rPr>
                  <w:sz w:val="20"/>
                  <w:szCs w:val="20"/>
                  <w:lang w:eastAsia="tr-TR" w:bidi="tr-TR"/>
                </w:rPr>
                <w:id w:val="930701704"/>
                <w:placeholder>
                  <w:docPart w:val="43730F36C1674413BA528321CECE4E16"/>
                </w:placeholder>
                <w:dataBinding w:prefixMappings="xmlns:ns0='Fırat Üniversitesi-FBE' " w:xpath="/ns0:TEZ_VERILERI[1]/ns0:BilDa_EN[1]" w:storeItemID="{68B39770-80AE-4CC8-AE7F-0E4C7BF0ED86}"/>
                <w:text/>
              </w:sdtPr>
              <w:sdtEndPr/>
              <w:sdtContent>
                <w:tc>
                  <w:tcPr>
                    <w:tcW w:w="3402" w:type="dxa"/>
                    <w:gridSpan w:val="2"/>
                    <w:vAlign w:val="center"/>
                  </w:tcPr>
                  <w:p w:rsidR="005D7CA6" w:rsidRPr="0031629C" w:rsidRDefault="00012EB8" w:rsidP="00D558A1">
                    <w:pPr>
                      <w:tabs>
                        <w:tab w:val="clear" w:pos="567"/>
                      </w:tabs>
                      <w:spacing w:line="240" w:lineRule="auto"/>
                      <w:ind w:firstLine="0"/>
                      <w:jc w:val="left"/>
                      <w:rPr>
                        <w:sz w:val="20"/>
                        <w:szCs w:val="20"/>
                        <w:lang w:eastAsia="tr-TR" w:bidi="tr-TR"/>
                      </w:rPr>
                    </w:pPr>
                    <w:r w:rsidRPr="00911315">
                      <w:rPr>
                        <w:sz w:val="20"/>
                        <w:szCs w:val="20"/>
                        <w:lang w:val="tr-TR" w:eastAsia="tr-TR" w:bidi="tr-TR"/>
                      </w:rPr>
                      <w:t xml:space="preserve"> </w:t>
                    </w:r>
                    <w:proofErr w:type="gramStart"/>
                    <w:r w:rsidR="00D558A1">
                      <w:rPr>
                        <w:sz w:val="20"/>
                        <w:szCs w:val="20"/>
                        <w:lang w:val="tr-TR" w:eastAsia="tr-TR" w:bidi="tr-TR"/>
                      </w:rPr>
                      <w:t>....</w:t>
                    </w:r>
                    <w:proofErr w:type="gramEnd"/>
                    <w:r w:rsidRPr="00911315">
                      <w:rPr>
                        <w:sz w:val="20"/>
                        <w:szCs w:val="20"/>
                        <w:lang w:val="tr-TR" w:eastAsia="tr-TR" w:bidi="tr-TR"/>
                      </w:rPr>
                      <w:t>yoksa bir boşluk verip siliniz</w:t>
                    </w:r>
                  </w:p>
                </w:tc>
              </w:sdtContent>
            </w:sdt>
          </w:tr>
          <w:tr w:rsidR="006874FA" w:rsidRPr="0031629C" w:rsidTr="00370F9F">
            <w:trPr>
              <w:cantSplit/>
              <w:trHeight w:hRule="exact" w:val="397"/>
            </w:trPr>
            <w:tc>
              <w:tcPr>
                <w:tcW w:w="1980" w:type="dxa"/>
                <w:shd w:val="clear" w:color="auto" w:fill="DEEAF6" w:themeFill="accent1" w:themeFillTint="33"/>
                <w:vAlign w:val="center"/>
              </w:tcPr>
              <w:p w:rsidR="006874FA" w:rsidRPr="0031629C" w:rsidRDefault="00012EB8" w:rsidP="00650B64">
                <w:pPr>
                  <w:tabs>
                    <w:tab w:val="clear" w:pos="567"/>
                  </w:tabs>
                  <w:spacing w:line="240" w:lineRule="auto"/>
                  <w:ind w:left="-105" w:firstLine="0"/>
                  <w:jc w:val="right"/>
                  <w:rPr>
                    <w:b/>
                    <w:sz w:val="20"/>
                    <w:szCs w:val="20"/>
                    <w:lang w:eastAsia="tr-TR" w:bidi="tr-TR"/>
                  </w:rPr>
                </w:pPr>
                <w:r w:rsidRPr="0031629C">
                  <w:rPr>
                    <w:b/>
                    <w:sz w:val="20"/>
                    <w:szCs w:val="20"/>
                    <w:lang w:eastAsia="tr-TR" w:bidi="tr-TR"/>
                  </w:rPr>
                  <w:t>Submission Date</w:t>
                </w:r>
                <w:r w:rsidR="006874FA" w:rsidRPr="0031629C">
                  <w:rPr>
                    <w:b/>
                    <w:sz w:val="20"/>
                    <w:szCs w:val="20"/>
                    <w:lang w:eastAsia="tr-TR" w:bidi="tr-TR"/>
                  </w:rPr>
                  <w:t>:</w:t>
                </w:r>
              </w:p>
            </w:tc>
            <w:tc>
              <w:tcPr>
                <w:tcW w:w="2795" w:type="dxa"/>
                <w:vAlign w:val="center"/>
              </w:tcPr>
              <w:p w:rsidR="006874FA" w:rsidRPr="0031629C" w:rsidRDefault="00953B1B" w:rsidP="00465B95">
                <w:pPr>
                  <w:tabs>
                    <w:tab w:val="clear" w:pos="567"/>
                  </w:tabs>
                  <w:spacing w:line="240" w:lineRule="auto"/>
                  <w:ind w:firstLine="0"/>
                  <w:jc w:val="left"/>
                  <w:rPr>
                    <w:sz w:val="24"/>
                    <w:szCs w:val="24"/>
                    <w:lang w:eastAsia="tr-TR" w:bidi="tr-TR"/>
                  </w:rPr>
                </w:pPr>
                <w:sdt>
                  <w:sdtPr>
                    <w:rPr>
                      <w:sz w:val="24"/>
                      <w:szCs w:val="24"/>
                      <w:lang w:eastAsia="tr-TR" w:bidi="tr-TR"/>
                    </w:rPr>
                    <w:id w:val="115256935"/>
                    <w:placeholder>
                      <w:docPart w:val="7E8B65A19EAC42C7BFAD56D165AE62E5"/>
                    </w:placeholder>
                    <w:dataBinding w:prefixMappings="xmlns:ns0='Fırat Üniversitesi-FBE' " w:xpath="/ns0:TEZ_VERILERI[1]/ns0:TTeslimT[1]" w:storeItemID="{68B39770-80AE-4CC8-AE7F-0E4C7BF0ED86}"/>
                    <w:date w:fullDate="2020-01-10T00:00:00Z">
                      <w:dateFormat w:val="dd MMMM yyyy"/>
                      <w:lid w:val="en-US"/>
                      <w:storeMappedDataAs w:val="dateTime"/>
                      <w:calendar w:val="gregorian"/>
                    </w:date>
                  </w:sdtPr>
                  <w:sdtEndPr/>
                  <w:sdtContent>
                    <w:r w:rsidR="00DB1804">
                      <w:rPr>
                        <w:sz w:val="24"/>
                        <w:szCs w:val="24"/>
                        <w:lang w:eastAsia="tr-TR" w:bidi="tr-TR"/>
                      </w:rPr>
                      <w:t>10 January 2020</w:t>
                    </w:r>
                  </w:sdtContent>
                </w:sdt>
              </w:p>
            </w:tc>
            <w:tc>
              <w:tcPr>
                <w:tcW w:w="5001" w:type="dxa"/>
                <w:gridSpan w:val="3"/>
                <w:shd w:val="clear" w:color="auto" w:fill="DEEAF6" w:themeFill="accent1" w:themeFillTint="33"/>
                <w:vAlign w:val="center"/>
              </w:tcPr>
              <w:p w:rsidR="006874FA" w:rsidRPr="0031629C" w:rsidRDefault="00012EB8" w:rsidP="00EB4FB0">
                <w:pPr>
                  <w:tabs>
                    <w:tab w:val="clear" w:pos="567"/>
                  </w:tabs>
                  <w:spacing w:line="240" w:lineRule="auto"/>
                  <w:ind w:firstLine="0"/>
                  <w:jc w:val="left"/>
                  <w:rPr>
                    <w:sz w:val="18"/>
                    <w:szCs w:val="18"/>
                    <w:lang w:eastAsia="tr-TR" w:bidi="tr-TR"/>
                  </w:rPr>
                </w:pPr>
                <w:r w:rsidRPr="0031629C">
                  <w:rPr>
                    <w:color w:val="FF0000"/>
                    <w:sz w:val="18"/>
                    <w:szCs w:val="18"/>
                    <w:lang w:eastAsia="tr-TR" w:bidi="tr-TR"/>
                  </w:rPr>
                  <w:t>The Date of first submission of thesis to the Graduate School</w:t>
                </w:r>
              </w:p>
            </w:tc>
          </w:tr>
          <w:tr w:rsidR="006874FA" w:rsidRPr="0031629C" w:rsidTr="00370F9F">
            <w:trPr>
              <w:cantSplit/>
              <w:trHeight w:hRule="exact" w:val="397"/>
            </w:trPr>
            <w:tc>
              <w:tcPr>
                <w:tcW w:w="1980" w:type="dxa"/>
                <w:shd w:val="clear" w:color="auto" w:fill="DEEAF6" w:themeFill="accent1" w:themeFillTint="33"/>
                <w:vAlign w:val="center"/>
              </w:tcPr>
              <w:p w:rsidR="006874FA" w:rsidRPr="0031629C" w:rsidRDefault="00012EB8" w:rsidP="00650B64">
                <w:pPr>
                  <w:tabs>
                    <w:tab w:val="clear" w:pos="567"/>
                  </w:tabs>
                  <w:spacing w:line="240" w:lineRule="auto"/>
                  <w:ind w:left="-105" w:firstLine="0"/>
                  <w:jc w:val="right"/>
                  <w:rPr>
                    <w:b/>
                    <w:sz w:val="20"/>
                    <w:szCs w:val="20"/>
                    <w:lang w:eastAsia="tr-TR" w:bidi="tr-TR"/>
                  </w:rPr>
                </w:pPr>
                <w:r w:rsidRPr="0031629C">
                  <w:rPr>
                    <w:b/>
                    <w:sz w:val="20"/>
                    <w:szCs w:val="20"/>
                    <w:lang w:eastAsia="tr-TR" w:bidi="tr-TR"/>
                  </w:rPr>
                  <w:t>Defense Date</w:t>
                </w:r>
                <w:r w:rsidR="006874FA" w:rsidRPr="0031629C">
                  <w:rPr>
                    <w:b/>
                    <w:sz w:val="20"/>
                    <w:szCs w:val="20"/>
                    <w:lang w:eastAsia="tr-TR" w:bidi="tr-TR"/>
                  </w:rPr>
                  <w:t>:</w:t>
                </w:r>
              </w:p>
            </w:tc>
            <w:sdt>
              <w:sdtPr>
                <w:rPr>
                  <w:sz w:val="24"/>
                  <w:szCs w:val="24"/>
                  <w:lang w:eastAsia="tr-TR" w:bidi="tr-TR"/>
                </w:rPr>
                <w:id w:val="-1307620723"/>
                <w:placeholder>
                  <w:docPart w:val="22D82D024587478785DA74B79E2DEBE8"/>
                </w:placeholder>
                <w:dataBinding w:prefixMappings="xmlns:ns0='Fırat Üniversitesi-FBE' " w:xpath="/ns0:TEZ_VERILERI[1]/ns0:TSavunT[1]" w:storeItemID="{68B39770-80AE-4CC8-AE7F-0E4C7BF0ED86}"/>
                <w:date w:fullDate="2020-01-10T00:00:00Z">
                  <w:dateFormat w:val="dd MMMM yyyy"/>
                  <w:lid w:val="en-US"/>
                  <w:storeMappedDataAs w:val="dateTime"/>
                  <w:calendar w:val="gregorian"/>
                </w:date>
              </w:sdtPr>
              <w:sdtEndPr/>
              <w:sdtContent>
                <w:tc>
                  <w:tcPr>
                    <w:tcW w:w="2795" w:type="dxa"/>
                    <w:vAlign w:val="center"/>
                  </w:tcPr>
                  <w:p w:rsidR="006874FA" w:rsidRPr="0031629C" w:rsidRDefault="00DB1804" w:rsidP="00E15C4C">
                    <w:pPr>
                      <w:tabs>
                        <w:tab w:val="clear" w:pos="567"/>
                      </w:tabs>
                      <w:spacing w:line="240" w:lineRule="auto"/>
                      <w:ind w:firstLine="0"/>
                      <w:jc w:val="left"/>
                      <w:rPr>
                        <w:sz w:val="24"/>
                        <w:szCs w:val="24"/>
                        <w:lang w:eastAsia="tr-TR" w:bidi="tr-TR"/>
                      </w:rPr>
                    </w:pPr>
                    <w:r>
                      <w:rPr>
                        <w:sz w:val="24"/>
                        <w:szCs w:val="24"/>
                        <w:lang w:eastAsia="tr-TR" w:bidi="tr-TR"/>
                      </w:rPr>
                      <w:t>10 January 2020</w:t>
                    </w:r>
                  </w:p>
                </w:tc>
              </w:sdtContent>
            </w:sdt>
            <w:tc>
              <w:tcPr>
                <w:tcW w:w="5001" w:type="dxa"/>
                <w:gridSpan w:val="3"/>
                <w:shd w:val="clear" w:color="auto" w:fill="DEEAF6" w:themeFill="accent1" w:themeFillTint="33"/>
                <w:vAlign w:val="center"/>
              </w:tcPr>
              <w:p w:rsidR="006874FA" w:rsidRPr="0031629C" w:rsidRDefault="006874FA" w:rsidP="00E15C4C">
                <w:pPr>
                  <w:tabs>
                    <w:tab w:val="clear" w:pos="567"/>
                  </w:tabs>
                  <w:spacing w:line="240" w:lineRule="auto"/>
                  <w:ind w:firstLine="0"/>
                  <w:jc w:val="left"/>
                  <w:rPr>
                    <w:sz w:val="18"/>
                    <w:szCs w:val="18"/>
                    <w:lang w:eastAsia="tr-TR" w:bidi="tr-TR"/>
                  </w:rPr>
                </w:pPr>
              </w:p>
            </w:tc>
          </w:tr>
          <w:tr w:rsidR="006874FA" w:rsidRPr="0031629C" w:rsidTr="00370F9F">
            <w:trPr>
              <w:cantSplit/>
              <w:trHeight w:hRule="exact" w:val="397"/>
            </w:trPr>
            <w:tc>
              <w:tcPr>
                <w:tcW w:w="1980" w:type="dxa"/>
                <w:shd w:val="clear" w:color="auto" w:fill="DEEAF6" w:themeFill="accent1" w:themeFillTint="33"/>
                <w:vAlign w:val="center"/>
              </w:tcPr>
              <w:p w:rsidR="006874FA" w:rsidRPr="0031629C" w:rsidRDefault="00012EB8" w:rsidP="00650B64">
                <w:pPr>
                  <w:tabs>
                    <w:tab w:val="clear" w:pos="567"/>
                  </w:tabs>
                  <w:spacing w:line="240" w:lineRule="auto"/>
                  <w:ind w:left="-105" w:firstLine="0"/>
                  <w:jc w:val="right"/>
                  <w:rPr>
                    <w:b/>
                    <w:sz w:val="18"/>
                    <w:szCs w:val="18"/>
                    <w:lang w:eastAsia="tr-TR" w:bidi="tr-TR"/>
                  </w:rPr>
                </w:pPr>
                <w:r w:rsidRPr="0031629C">
                  <w:rPr>
                    <w:b/>
                    <w:sz w:val="18"/>
                    <w:szCs w:val="18"/>
                    <w:lang w:eastAsia="tr-TR" w:bidi="tr-TR"/>
                  </w:rPr>
                  <w:t>Number of First Pages</w:t>
                </w:r>
                <w:r w:rsidR="006874FA" w:rsidRPr="0031629C">
                  <w:rPr>
                    <w:b/>
                    <w:sz w:val="18"/>
                    <w:szCs w:val="18"/>
                    <w:lang w:eastAsia="tr-TR" w:bidi="tr-TR"/>
                  </w:rPr>
                  <w:t>:</w:t>
                </w:r>
              </w:p>
            </w:tc>
            <w:tc>
              <w:tcPr>
                <w:tcW w:w="2795" w:type="dxa"/>
                <w:vAlign w:val="center"/>
              </w:tcPr>
              <w:p w:rsidR="006874FA" w:rsidRPr="0031629C" w:rsidRDefault="00953B1B" w:rsidP="00AE5F39">
                <w:pPr>
                  <w:tabs>
                    <w:tab w:val="clear" w:pos="567"/>
                  </w:tabs>
                  <w:spacing w:line="240" w:lineRule="auto"/>
                  <w:ind w:firstLine="0"/>
                  <w:jc w:val="left"/>
                  <w:rPr>
                    <w:sz w:val="24"/>
                    <w:szCs w:val="24"/>
                    <w:lang w:eastAsia="tr-TR" w:bidi="tr-TR"/>
                  </w:rPr>
                </w:pPr>
                <w:sdt>
                  <w:sdtPr>
                    <w:rPr>
                      <w:sz w:val="24"/>
                      <w:szCs w:val="24"/>
                      <w:lang w:eastAsia="tr-TR" w:bidi="tr-TR"/>
                    </w:rPr>
                    <w:id w:val="855007407"/>
                    <w:placeholder>
                      <w:docPart w:val="5DD56868CEE74F24ACBB96F9891152FD"/>
                    </w:placeholder>
                    <w:dataBinding w:prefixMappings="xmlns:ns0='Fırat Üniversitesi-FBE' " w:xpath="/ns0:TEZ_VERILERI[1]/ns0:TOnSayfaS[1]" w:storeItemID="{68B39770-80AE-4CC8-AE7F-0E4C7BF0ED86}"/>
                    <w:dropDownList w:lastValue="[Select Number]">
                      <w:listItem w:displayText="[Select Number]" w:value="[Select Number]"/>
                      <w:listItem w:displayText=" ix " w:value=" ix "/>
                      <w:listItem w:displayText=" x " w:value=" x "/>
                      <w:listItem w:displayText=" xi " w:value=" xi "/>
                      <w:listItem w:displayText=" xii " w:value=" xii "/>
                      <w:listItem w:displayText=" xiii " w:value=" xiii "/>
                      <w:listItem w:displayText=" xiv " w:value=" xiv "/>
                      <w:listItem w:displayText=" xv " w:value=" xv "/>
                      <w:listItem w:displayText=" xvi " w:value=" xvi "/>
                      <w:listItem w:displayText=" xvii " w:value=" xvii "/>
                      <w:listItem w:displayText=" xviii " w:value=" xviii "/>
                      <w:listItem w:displayText=" xix " w:value=" xix "/>
                      <w:listItem w:displayText=" xx " w:value=" xx "/>
                      <w:listItem w:displayText=" xxi " w:value=" xxi "/>
                      <w:listItem w:displayText=" xxii" w:value=" xxii"/>
                      <w:listItem w:displayText=" xxiii " w:value=" xxiii "/>
                      <w:listItem w:displayText=" xxiv " w:value=" xxiv "/>
                      <w:listItem w:displayText=" xxv" w:value=" xxv"/>
                      <w:listItem w:displayText=" xxvi" w:value=" xxvi"/>
                      <w:listItem w:displayText=" xxvii" w:value=" xxvii"/>
                      <w:listItem w:displayText=" xxviii" w:value=" xxviii"/>
                      <w:listItem w:displayText=" xxix " w:value=" xxix "/>
                      <w:listItem w:displayText=" xxx " w:value=" xxx "/>
                    </w:dropDownList>
                  </w:sdtPr>
                  <w:sdtEndPr/>
                  <w:sdtContent>
                    <w:r w:rsidR="005F1B67" w:rsidRPr="0031629C">
                      <w:rPr>
                        <w:sz w:val="24"/>
                        <w:szCs w:val="24"/>
                        <w:lang w:eastAsia="tr-TR" w:bidi="tr-TR"/>
                      </w:rPr>
                      <w:t>[Select Number]</w:t>
                    </w:r>
                  </w:sdtContent>
                </w:sdt>
              </w:p>
            </w:tc>
            <w:tc>
              <w:tcPr>
                <w:tcW w:w="5001" w:type="dxa"/>
                <w:gridSpan w:val="3"/>
                <w:shd w:val="clear" w:color="auto" w:fill="DEEAF6" w:themeFill="accent1" w:themeFillTint="33"/>
                <w:vAlign w:val="center"/>
              </w:tcPr>
              <w:p w:rsidR="006874FA" w:rsidRPr="0031629C" w:rsidRDefault="00012EB8" w:rsidP="006874FA">
                <w:pPr>
                  <w:tabs>
                    <w:tab w:val="clear" w:pos="567"/>
                  </w:tabs>
                  <w:spacing w:line="240" w:lineRule="auto"/>
                  <w:ind w:firstLine="0"/>
                  <w:jc w:val="left"/>
                  <w:rPr>
                    <w:sz w:val="20"/>
                    <w:szCs w:val="20"/>
                    <w:lang w:eastAsia="tr-TR" w:bidi="tr-TR"/>
                  </w:rPr>
                </w:pPr>
                <w:r w:rsidRPr="0031629C">
                  <w:rPr>
                    <w:color w:val="FF0000"/>
                    <w:sz w:val="20"/>
                    <w:szCs w:val="20"/>
                    <w:lang w:eastAsia="tr-TR" w:bidi="tr-TR"/>
                  </w:rPr>
                  <w:t xml:space="preserve">The page number of Abbreviations </w:t>
                </w:r>
              </w:p>
            </w:tc>
          </w:tr>
          <w:tr w:rsidR="006874FA" w:rsidRPr="0031629C" w:rsidTr="00370F9F">
            <w:trPr>
              <w:cantSplit/>
              <w:trHeight w:hRule="exact" w:val="397"/>
            </w:trPr>
            <w:tc>
              <w:tcPr>
                <w:tcW w:w="1980" w:type="dxa"/>
                <w:shd w:val="clear" w:color="auto" w:fill="DEEAF6" w:themeFill="accent1" w:themeFillTint="33"/>
                <w:vAlign w:val="center"/>
              </w:tcPr>
              <w:p w:rsidR="006874FA" w:rsidRPr="0031629C" w:rsidRDefault="00012EB8" w:rsidP="00650B64">
                <w:pPr>
                  <w:tabs>
                    <w:tab w:val="clear" w:pos="567"/>
                  </w:tabs>
                  <w:spacing w:line="240" w:lineRule="auto"/>
                  <w:ind w:left="-105" w:firstLine="0"/>
                  <w:jc w:val="right"/>
                  <w:rPr>
                    <w:b/>
                    <w:sz w:val="18"/>
                    <w:szCs w:val="18"/>
                    <w:lang w:eastAsia="tr-TR" w:bidi="tr-TR"/>
                  </w:rPr>
                </w:pPr>
                <w:r w:rsidRPr="0031629C">
                  <w:rPr>
                    <w:b/>
                    <w:sz w:val="18"/>
                    <w:szCs w:val="18"/>
                    <w:lang w:eastAsia="tr-TR" w:bidi="tr-TR"/>
                  </w:rPr>
                  <w:t>Total Page</w:t>
                </w:r>
                <w:r w:rsidR="006874FA" w:rsidRPr="0031629C">
                  <w:rPr>
                    <w:b/>
                    <w:sz w:val="18"/>
                    <w:szCs w:val="18"/>
                    <w:lang w:eastAsia="tr-TR" w:bidi="tr-TR"/>
                  </w:rPr>
                  <w:t>:</w:t>
                </w:r>
              </w:p>
            </w:tc>
            <w:tc>
              <w:tcPr>
                <w:tcW w:w="2795" w:type="dxa"/>
                <w:vAlign w:val="center"/>
              </w:tcPr>
              <w:p w:rsidR="006874FA" w:rsidRPr="0031629C" w:rsidRDefault="00953B1B" w:rsidP="006874FA">
                <w:pPr>
                  <w:tabs>
                    <w:tab w:val="clear" w:pos="567"/>
                  </w:tabs>
                  <w:spacing w:line="240" w:lineRule="auto"/>
                  <w:ind w:firstLine="0"/>
                  <w:jc w:val="left"/>
                  <w:rPr>
                    <w:sz w:val="24"/>
                    <w:szCs w:val="24"/>
                    <w:lang w:eastAsia="tr-TR" w:bidi="tr-TR"/>
                  </w:rPr>
                </w:pPr>
                <w:sdt>
                  <w:sdtPr>
                    <w:rPr>
                      <w:sz w:val="24"/>
                      <w:szCs w:val="24"/>
                      <w:lang w:eastAsia="tr-TR" w:bidi="tr-TR"/>
                    </w:rPr>
                    <w:id w:val="-2082821783"/>
                    <w:placeholder>
                      <w:docPart w:val="45EAAD264FB249C1BA8F7EAF0A5A7DF9"/>
                    </w:placeholder>
                    <w:dataBinding w:prefixMappings="xmlns:ns0='Fırat Üniversitesi-FBE' " w:xpath="/ns0:TEZ_VERILERI[1]/ns0:TSayfaS[1]" w:storeItemID="{68B39770-80AE-4CC8-AE7F-0E4C7BF0ED86}"/>
                    <w:text/>
                  </w:sdtPr>
                  <w:sdtEndPr/>
                  <w:sdtContent>
                    <w:r w:rsidR="006874FA" w:rsidRPr="0031629C">
                      <w:rPr>
                        <w:sz w:val="24"/>
                        <w:szCs w:val="24"/>
                        <w:lang w:eastAsia="tr-TR" w:bidi="tr-TR"/>
                      </w:rPr>
                      <w:t>001</w:t>
                    </w:r>
                  </w:sdtContent>
                </w:sdt>
              </w:p>
            </w:tc>
            <w:tc>
              <w:tcPr>
                <w:tcW w:w="5001" w:type="dxa"/>
                <w:gridSpan w:val="3"/>
                <w:shd w:val="clear" w:color="auto" w:fill="DEEAF6" w:themeFill="accent1" w:themeFillTint="33"/>
                <w:vAlign w:val="center"/>
              </w:tcPr>
              <w:p w:rsidR="006874FA" w:rsidRPr="0031629C" w:rsidRDefault="00012EB8" w:rsidP="00E15C4C">
                <w:pPr>
                  <w:tabs>
                    <w:tab w:val="clear" w:pos="567"/>
                  </w:tabs>
                  <w:spacing w:line="240" w:lineRule="auto"/>
                  <w:ind w:firstLine="0"/>
                  <w:jc w:val="left"/>
                  <w:rPr>
                    <w:sz w:val="20"/>
                    <w:szCs w:val="20"/>
                    <w:lang w:eastAsia="tr-TR" w:bidi="tr-TR"/>
                  </w:rPr>
                </w:pPr>
                <w:r w:rsidRPr="0031629C">
                  <w:rPr>
                    <w:color w:val="FF0000"/>
                    <w:sz w:val="20"/>
                    <w:szCs w:val="20"/>
                    <w:lang w:eastAsia="tr-TR" w:bidi="tr-TR"/>
                  </w:rPr>
                  <w:t>The page number of the page before CV</w:t>
                </w:r>
              </w:p>
            </w:tc>
          </w:tr>
          <w:tr w:rsidR="009906CD" w:rsidRPr="0031629C" w:rsidTr="00DF55F6">
            <w:trPr>
              <w:cantSplit/>
            </w:trPr>
            <w:tc>
              <w:tcPr>
                <w:tcW w:w="1980" w:type="dxa"/>
                <w:shd w:val="clear" w:color="auto" w:fill="DEEAF6" w:themeFill="accent1" w:themeFillTint="33"/>
                <w:vAlign w:val="center"/>
              </w:tcPr>
              <w:p w:rsidR="009906CD" w:rsidRPr="0031629C" w:rsidRDefault="009906CD" w:rsidP="00642316">
                <w:pPr>
                  <w:tabs>
                    <w:tab w:val="clear" w:pos="567"/>
                  </w:tabs>
                  <w:spacing w:line="240" w:lineRule="auto"/>
                  <w:ind w:left="-117" w:firstLine="0"/>
                  <w:contextualSpacing/>
                  <w:jc w:val="right"/>
                  <w:rPr>
                    <w:sz w:val="20"/>
                    <w:szCs w:val="20"/>
                    <w:lang w:eastAsia="tr-TR" w:bidi="tr-TR"/>
                  </w:rPr>
                </w:pPr>
              </w:p>
            </w:tc>
            <w:tc>
              <w:tcPr>
                <w:tcW w:w="5528" w:type="dxa"/>
                <w:gridSpan w:val="3"/>
                <w:shd w:val="clear" w:color="auto" w:fill="DEEAF6" w:themeFill="accent1" w:themeFillTint="33"/>
                <w:vAlign w:val="center"/>
              </w:tcPr>
              <w:p w:rsidR="009906CD" w:rsidRPr="0031629C" w:rsidRDefault="00926527" w:rsidP="00642316">
                <w:pPr>
                  <w:tabs>
                    <w:tab w:val="clear" w:pos="567"/>
                  </w:tabs>
                  <w:spacing w:line="240" w:lineRule="auto"/>
                  <w:ind w:firstLine="0"/>
                  <w:contextualSpacing/>
                  <w:jc w:val="right"/>
                  <w:rPr>
                    <w:sz w:val="20"/>
                    <w:szCs w:val="20"/>
                    <w:lang w:eastAsia="tr-TR" w:bidi="tr-TR"/>
                  </w:rPr>
                </w:pPr>
                <w:r w:rsidRPr="0031629C">
                  <w:rPr>
                    <w:b/>
                    <w:color w:val="FF0000"/>
                    <w:sz w:val="20"/>
                    <w:szCs w:val="20"/>
                    <w:lang w:eastAsia="tr-TR" w:bidi="tr-TR"/>
                  </w:rPr>
                  <w:t>AGREED DECISION OF COMMITTEE</w:t>
                </w:r>
              </w:p>
            </w:tc>
            <w:tc>
              <w:tcPr>
                <w:tcW w:w="2268" w:type="dxa"/>
                <w:vAlign w:val="center"/>
              </w:tcPr>
              <w:p w:rsidR="00B9286A" w:rsidRPr="0031629C" w:rsidRDefault="00B9286A" w:rsidP="00642316">
                <w:pPr>
                  <w:tabs>
                    <w:tab w:val="clear" w:pos="567"/>
                  </w:tabs>
                  <w:spacing w:line="240" w:lineRule="auto"/>
                  <w:ind w:firstLine="0"/>
                  <w:contextualSpacing/>
                  <w:jc w:val="center"/>
                  <w:rPr>
                    <w:b/>
                    <w:sz w:val="20"/>
                    <w:szCs w:val="20"/>
                    <w:lang w:eastAsia="tr-TR" w:bidi="tr-TR"/>
                  </w:rPr>
                </w:pPr>
                <w:r w:rsidRPr="0031629C">
                  <w:rPr>
                    <w:b/>
                    <w:sz w:val="20"/>
                    <w:szCs w:val="20"/>
                    <w:lang w:eastAsia="tr-TR" w:bidi="tr-TR"/>
                  </w:rPr>
                  <w:t>&lt;</w:t>
                </w:r>
                <w:sdt>
                  <w:sdtPr>
                    <w:rPr>
                      <w:b/>
                      <w:sz w:val="20"/>
                      <w:szCs w:val="20"/>
                      <w:lang w:eastAsia="tr-TR" w:bidi="tr-TR"/>
                    </w:rPr>
                    <w:id w:val="-1535345953"/>
                    <w:placeholder>
                      <w:docPart w:val="C395B20A95F14C52A4904AE59957BE2B"/>
                    </w:placeholder>
                    <w:dataBinding w:prefixMappings="xmlns:ns0='Fırat Üniversitesi-FBE' " w:xpath="/ns0:TEZ_VERILERI[1]/ns0:JOnay[1]" w:storeItemID="{68B39770-80AE-4CC8-AE7F-0E4C7BF0ED86}"/>
                    <w:dropDownList w:lastValue="unanimously">
                      <w:listItem w:displayText="unanimously" w:value="unanimously"/>
                      <w:listItem w:displayText="commonly" w:value="commonly"/>
                    </w:dropDownList>
                  </w:sdtPr>
                  <w:sdtEndPr/>
                  <w:sdtContent>
                    <w:r w:rsidR="002D6D9F" w:rsidRPr="0031629C">
                      <w:rPr>
                        <w:b/>
                        <w:sz w:val="20"/>
                        <w:szCs w:val="20"/>
                        <w:lang w:eastAsia="tr-TR" w:bidi="tr-TR"/>
                      </w:rPr>
                      <w:t>unanimously</w:t>
                    </w:r>
                  </w:sdtContent>
                </w:sdt>
                <w:r w:rsidRPr="0031629C">
                  <w:rPr>
                    <w:b/>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b/>
                    <w:sz w:val="20"/>
                    <w:szCs w:val="20"/>
                    <w:lang w:eastAsia="tr-TR" w:bidi="tr-TR"/>
                  </w:rPr>
                </w:pPr>
                <w:r w:rsidRPr="0031629C">
                  <w:rPr>
                    <w:b/>
                    <w:sz w:val="20"/>
                    <w:szCs w:val="20"/>
                    <w:lang w:eastAsia="tr-TR" w:bidi="tr-TR"/>
                  </w:rPr>
                  <w:t>Supervisor</w:t>
                </w:r>
                <w:r w:rsidR="005D7CA6" w:rsidRPr="0031629C">
                  <w:rPr>
                    <w:b/>
                    <w:sz w:val="20"/>
                    <w:szCs w:val="20"/>
                    <w:lang w:eastAsia="tr-TR" w:bidi="tr-TR"/>
                  </w:rPr>
                  <w:t>:</w:t>
                </w:r>
              </w:p>
            </w:tc>
            <w:sdt>
              <w:sdtPr>
                <w:rPr>
                  <w:sz w:val="20"/>
                  <w:szCs w:val="20"/>
                  <w:lang w:eastAsia="tr-TR" w:bidi="tr-TR"/>
                </w:rPr>
                <w:id w:val="-1932428274"/>
                <w:placeholder>
                  <w:docPart w:val="43730F36C1674413BA528321CECE4E16"/>
                </w:placeholder>
                <w:dataBinding w:prefixMappings="xmlns:ns0='Fırat Üniversitesi-FBE' " w:xpath="/ns0:TEZ_VERILERI[1]/ns0:TDanisman[1]" w:storeItemID="{68B39770-80AE-4CC8-AE7F-0E4C7BF0ED86}"/>
                <w:text/>
              </w:sdtPr>
              <w:sdtEndPr/>
              <w:sdtContent>
                <w:tc>
                  <w:tcPr>
                    <w:tcW w:w="5528" w:type="dxa"/>
                    <w:gridSpan w:val="3"/>
                    <w:vAlign w:val="center"/>
                  </w:tcPr>
                  <w:p w:rsidR="005D7CA6" w:rsidRPr="0031629C" w:rsidRDefault="00926527" w:rsidP="00926527">
                    <w:pPr>
                      <w:tabs>
                        <w:tab w:val="clear" w:pos="567"/>
                      </w:tabs>
                      <w:spacing w:line="240" w:lineRule="auto"/>
                      <w:ind w:firstLine="0"/>
                      <w:jc w:val="left"/>
                      <w:rPr>
                        <w:sz w:val="20"/>
                        <w:szCs w:val="20"/>
                        <w:lang w:eastAsia="tr-TR" w:bidi="tr-TR"/>
                      </w:rPr>
                    </w:pPr>
                    <w:r w:rsidRPr="0031629C">
                      <w:rPr>
                        <w:sz w:val="20"/>
                        <w:szCs w:val="20"/>
                        <w:lang w:eastAsia="tr-TR" w:bidi="tr-TR"/>
                      </w:rPr>
                      <w:t>Title Name SURNAME</w:t>
                    </w:r>
                  </w:p>
                </w:tc>
              </w:sdtContent>
            </w:sdt>
            <w:tc>
              <w:tcPr>
                <w:tcW w:w="2268" w:type="dxa"/>
                <w:vAlign w:val="center"/>
              </w:tcPr>
              <w:p w:rsidR="005D7CA6" w:rsidRPr="0031629C" w:rsidRDefault="00B9286A"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793334427"/>
                    <w:placeholder>
                      <w:docPart w:val="C395B20A95F14C52A4904AE59957BE2B"/>
                    </w:placeholder>
                    <w:dataBinding w:prefixMappings="xmlns:ns0='Fırat Üniversitesi-FBE' " w:xpath="/ns0:TEZ_VERILERI[1]/ns0:TDOnay[1]" w:storeItemID="{68B39770-80AE-4CC8-AE7F-0E4C7BF0ED86}"/>
                    <w:dropDownList w:lastValue="Approved">
                      <w:listItem w:displayText="Approved" w:value="Approved"/>
                      <w:listItem w:displayText="Not Approved" w:value="Not Approved"/>
                    </w:dropDownList>
                  </w:sdtPr>
                  <w:sdtEndPr/>
                  <w:sdtContent>
                    <w:r w:rsidR="0092652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left="-97" w:firstLine="0"/>
                  <w:contextualSpacing/>
                  <w:jc w:val="right"/>
                  <w:rPr>
                    <w:b/>
                    <w:sz w:val="20"/>
                    <w:szCs w:val="20"/>
                    <w:lang w:eastAsia="tr-TR" w:bidi="tr-TR"/>
                  </w:rPr>
                </w:pPr>
                <w:r w:rsidRPr="0031629C">
                  <w:rPr>
                    <w:b/>
                    <w:sz w:val="16"/>
                    <w:szCs w:val="16"/>
                    <w:lang w:eastAsia="tr-TR" w:bidi="tr-TR"/>
                  </w:rPr>
                  <w:t>Institution of Supervisor</w:t>
                </w:r>
                <w:r w:rsidR="005D7CA6" w:rsidRPr="0031629C">
                  <w:rPr>
                    <w:b/>
                    <w:sz w:val="20"/>
                    <w:szCs w:val="20"/>
                    <w:lang w:eastAsia="tr-TR" w:bidi="tr-TR"/>
                  </w:rPr>
                  <w:t>:</w:t>
                </w:r>
              </w:p>
            </w:tc>
            <w:sdt>
              <w:sdtPr>
                <w:rPr>
                  <w:sz w:val="20"/>
                  <w:szCs w:val="20"/>
                  <w:lang w:eastAsia="tr-TR" w:bidi="tr-TR"/>
                </w:rPr>
                <w:id w:val="2073617102"/>
                <w:placeholder>
                  <w:docPart w:val="43730F36C1674413BA528321CECE4E16"/>
                </w:placeholder>
                <w:dataBinding w:prefixMappings="xmlns:ns0='Fırat Üniversitesi-FBE' " w:xpath="/ns0:TEZ_VERILERI[1]/ns0:TDKurum[1]" w:storeItemID="{68B39770-80AE-4CC8-AE7F-0E4C7BF0ED86}"/>
                <w:text/>
              </w:sdtPr>
              <w:sdtEndPr/>
              <w:sdtContent>
                <w:tc>
                  <w:tcPr>
                    <w:tcW w:w="5528" w:type="dxa"/>
                    <w:gridSpan w:val="3"/>
                    <w:vAlign w:val="center"/>
                  </w:tcPr>
                  <w:p w:rsidR="005D7CA6" w:rsidRPr="0031629C" w:rsidRDefault="00FF76C5" w:rsidP="00113CFB">
                    <w:pPr>
                      <w:tabs>
                        <w:tab w:val="clear" w:pos="567"/>
                      </w:tabs>
                      <w:spacing w:line="240" w:lineRule="auto"/>
                      <w:ind w:firstLine="0"/>
                      <w:jc w:val="left"/>
                      <w:rPr>
                        <w:sz w:val="20"/>
                        <w:szCs w:val="20"/>
                        <w:lang w:eastAsia="tr-TR" w:bidi="tr-TR"/>
                      </w:rPr>
                    </w:pPr>
                    <w:r w:rsidRPr="0031629C">
                      <w:rPr>
                        <w:sz w:val="20"/>
                        <w:szCs w:val="20"/>
                        <w:lang w:eastAsia="tr-TR" w:bidi="tr-TR"/>
                      </w:rPr>
                      <w:t>F</w:t>
                    </w:r>
                    <w:r w:rsidR="00113CFB" w:rsidRPr="0031629C">
                      <w:rPr>
                        <w:sz w:val="20"/>
                        <w:szCs w:val="20"/>
                        <w:lang w:eastAsia="tr-TR" w:bidi="tr-TR"/>
                      </w:rPr>
                      <w:t>i</w:t>
                    </w:r>
                    <w:r w:rsidRPr="0031629C">
                      <w:rPr>
                        <w:sz w:val="20"/>
                        <w:szCs w:val="20"/>
                        <w:lang w:eastAsia="tr-TR" w:bidi="tr-TR"/>
                      </w:rPr>
                      <w:t xml:space="preserve">rat </w:t>
                    </w:r>
                    <w:r w:rsidR="00113CFB" w:rsidRPr="0031629C">
                      <w:rPr>
                        <w:sz w:val="20"/>
                        <w:szCs w:val="20"/>
                        <w:lang w:eastAsia="tr-TR" w:bidi="tr-TR"/>
                      </w:rPr>
                      <w:t>University,</w:t>
                    </w:r>
                    <w:r w:rsidRPr="0031629C">
                      <w:rPr>
                        <w:sz w:val="20"/>
                        <w:szCs w:val="20"/>
                        <w:lang w:eastAsia="tr-TR" w:bidi="tr-TR"/>
                      </w:rPr>
                      <w:t xml:space="preserve"> </w:t>
                    </w:r>
                    <w:r w:rsidR="00113CFB" w:rsidRPr="0031629C">
                      <w:rPr>
                        <w:sz w:val="20"/>
                        <w:szCs w:val="20"/>
                        <w:lang w:eastAsia="tr-TR" w:bidi="tr-TR"/>
                      </w:rPr>
                      <w:t>Faculty of Science</w:t>
                    </w:r>
                  </w:p>
                </w:tc>
              </w:sdtContent>
            </w:sdt>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sz w:val="20"/>
                    <w:szCs w:val="20"/>
                    <w:lang w:eastAsia="tr-TR" w:bidi="tr-TR"/>
                  </w:rPr>
                </w:pPr>
                <w:r w:rsidRPr="0031629C">
                  <w:rPr>
                    <w:sz w:val="20"/>
                    <w:szCs w:val="20"/>
                    <w:lang w:eastAsia="tr-TR" w:bidi="tr-TR"/>
                  </w:rPr>
                  <w:t>Co-Supervisor</w:t>
                </w:r>
                <w:r w:rsidR="005D7CA6" w:rsidRPr="0031629C">
                  <w:rPr>
                    <w:sz w:val="20"/>
                    <w:szCs w:val="20"/>
                    <w:lang w:eastAsia="tr-TR" w:bidi="tr-TR"/>
                  </w:rPr>
                  <w:t>:</w:t>
                </w:r>
              </w:p>
            </w:tc>
            <w:tc>
              <w:tcPr>
                <w:tcW w:w="5528" w:type="dxa"/>
                <w:gridSpan w:val="3"/>
                <w:vAlign w:val="center"/>
              </w:tcPr>
              <w:p w:rsidR="005D7CA6" w:rsidRPr="0031629C" w:rsidRDefault="00953B1B" w:rsidP="00686CF0">
                <w:pPr>
                  <w:tabs>
                    <w:tab w:val="clear" w:pos="567"/>
                  </w:tabs>
                  <w:spacing w:line="240" w:lineRule="auto"/>
                  <w:ind w:firstLine="0"/>
                  <w:jc w:val="left"/>
                  <w:rPr>
                    <w:sz w:val="20"/>
                    <w:szCs w:val="20"/>
                    <w:lang w:eastAsia="tr-TR" w:bidi="tr-TR"/>
                  </w:rPr>
                </w:pPr>
                <w:sdt>
                  <w:sdtPr>
                    <w:rPr>
                      <w:sz w:val="20"/>
                      <w:szCs w:val="20"/>
                      <w:lang w:eastAsia="tr-TR" w:bidi="tr-TR"/>
                    </w:rPr>
                    <w:id w:val="-1014680116"/>
                    <w:placeholder>
                      <w:docPart w:val="43730F36C1674413BA528321CECE4E16"/>
                    </w:placeholder>
                    <w:dataBinding w:prefixMappings="xmlns:ns0='Fırat Üniversitesi-FBE' " w:xpath="/ns0:TEZ_VERILERI[1]/ns0:T2Danisman[1]" w:storeItemID="{68B39770-80AE-4CC8-AE7F-0E4C7BF0ED86}"/>
                    <w:text/>
                  </w:sdtPr>
                  <w:sdtEndPr/>
                  <w:sdtContent>
                    <w:r w:rsidR="00926527" w:rsidRPr="0031629C">
                      <w:rPr>
                        <w:sz w:val="20"/>
                        <w:szCs w:val="20"/>
                        <w:lang w:eastAsia="tr-TR" w:bidi="tr-TR"/>
                      </w:rPr>
                      <w:t>Title Name SURNAME</w:t>
                    </w:r>
                  </w:sdtContent>
                </w:sdt>
                <w:r w:rsidR="00642316" w:rsidRPr="0031629C">
                  <w:rPr>
                    <w:sz w:val="20"/>
                    <w:szCs w:val="20"/>
                    <w:lang w:eastAsia="tr-TR" w:bidi="tr-TR"/>
                  </w:rPr>
                  <w:t xml:space="preserve"> </w:t>
                </w:r>
                <w:r w:rsidR="00686CF0" w:rsidRPr="0031629C">
                  <w:rPr>
                    <w:color w:val="FF0000"/>
                    <w:sz w:val="20"/>
                    <w:szCs w:val="20"/>
                    <w:lang w:eastAsia="tr-TR" w:bidi="tr-TR"/>
                  </w:rPr>
                  <w:t>If no, delete it giving a space</w:t>
                </w:r>
              </w:p>
            </w:tc>
            <w:tc>
              <w:tcPr>
                <w:tcW w:w="2268" w:type="dxa"/>
                <w:vAlign w:val="center"/>
              </w:tcPr>
              <w:p w:rsidR="005D7CA6" w:rsidRPr="0031629C" w:rsidRDefault="00B9286A"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1408962983"/>
                    <w:placeholder>
                      <w:docPart w:val="C395B20A95F14C52A4904AE59957BE2B"/>
                    </w:placeholder>
                    <w:dataBinding w:prefixMappings="xmlns:ns0='Fırat Üniversitesi-FBE' " w:xpath="/ns0:TEZ_VERILERI[1]/ns0:T2DOnay[1]" w:storeItemID="{68B39770-80AE-4CC8-AE7F-0E4C7BF0ED86}"/>
                    <w:dropDownList w:lastValue="Approved">
                      <w:listItem w:displayText="Approved" w:value="Approved"/>
                      <w:listItem w:displayText="Not Approved" w:value="Not Approved"/>
                    </w:dropDownList>
                  </w:sdtPr>
                  <w:sdtEndPr/>
                  <w:sdtContent>
                    <w:r w:rsidR="005F1B6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sz w:val="20"/>
                    <w:szCs w:val="20"/>
                    <w:lang w:eastAsia="tr-TR" w:bidi="tr-TR"/>
                  </w:rPr>
                </w:pPr>
                <w:r w:rsidRPr="0031629C">
                  <w:rPr>
                    <w:sz w:val="18"/>
                    <w:szCs w:val="18"/>
                    <w:lang w:eastAsia="tr-TR" w:bidi="tr-TR"/>
                  </w:rPr>
                  <w:t>Institutition of Co-S</w:t>
                </w:r>
                <w:r w:rsidR="005D7CA6" w:rsidRPr="0031629C">
                  <w:rPr>
                    <w:sz w:val="20"/>
                    <w:szCs w:val="20"/>
                    <w:lang w:eastAsia="tr-TR" w:bidi="tr-TR"/>
                  </w:rPr>
                  <w:t>:</w:t>
                </w:r>
              </w:p>
            </w:tc>
            <w:tc>
              <w:tcPr>
                <w:tcW w:w="5528" w:type="dxa"/>
                <w:gridSpan w:val="3"/>
                <w:vAlign w:val="center"/>
              </w:tcPr>
              <w:p w:rsidR="005D7CA6" w:rsidRPr="0031629C" w:rsidRDefault="00953B1B" w:rsidP="007144C9">
                <w:pPr>
                  <w:tabs>
                    <w:tab w:val="clear" w:pos="567"/>
                  </w:tabs>
                  <w:spacing w:line="240" w:lineRule="auto"/>
                  <w:ind w:firstLine="0"/>
                  <w:jc w:val="left"/>
                  <w:rPr>
                    <w:sz w:val="20"/>
                    <w:szCs w:val="20"/>
                    <w:lang w:eastAsia="tr-TR" w:bidi="tr-TR"/>
                  </w:rPr>
                </w:pPr>
                <w:sdt>
                  <w:sdtPr>
                    <w:rPr>
                      <w:sz w:val="20"/>
                      <w:szCs w:val="20"/>
                      <w:lang w:eastAsia="tr-TR" w:bidi="tr-TR"/>
                    </w:rPr>
                    <w:id w:val="861554290"/>
                    <w:placeholder>
                      <w:docPart w:val="43730F36C1674413BA528321CECE4E16"/>
                    </w:placeholder>
                    <w:dataBinding w:prefixMappings="xmlns:ns0='Fırat Üniversitesi-FBE' " w:xpath="/ns0:TEZ_VERILERI[1]/ns0:T2DKurum[1]" w:storeItemID="{68B39770-80AE-4CC8-AE7F-0E4C7BF0ED86}"/>
                    <w:text/>
                  </w:sdtPr>
                  <w:sdtEndPr/>
                  <w:sdtContent>
                    <w:r w:rsidR="00113CFB" w:rsidRPr="0031629C">
                      <w:rPr>
                        <w:sz w:val="20"/>
                        <w:szCs w:val="20"/>
                        <w:lang w:eastAsia="tr-TR" w:bidi="tr-TR"/>
                      </w:rPr>
                      <w:t xml:space="preserve">Firat University, Faculty of </w:t>
                    </w:r>
                  </w:sdtContent>
                </w:sdt>
                <w:r w:rsidR="00642316" w:rsidRPr="0031629C">
                  <w:rPr>
                    <w:sz w:val="20"/>
                    <w:szCs w:val="20"/>
                    <w:lang w:eastAsia="tr-TR" w:bidi="tr-TR"/>
                  </w:rPr>
                  <w:t xml:space="preserve">  </w:t>
                </w:r>
                <w:r w:rsidR="00686CF0" w:rsidRPr="0031629C">
                  <w:rPr>
                    <w:color w:val="FF0000"/>
                    <w:sz w:val="20"/>
                    <w:szCs w:val="20"/>
                    <w:lang w:eastAsia="tr-TR" w:bidi="tr-TR"/>
                  </w:rPr>
                  <w:t xml:space="preserve"> If no, delete it giving a space</w:t>
                </w:r>
              </w:p>
            </w:tc>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sz w:val="18"/>
                    <w:szCs w:val="18"/>
                    <w:lang w:eastAsia="tr-TR" w:bidi="tr-TR"/>
                  </w:rPr>
                </w:pPr>
                <w:r w:rsidRPr="0031629C">
                  <w:rPr>
                    <w:sz w:val="18"/>
                    <w:szCs w:val="18"/>
                    <w:lang w:eastAsia="tr-TR" w:bidi="tr-TR"/>
                  </w:rPr>
                  <w:t>Chair of Committee</w:t>
                </w:r>
                <w:r w:rsidR="005D7CA6" w:rsidRPr="0031629C">
                  <w:rPr>
                    <w:sz w:val="18"/>
                    <w:szCs w:val="18"/>
                    <w:lang w:eastAsia="tr-TR" w:bidi="tr-TR"/>
                  </w:rPr>
                  <w:t>:</w:t>
                </w:r>
              </w:p>
            </w:tc>
            <w:sdt>
              <w:sdtPr>
                <w:rPr>
                  <w:sz w:val="20"/>
                  <w:szCs w:val="20"/>
                  <w:lang w:eastAsia="tr-TR" w:bidi="tr-TR"/>
                </w:rPr>
                <w:id w:val="-1861192330"/>
                <w:placeholder>
                  <w:docPart w:val="43730F36C1674413BA528321CECE4E16"/>
                </w:placeholder>
                <w:dataBinding w:prefixMappings="xmlns:ns0='Fırat Üniversitesi-FBE' " w:xpath="/ns0:TEZ_VERILERI[1]/ns0:JBAdiSoyadi[1]" w:storeItemID="{68B39770-80AE-4CC8-AE7F-0E4C7BF0ED86}"/>
                <w:text/>
              </w:sdtPr>
              <w:sdtEndPr/>
              <w:sdtContent>
                <w:tc>
                  <w:tcPr>
                    <w:tcW w:w="5528" w:type="dxa"/>
                    <w:gridSpan w:val="3"/>
                    <w:vAlign w:val="center"/>
                  </w:tcPr>
                  <w:p w:rsidR="005D7CA6" w:rsidRPr="0031629C" w:rsidRDefault="00926527" w:rsidP="00642316">
                    <w:pPr>
                      <w:tabs>
                        <w:tab w:val="clear" w:pos="567"/>
                      </w:tabs>
                      <w:spacing w:line="240" w:lineRule="auto"/>
                      <w:ind w:firstLine="0"/>
                      <w:jc w:val="left"/>
                      <w:rPr>
                        <w:sz w:val="20"/>
                        <w:szCs w:val="20"/>
                        <w:lang w:eastAsia="tr-TR" w:bidi="tr-TR"/>
                      </w:rPr>
                    </w:pPr>
                    <w:r w:rsidRPr="0031629C">
                      <w:rPr>
                        <w:sz w:val="20"/>
                        <w:szCs w:val="20"/>
                        <w:lang w:eastAsia="tr-TR" w:bidi="tr-TR"/>
                      </w:rPr>
                      <w:t>Title Name SURNAME</w:t>
                    </w:r>
                  </w:p>
                </w:tc>
              </w:sdtContent>
            </w:sdt>
            <w:tc>
              <w:tcPr>
                <w:tcW w:w="2268" w:type="dxa"/>
                <w:vAlign w:val="center"/>
              </w:tcPr>
              <w:p w:rsidR="005D7CA6" w:rsidRPr="0031629C" w:rsidRDefault="00B9286A"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1838914928"/>
                    <w:placeholder>
                      <w:docPart w:val="C395B20A95F14C52A4904AE59957BE2B"/>
                    </w:placeholder>
                    <w:dataBinding w:prefixMappings="xmlns:ns0='Fırat Üniversitesi-FBE' " w:xpath="/ns0:TEZ_VERILERI[1]/ns0:JBOnay[1]" w:storeItemID="{68B39770-80AE-4CC8-AE7F-0E4C7BF0ED86}"/>
                    <w:dropDownList w:lastValue="Approved">
                      <w:listItem w:displayText="Approved" w:value="Approved"/>
                      <w:listItem w:displayText="Not Approved" w:value="Not Approved"/>
                    </w:dropDownList>
                  </w:sdtPr>
                  <w:sdtEndPr/>
                  <w:sdtContent>
                    <w:r w:rsidR="005F1B6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sz w:val="18"/>
                    <w:szCs w:val="18"/>
                    <w:lang w:eastAsia="tr-TR" w:bidi="tr-TR"/>
                  </w:rPr>
                </w:pPr>
                <w:r w:rsidRPr="0031629C">
                  <w:rPr>
                    <w:sz w:val="18"/>
                    <w:szCs w:val="18"/>
                    <w:lang w:eastAsia="tr-TR" w:bidi="tr-TR"/>
                  </w:rPr>
                  <w:t>Institution of Chair</w:t>
                </w:r>
                <w:r w:rsidR="005D7CA6" w:rsidRPr="0031629C">
                  <w:rPr>
                    <w:sz w:val="18"/>
                    <w:szCs w:val="18"/>
                    <w:lang w:eastAsia="tr-TR" w:bidi="tr-TR"/>
                  </w:rPr>
                  <w:t>:</w:t>
                </w:r>
              </w:p>
            </w:tc>
            <w:sdt>
              <w:sdtPr>
                <w:rPr>
                  <w:sz w:val="20"/>
                  <w:szCs w:val="20"/>
                  <w:lang w:eastAsia="tr-TR" w:bidi="tr-TR"/>
                </w:rPr>
                <w:id w:val="-1924398858"/>
                <w:placeholder>
                  <w:docPart w:val="43730F36C1674413BA528321CECE4E16"/>
                </w:placeholder>
                <w:dataBinding w:prefixMappings="xmlns:ns0='Fırat Üniversitesi-FBE' " w:xpath="/ns0:TEZ_VERILERI[1]/ns0:JBKurum[1]" w:storeItemID="{68B39770-80AE-4CC8-AE7F-0E4C7BF0ED86}"/>
                <w:text/>
              </w:sdtPr>
              <w:sdtEndPr/>
              <w:sdtContent>
                <w:tc>
                  <w:tcPr>
                    <w:tcW w:w="5528" w:type="dxa"/>
                    <w:gridSpan w:val="3"/>
                    <w:vAlign w:val="center"/>
                  </w:tcPr>
                  <w:p w:rsidR="005D7CA6" w:rsidRPr="0031629C" w:rsidRDefault="00DF3DF1" w:rsidP="00113CFB">
                    <w:pPr>
                      <w:tabs>
                        <w:tab w:val="clear" w:pos="567"/>
                      </w:tabs>
                      <w:spacing w:line="240" w:lineRule="auto"/>
                      <w:ind w:firstLine="0"/>
                      <w:jc w:val="left"/>
                      <w:rPr>
                        <w:sz w:val="20"/>
                        <w:szCs w:val="20"/>
                        <w:lang w:eastAsia="tr-TR" w:bidi="tr-TR"/>
                      </w:rPr>
                    </w:pPr>
                    <w:r w:rsidRPr="0031629C">
                      <w:rPr>
                        <w:sz w:val="20"/>
                        <w:szCs w:val="20"/>
                        <w:lang w:eastAsia="tr-TR" w:bidi="tr-TR"/>
                      </w:rPr>
                      <w:t xml:space="preserve">... </w:t>
                    </w:r>
                    <w:r w:rsidR="00113CFB" w:rsidRPr="0031629C">
                      <w:rPr>
                        <w:sz w:val="20"/>
                        <w:szCs w:val="20"/>
                        <w:lang w:eastAsia="tr-TR" w:bidi="tr-TR"/>
                      </w:rPr>
                      <w:t>University, Faculty of .......</w:t>
                    </w:r>
                  </w:p>
                </w:tc>
              </w:sdtContent>
            </w:sdt>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sz w:val="18"/>
                    <w:szCs w:val="18"/>
                    <w:lang w:eastAsia="tr-TR" w:bidi="tr-TR"/>
                  </w:rPr>
                </w:pPr>
                <w:r w:rsidRPr="0031629C">
                  <w:rPr>
                    <w:sz w:val="18"/>
                    <w:szCs w:val="18"/>
                    <w:lang w:eastAsia="tr-TR" w:bidi="tr-TR"/>
                  </w:rPr>
                  <w:t>Committee Member 1</w:t>
                </w:r>
                <w:r w:rsidR="005D7CA6" w:rsidRPr="0031629C">
                  <w:rPr>
                    <w:sz w:val="18"/>
                    <w:szCs w:val="18"/>
                    <w:lang w:eastAsia="tr-TR" w:bidi="tr-TR"/>
                  </w:rPr>
                  <w:t>:</w:t>
                </w:r>
              </w:p>
            </w:tc>
            <w:sdt>
              <w:sdtPr>
                <w:rPr>
                  <w:sz w:val="20"/>
                  <w:szCs w:val="20"/>
                  <w:lang w:eastAsia="tr-TR" w:bidi="tr-TR"/>
                </w:rPr>
                <w:id w:val="-1782256086"/>
                <w:placeholder>
                  <w:docPart w:val="43730F36C1674413BA528321CECE4E16"/>
                </w:placeholder>
                <w:dataBinding w:prefixMappings="xmlns:ns0='Fırat Üniversitesi-FBE' " w:xpath="/ns0:TEZ_VERILERI[1]/ns0:JU1AdiSoyadi[1]" w:storeItemID="{68B39770-80AE-4CC8-AE7F-0E4C7BF0ED86}"/>
                <w:text/>
              </w:sdtPr>
              <w:sdtEndPr/>
              <w:sdtContent>
                <w:tc>
                  <w:tcPr>
                    <w:tcW w:w="5528" w:type="dxa"/>
                    <w:gridSpan w:val="3"/>
                    <w:vAlign w:val="center"/>
                  </w:tcPr>
                  <w:p w:rsidR="005D7CA6" w:rsidRPr="0031629C" w:rsidRDefault="00926527" w:rsidP="00642316">
                    <w:pPr>
                      <w:tabs>
                        <w:tab w:val="clear" w:pos="567"/>
                      </w:tabs>
                      <w:spacing w:line="240" w:lineRule="auto"/>
                      <w:ind w:firstLine="0"/>
                      <w:jc w:val="left"/>
                      <w:rPr>
                        <w:sz w:val="20"/>
                        <w:szCs w:val="20"/>
                        <w:lang w:eastAsia="tr-TR" w:bidi="tr-TR"/>
                      </w:rPr>
                    </w:pPr>
                    <w:r w:rsidRPr="0031629C">
                      <w:rPr>
                        <w:sz w:val="20"/>
                        <w:szCs w:val="20"/>
                        <w:lang w:eastAsia="tr-TR" w:bidi="tr-TR"/>
                      </w:rPr>
                      <w:t>Title Name SURNAME</w:t>
                    </w:r>
                  </w:p>
                </w:tc>
              </w:sdtContent>
            </w:sdt>
            <w:tc>
              <w:tcPr>
                <w:tcW w:w="2268" w:type="dxa"/>
                <w:vAlign w:val="center"/>
              </w:tcPr>
              <w:p w:rsidR="005D7CA6" w:rsidRPr="0031629C" w:rsidRDefault="00B9286A"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2093195243"/>
                    <w:placeholder>
                      <w:docPart w:val="C395B20A95F14C52A4904AE59957BE2B"/>
                    </w:placeholder>
                    <w:dataBinding w:prefixMappings="xmlns:ns0='Fırat Üniversitesi-FBE' " w:xpath="/ns0:TEZ_VERILERI[1]/ns0:JU1Onay[1]" w:storeItemID="{68B39770-80AE-4CC8-AE7F-0E4C7BF0ED86}"/>
                    <w:dropDownList w:lastValue="Approved">
                      <w:listItem w:displayText="Approved" w:value="Approved"/>
                      <w:listItem w:displayText="Not Approved" w:value="Not Approved"/>
                    </w:dropDownList>
                  </w:sdtPr>
                  <w:sdtEndPr/>
                  <w:sdtContent>
                    <w:r w:rsidR="005F1B6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0C2628">
                <w:pPr>
                  <w:tabs>
                    <w:tab w:val="clear" w:pos="567"/>
                  </w:tabs>
                  <w:spacing w:line="240" w:lineRule="auto"/>
                  <w:ind w:firstLine="0"/>
                  <w:contextualSpacing/>
                  <w:jc w:val="right"/>
                  <w:rPr>
                    <w:sz w:val="18"/>
                    <w:szCs w:val="18"/>
                    <w:lang w:eastAsia="tr-TR" w:bidi="tr-TR"/>
                  </w:rPr>
                </w:pPr>
                <w:r w:rsidRPr="0031629C">
                  <w:rPr>
                    <w:sz w:val="18"/>
                    <w:szCs w:val="18"/>
                    <w:lang w:eastAsia="tr-TR" w:bidi="tr-TR"/>
                  </w:rPr>
                  <w:t>Insitution of Mem-1</w:t>
                </w:r>
                <w:r w:rsidR="005D7CA6" w:rsidRPr="0031629C">
                  <w:rPr>
                    <w:sz w:val="18"/>
                    <w:szCs w:val="18"/>
                    <w:lang w:eastAsia="tr-TR" w:bidi="tr-TR"/>
                  </w:rPr>
                  <w:t>:</w:t>
                </w:r>
              </w:p>
            </w:tc>
            <w:sdt>
              <w:sdtPr>
                <w:rPr>
                  <w:sz w:val="20"/>
                  <w:szCs w:val="20"/>
                  <w:lang w:eastAsia="tr-TR" w:bidi="tr-TR"/>
                </w:rPr>
                <w:id w:val="742535779"/>
                <w:placeholder>
                  <w:docPart w:val="43730F36C1674413BA528321CECE4E16"/>
                </w:placeholder>
                <w:dataBinding w:prefixMappings="xmlns:ns0='Fırat Üniversitesi-FBE' " w:xpath="/ns0:TEZ_VERILERI[1]/ns0:JU1Kurum[1]" w:storeItemID="{68B39770-80AE-4CC8-AE7F-0E4C7BF0ED86}"/>
                <w:text/>
              </w:sdtPr>
              <w:sdtEndPr/>
              <w:sdtContent>
                <w:tc>
                  <w:tcPr>
                    <w:tcW w:w="5528" w:type="dxa"/>
                    <w:gridSpan w:val="3"/>
                    <w:vAlign w:val="center"/>
                  </w:tcPr>
                  <w:p w:rsidR="005D7CA6" w:rsidRPr="0031629C" w:rsidRDefault="00113CFB" w:rsidP="00113CFB">
                    <w:pPr>
                      <w:tabs>
                        <w:tab w:val="clear" w:pos="567"/>
                      </w:tabs>
                      <w:spacing w:line="240" w:lineRule="auto"/>
                      <w:ind w:firstLine="0"/>
                      <w:jc w:val="left"/>
                      <w:rPr>
                        <w:sz w:val="20"/>
                        <w:szCs w:val="20"/>
                        <w:lang w:eastAsia="tr-TR" w:bidi="tr-TR"/>
                      </w:rPr>
                    </w:pPr>
                    <w:r w:rsidRPr="0031629C">
                      <w:rPr>
                        <w:sz w:val="20"/>
                        <w:szCs w:val="20"/>
                        <w:lang w:eastAsia="tr-TR" w:bidi="tr-TR"/>
                      </w:rPr>
                      <w:t>... University, Faculty of .......</w:t>
                    </w:r>
                  </w:p>
                </w:tc>
              </w:sdtContent>
            </w:sdt>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firstLine="0"/>
                  <w:contextualSpacing/>
                  <w:jc w:val="right"/>
                  <w:rPr>
                    <w:sz w:val="18"/>
                    <w:szCs w:val="18"/>
                    <w:lang w:eastAsia="tr-TR" w:bidi="tr-TR"/>
                  </w:rPr>
                </w:pPr>
                <w:r w:rsidRPr="0031629C">
                  <w:rPr>
                    <w:sz w:val="18"/>
                    <w:szCs w:val="18"/>
                    <w:lang w:eastAsia="tr-TR" w:bidi="tr-TR"/>
                  </w:rPr>
                  <w:t>Committee Member 2</w:t>
                </w:r>
                <w:r w:rsidR="005D7CA6" w:rsidRPr="0031629C">
                  <w:rPr>
                    <w:sz w:val="18"/>
                    <w:szCs w:val="18"/>
                    <w:lang w:eastAsia="tr-TR" w:bidi="tr-TR"/>
                  </w:rPr>
                  <w:t>:</w:t>
                </w:r>
              </w:p>
            </w:tc>
            <w:sdt>
              <w:sdtPr>
                <w:rPr>
                  <w:sz w:val="20"/>
                  <w:szCs w:val="20"/>
                  <w:lang w:eastAsia="tr-TR" w:bidi="tr-TR"/>
                </w:rPr>
                <w:id w:val="1224405046"/>
                <w:placeholder>
                  <w:docPart w:val="43730F36C1674413BA528321CECE4E16"/>
                </w:placeholder>
                <w:dataBinding w:prefixMappings="xmlns:ns0='Fırat Üniversitesi-FBE' " w:xpath="/ns0:TEZ_VERILERI[1]/ns0:JU2AdiSoyadi[1]" w:storeItemID="{68B39770-80AE-4CC8-AE7F-0E4C7BF0ED86}"/>
                <w:text/>
              </w:sdtPr>
              <w:sdtEndPr/>
              <w:sdtContent>
                <w:tc>
                  <w:tcPr>
                    <w:tcW w:w="5528" w:type="dxa"/>
                    <w:gridSpan w:val="3"/>
                    <w:vAlign w:val="center"/>
                  </w:tcPr>
                  <w:p w:rsidR="005D7CA6" w:rsidRPr="0031629C" w:rsidRDefault="00926527" w:rsidP="00642316">
                    <w:pPr>
                      <w:tabs>
                        <w:tab w:val="clear" w:pos="567"/>
                      </w:tabs>
                      <w:spacing w:line="240" w:lineRule="auto"/>
                      <w:ind w:firstLine="0"/>
                      <w:jc w:val="left"/>
                      <w:rPr>
                        <w:sz w:val="20"/>
                        <w:szCs w:val="20"/>
                        <w:lang w:eastAsia="tr-TR" w:bidi="tr-TR"/>
                      </w:rPr>
                    </w:pPr>
                    <w:r w:rsidRPr="0031629C">
                      <w:rPr>
                        <w:sz w:val="20"/>
                        <w:szCs w:val="20"/>
                        <w:lang w:eastAsia="tr-TR" w:bidi="tr-TR"/>
                      </w:rPr>
                      <w:t>Title Name SURNAME</w:t>
                    </w:r>
                  </w:p>
                </w:tc>
              </w:sdtContent>
            </w:sdt>
            <w:tc>
              <w:tcPr>
                <w:tcW w:w="2268" w:type="dxa"/>
                <w:vAlign w:val="center"/>
              </w:tcPr>
              <w:p w:rsidR="005D7CA6" w:rsidRPr="0031629C" w:rsidRDefault="00B9286A"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185592349"/>
                    <w:placeholder>
                      <w:docPart w:val="C395B20A95F14C52A4904AE59957BE2B"/>
                    </w:placeholder>
                    <w:dataBinding w:prefixMappings="xmlns:ns0='Fırat Üniversitesi-FBE' " w:xpath="/ns0:TEZ_VERILERI[1]/ns0:JU2Onay[1]" w:storeItemID="{68B39770-80AE-4CC8-AE7F-0E4C7BF0ED86}"/>
                    <w:dropDownList w:lastValue="Approved">
                      <w:listItem w:displayText="Approved" w:value="Approved"/>
                      <w:listItem w:displayText="Not Approved" w:value="Not Approved"/>
                    </w:dropDownList>
                  </w:sdtPr>
                  <w:sdtEndPr/>
                  <w:sdtContent>
                    <w:r w:rsidR="005F1B6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firstLine="0"/>
                  <w:contextualSpacing/>
                  <w:jc w:val="right"/>
                  <w:rPr>
                    <w:sz w:val="18"/>
                    <w:szCs w:val="18"/>
                    <w:lang w:eastAsia="tr-TR" w:bidi="tr-TR"/>
                  </w:rPr>
                </w:pPr>
                <w:r w:rsidRPr="0031629C">
                  <w:rPr>
                    <w:sz w:val="18"/>
                    <w:szCs w:val="18"/>
                    <w:lang w:eastAsia="tr-TR" w:bidi="tr-TR"/>
                  </w:rPr>
                  <w:t>Insitution of Mem-2</w:t>
                </w:r>
                <w:r w:rsidR="005D7CA6" w:rsidRPr="0031629C">
                  <w:rPr>
                    <w:sz w:val="18"/>
                    <w:szCs w:val="18"/>
                    <w:lang w:eastAsia="tr-TR" w:bidi="tr-TR"/>
                  </w:rPr>
                  <w:t>:</w:t>
                </w:r>
              </w:p>
            </w:tc>
            <w:sdt>
              <w:sdtPr>
                <w:rPr>
                  <w:sz w:val="20"/>
                  <w:szCs w:val="20"/>
                  <w:lang w:eastAsia="tr-TR" w:bidi="tr-TR"/>
                </w:rPr>
                <w:id w:val="-1332209459"/>
                <w:placeholder>
                  <w:docPart w:val="43730F36C1674413BA528321CECE4E16"/>
                </w:placeholder>
                <w:dataBinding w:prefixMappings="xmlns:ns0='Fırat Üniversitesi-FBE' " w:xpath="/ns0:TEZ_VERILERI[1]/ns0:JU2Kurum[1]" w:storeItemID="{68B39770-80AE-4CC8-AE7F-0E4C7BF0ED86}"/>
                <w:text/>
              </w:sdtPr>
              <w:sdtEndPr/>
              <w:sdtContent>
                <w:tc>
                  <w:tcPr>
                    <w:tcW w:w="5528" w:type="dxa"/>
                    <w:gridSpan w:val="3"/>
                    <w:vAlign w:val="center"/>
                  </w:tcPr>
                  <w:p w:rsidR="005D7CA6" w:rsidRPr="0031629C" w:rsidRDefault="00113CFB" w:rsidP="00113CFB">
                    <w:pPr>
                      <w:tabs>
                        <w:tab w:val="clear" w:pos="567"/>
                      </w:tabs>
                      <w:spacing w:line="240" w:lineRule="auto"/>
                      <w:ind w:firstLine="0"/>
                      <w:jc w:val="left"/>
                      <w:rPr>
                        <w:sz w:val="20"/>
                        <w:szCs w:val="20"/>
                        <w:lang w:eastAsia="tr-TR" w:bidi="tr-TR"/>
                      </w:rPr>
                    </w:pPr>
                    <w:r w:rsidRPr="0031629C">
                      <w:rPr>
                        <w:sz w:val="20"/>
                        <w:szCs w:val="20"/>
                        <w:lang w:eastAsia="tr-TR" w:bidi="tr-TR"/>
                      </w:rPr>
                      <w:t xml:space="preserve">... University, Faculty of ....... </w:t>
                    </w:r>
                  </w:p>
                </w:tc>
              </w:sdtContent>
            </w:sdt>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firstLine="0"/>
                  <w:contextualSpacing/>
                  <w:jc w:val="right"/>
                  <w:rPr>
                    <w:sz w:val="18"/>
                    <w:szCs w:val="18"/>
                    <w:lang w:eastAsia="tr-TR" w:bidi="tr-TR"/>
                  </w:rPr>
                </w:pPr>
                <w:r w:rsidRPr="0031629C">
                  <w:rPr>
                    <w:sz w:val="18"/>
                    <w:szCs w:val="18"/>
                    <w:lang w:eastAsia="tr-TR" w:bidi="tr-TR"/>
                  </w:rPr>
                  <w:t>Committee Member 3</w:t>
                </w:r>
                <w:r w:rsidR="005D7CA6" w:rsidRPr="0031629C">
                  <w:rPr>
                    <w:sz w:val="18"/>
                    <w:szCs w:val="18"/>
                    <w:lang w:eastAsia="tr-TR" w:bidi="tr-TR"/>
                  </w:rPr>
                  <w:t>:</w:t>
                </w:r>
              </w:p>
            </w:tc>
            <w:sdt>
              <w:sdtPr>
                <w:rPr>
                  <w:sz w:val="20"/>
                  <w:szCs w:val="20"/>
                  <w:lang w:eastAsia="tr-TR" w:bidi="tr-TR"/>
                </w:rPr>
                <w:id w:val="-897815051"/>
                <w:placeholder>
                  <w:docPart w:val="43730F36C1674413BA528321CECE4E16"/>
                </w:placeholder>
                <w:dataBinding w:prefixMappings="xmlns:ns0='Fırat Üniversitesi-FBE' " w:xpath="/ns0:TEZ_VERILERI[1]/ns0:JU3AdiSoyadi[1]" w:storeItemID="{68B39770-80AE-4CC8-AE7F-0E4C7BF0ED86}"/>
                <w:text/>
              </w:sdtPr>
              <w:sdtEndPr/>
              <w:sdtContent>
                <w:tc>
                  <w:tcPr>
                    <w:tcW w:w="5528" w:type="dxa"/>
                    <w:gridSpan w:val="3"/>
                    <w:vAlign w:val="center"/>
                  </w:tcPr>
                  <w:p w:rsidR="005D7CA6" w:rsidRPr="0031629C" w:rsidRDefault="00926527" w:rsidP="00642316">
                    <w:pPr>
                      <w:tabs>
                        <w:tab w:val="clear" w:pos="567"/>
                      </w:tabs>
                      <w:spacing w:line="240" w:lineRule="auto"/>
                      <w:ind w:firstLine="0"/>
                      <w:jc w:val="left"/>
                      <w:rPr>
                        <w:sz w:val="20"/>
                        <w:szCs w:val="20"/>
                        <w:lang w:eastAsia="tr-TR" w:bidi="tr-TR"/>
                      </w:rPr>
                    </w:pPr>
                    <w:r w:rsidRPr="0031629C">
                      <w:rPr>
                        <w:sz w:val="20"/>
                        <w:szCs w:val="20"/>
                        <w:lang w:eastAsia="tr-TR" w:bidi="tr-TR"/>
                      </w:rPr>
                      <w:t>Title Name SURNAME</w:t>
                    </w:r>
                  </w:p>
                </w:tc>
              </w:sdtContent>
            </w:sdt>
            <w:tc>
              <w:tcPr>
                <w:tcW w:w="2268" w:type="dxa"/>
                <w:vAlign w:val="center"/>
              </w:tcPr>
              <w:p w:rsidR="005D7CA6" w:rsidRPr="0031629C" w:rsidRDefault="00B9286A"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1607924311"/>
                    <w:placeholder>
                      <w:docPart w:val="C395B20A95F14C52A4904AE59957BE2B"/>
                    </w:placeholder>
                    <w:dataBinding w:prefixMappings="xmlns:ns0='Fırat Üniversitesi-FBE' " w:xpath="/ns0:TEZ_VERILERI[1]/ns0:JU3Onay[1]" w:storeItemID="{68B39770-80AE-4CC8-AE7F-0E4C7BF0ED86}"/>
                    <w:dropDownList w:lastValue="Approved">
                      <w:listItem w:displayText="Approved" w:value="Approved"/>
                      <w:listItem w:displayText="Not Approved" w:value="Not Approved"/>
                    </w:dropDownList>
                  </w:sdtPr>
                  <w:sdtEndPr/>
                  <w:sdtContent>
                    <w:r w:rsidR="005F1B6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firstLine="0"/>
                  <w:contextualSpacing/>
                  <w:jc w:val="right"/>
                  <w:rPr>
                    <w:sz w:val="18"/>
                    <w:szCs w:val="18"/>
                    <w:lang w:eastAsia="tr-TR" w:bidi="tr-TR"/>
                  </w:rPr>
                </w:pPr>
                <w:r w:rsidRPr="0031629C">
                  <w:rPr>
                    <w:sz w:val="18"/>
                    <w:szCs w:val="18"/>
                    <w:lang w:eastAsia="tr-TR" w:bidi="tr-TR"/>
                  </w:rPr>
                  <w:t>Insitution of Mem-3</w:t>
                </w:r>
                <w:r w:rsidR="005D7CA6" w:rsidRPr="0031629C">
                  <w:rPr>
                    <w:sz w:val="18"/>
                    <w:szCs w:val="18"/>
                    <w:lang w:eastAsia="tr-TR" w:bidi="tr-TR"/>
                  </w:rPr>
                  <w:t>:</w:t>
                </w:r>
              </w:p>
            </w:tc>
            <w:sdt>
              <w:sdtPr>
                <w:rPr>
                  <w:sz w:val="20"/>
                  <w:szCs w:val="20"/>
                  <w:lang w:eastAsia="tr-TR" w:bidi="tr-TR"/>
                </w:rPr>
                <w:id w:val="-1637252065"/>
                <w:placeholder>
                  <w:docPart w:val="43730F36C1674413BA528321CECE4E16"/>
                </w:placeholder>
                <w:dataBinding w:prefixMappings="xmlns:ns0='Fırat Üniversitesi-FBE' " w:xpath="/ns0:TEZ_VERILERI[1]/ns0:JU3Kurum[1]" w:storeItemID="{68B39770-80AE-4CC8-AE7F-0E4C7BF0ED86}"/>
                <w:text/>
              </w:sdtPr>
              <w:sdtEndPr/>
              <w:sdtContent>
                <w:tc>
                  <w:tcPr>
                    <w:tcW w:w="5528" w:type="dxa"/>
                    <w:gridSpan w:val="3"/>
                    <w:vAlign w:val="center"/>
                  </w:tcPr>
                  <w:p w:rsidR="005D7CA6" w:rsidRPr="0031629C" w:rsidRDefault="00113CFB" w:rsidP="00113CFB">
                    <w:pPr>
                      <w:tabs>
                        <w:tab w:val="clear" w:pos="567"/>
                      </w:tabs>
                      <w:spacing w:line="240" w:lineRule="auto"/>
                      <w:ind w:firstLine="0"/>
                      <w:jc w:val="left"/>
                      <w:rPr>
                        <w:sz w:val="20"/>
                        <w:szCs w:val="20"/>
                        <w:lang w:eastAsia="tr-TR" w:bidi="tr-TR"/>
                      </w:rPr>
                    </w:pPr>
                    <w:r w:rsidRPr="0031629C">
                      <w:rPr>
                        <w:sz w:val="20"/>
                        <w:szCs w:val="20"/>
                        <w:lang w:eastAsia="tr-TR" w:bidi="tr-TR"/>
                      </w:rPr>
                      <w:t xml:space="preserve">... University, Faculty of ....... </w:t>
                    </w:r>
                  </w:p>
                </w:tc>
              </w:sdtContent>
            </w:sdt>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firstLine="0"/>
                  <w:contextualSpacing/>
                  <w:jc w:val="right"/>
                  <w:rPr>
                    <w:sz w:val="18"/>
                    <w:szCs w:val="18"/>
                    <w:lang w:eastAsia="tr-TR" w:bidi="tr-TR"/>
                  </w:rPr>
                </w:pPr>
                <w:r w:rsidRPr="0031629C">
                  <w:rPr>
                    <w:sz w:val="18"/>
                    <w:szCs w:val="18"/>
                    <w:lang w:eastAsia="tr-TR" w:bidi="tr-TR"/>
                  </w:rPr>
                  <w:t>Committee Member 4</w:t>
                </w:r>
                <w:r w:rsidR="005D7CA6" w:rsidRPr="0031629C">
                  <w:rPr>
                    <w:sz w:val="18"/>
                    <w:szCs w:val="18"/>
                    <w:lang w:eastAsia="tr-TR" w:bidi="tr-TR"/>
                  </w:rPr>
                  <w:t>:</w:t>
                </w:r>
              </w:p>
            </w:tc>
            <w:sdt>
              <w:sdtPr>
                <w:rPr>
                  <w:sz w:val="20"/>
                  <w:szCs w:val="20"/>
                  <w:lang w:eastAsia="tr-TR" w:bidi="tr-TR"/>
                </w:rPr>
                <w:id w:val="-1757285007"/>
                <w:placeholder>
                  <w:docPart w:val="43730F36C1674413BA528321CECE4E16"/>
                </w:placeholder>
                <w:dataBinding w:prefixMappings="xmlns:ns0='Fırat Üniversitesi-FBE' " w:xpath="/ns0:TEZ_VERILERI[1]/ns0:JU4AdiSoyadi[1]" w:storeItemID="{68B39770-80AE-4CC8-AE7F-0E4C7BF0ED86}"/>
                <w:text/>
              </w:sdtPr>
              <w:sdtEndPr/>
              <w:sdtContent>
                <w:tc>
                  <w:tcPr>
                    <w:tcW w:w="5528" w:type="dxa"/>
                    <w:gridSpan w:val="3"/>
                    <w:vAlign w:val="center"/>
                  </w:tcPr>
                  <w:p w:rsidR="005D7CA6" w:rsidRPr="0031629C" w:rsidRDefault="00926527" w:rsidP="00642316">
                    <w:pPr>
                      <w:tabs>
                        <w:tab w:val="clear" w:pos="567"/>
                      </w:tabs>
                      <w:spacing w:line="240" w:lineRule="auto"/>
                      <w:ind w:firstLine="0"/>
                      <w:jc w:val="left"/>
                      <w:rPr>
                        <w:sz w:val="20"/>
                        <w:szCs w:val="20"/>
                        <w:lang w:eastAsia="tr-TR" w:bidi="tr-TR"/>
                      </w:rPr>
                    </w:pPr>
                    <w:r w:rsidRPr="0031629C">
                      <w:rPr>
                        <w:sz w:val="20"/>
                        <w:szCs w:val="20"/>
                        <w:lang w:eastAsia="tr-TR" w:bidi="tr-TR"/>
                      </w:rPr>
                      <w:t>Title Name SURNAME</w:t>
                    </w:r>
                  </w:p>
                </w:tc>
              </w:sdtContent>
            </w:sdt>
            <w:tc>
              <w:tcPr>
                <w:tcW w:w="2268" w:type="dxa"/>
                <w:vAlign w:val="center"/>
              </w:tcPr>
              <w:p w:rsidR="005D7CA6" w:rsidRPr="0031629C" w:rsidRDefault="00871BE1" w:rsidP="00642316">
                <w:pPr>
                  <w:tabs>
                    <w:tab w:val="clear" w:pos="567"/>
                  </w:tabs>
                  <w:spacing w:line="240" w:lineRule="auto"/>
                  <w:ind w:firstLine="0"/>
                  <w:jc w:val="center"/>
                  <w:rPr>
                    <w:sz w:val="20"/>
                    <w:szCs w:val="20"/>
                    <w:lang w:eastAsia="tr-TR" w:bidi="tr-TR"/>
                  </w:rPr>
                </w:pPr>
                <w:r w:rsidRPr="0031629C">
                  <w:rPr>
                    <w:sz w:val="20"/>
                    <w:szCs w:val="20"/>
                    <w:lang w:eastAsia="tr-TR" w:bidi="tr-TR"/>
                  </w:rPr>
                  <w:t>&lt;</w:t>
                </w:r>
                <w:sdt>
                  <w:sdtPr>
                    <w:rPr>
                      <w:sz w:val="20"/>
                      <w:szCs w:val="20"/>
                      <w:lang w:eastAsia="tr-TR" w:bidi="tr-TR"/>
                    </w:rPr>
                    <w:id w:val="-370920986"/>
                    <w:placeholder>
                      <w:docPart w:val="C395B20A95F14C52A4904AE59957BE2B"/>
                    </w:placeholder>
                    <w:dataBinding w:prefixMappings="xmlns:ns0='Fırat Üniversitesi-FBE' " w:xpath="/ns0:TEZ_VERILERI[1]/ns0:JU4Onay[1]" w:storeItemID="{68B39770-80AE-4CC8-AE7F-0E4C7BF0ED86}"/>
                    <w:dropDownList w:lastValue="Approved">
                      <w:listItem w:displayText="Approved" w:value="Approved"/>
                      <w:listItem w:displayText="Not Approved" w:value="Not Approved"/>
                    </w:dropDownList>
                  </w:sdtPr>
                  <w:sdtEndPr/>
                  <w:sdtContent>
                    <w:r w:rsidR="005F1B67" w:rsidRPr="0031629C">
                      <w:rPr>
                        <w:sz w:val="20"/>
                        <w:szCs w:val="20"/>
                        <w:lang w:eastAsia="tr-TR" w:bidi="tr-TR"/>
                      </w:rPr>
                      <w:t>Approved</w:t>
                    </w:r>
                  </w:sdtContent>
                </w:sdt>
                <w:r w:rsidRPr="0031629C">
                  <w:rPr>
                    <w:sz w:val="20"/>
                    <w:szCs w:val="20"/>
                    <w:lang w:eastAsia="tr-TR" w:bidi="tr-TR"/>
                  </w:rPr>
                  <w:t>&gt;</w:t>
                </w:r>
              </w:p>
            </w:tc>
          </w:tr>
          <w:tr w:rsidR="005D7CA6" w:rsidRPr="0031629C" w:rsidTr="007144C9">
            <w:trPr>
              <w:cantSplit/>
              <w:trHeight w:hRule="exact" w:val="397"/>
            </w:trPr>
            <w:tc>
              <w:tcPr>
                <w:tcW w:w="1980" w:type="dxa"/>
                <w:shd w:val="clear" w:color="auto" w:fill="DEEAF6" w:themeFill="accent1" w:themeFillTint="33"/>
                <w:vAlign w:val="center"/>
              </w:tcPr>
              <w:p w:rsidR="005D7CA6" w:rsidRPr="0031629C" w:rsidRDefault="00363E36" w:rsidP="00363E36">
                <w:pPr>
                  <w:tabs>
                    <w:tab w:val="clear" w:pos="567"/>
                  </w:tabs>
                  <w:spacing w:line="240" w:lineRule="auto"/>
                  <w:ind w:firstLine="0"/>
                  <w:contextualSpacing/>
                  <w:jc w:val="right"/>
                  <w:rPr>
                    <w:sz w:val="18"/>
                    <w:szCs w:val="18"/>
                    <w:lang w:eastAsia="tr-TR" w:bidi="tr-TR"/>
                  </w:rPr>
                </w:pPr>
                <w:r w:rsidRPr="0031629C">
                  <w:rPr>
                    <w:sz w:val="18"/>
                    <w:szCs w:val="18"/>
                    <w:lang w:eastAsia="tr-TR" w:bidi="tr-TR"/>
                  </w:rPr>
                  <w:t>Insitution of Mem-4</w:t>
                </w:r>
                <w:r w:rsidR="005D7CA6" w:rsidRPr="0031629C">
                  <w:rPr>
                    <w:sz w:val="18"/>
                    <w:szCs w:val="18"/>
                    <w:lang w:eastAsia="tr-TR" w:bidi="tr-TR"/>
                  </w:rPr>
                  <w:t>:</w:t>
                </w:r>
              </w:p>
            </w:tc>
            <w:sdt>
              <w:sdtPr>
                <w:rPr>
                  <w:sz w:val="20"/>
                  <w:szCs w:val="20"/>
                  <w:lang w:eastAsia="tr-TR" w:bidi="tr-TR"/>
                </w:rPr>
                <w:id w:val="982578363"/>
                <w:placeholder>
                  <w:docPart w:val="43730F36C1674413BA528321CECE4E16"/>
                </w:placeholder>
                <w:dataBinding w:prefixMappings="xmlns:ns0='Fırat Üniversitesi-FBE' " w:xpath="/ns0:TEZ_VERILERI[1]/ns0:JU4Kurum[1]" w:storeItemID="{68B39770-80AE-4CC8-AE7F-0E4C7BF0ED86}"/>
                <w:text/>
              </w:sdtPr>
              <w:sdtEndPr/>
              <w:sdtContent>
                <w:tc>
                  <w:tcPr>
                    <w:tcW w:w="5528" w:type="dxa"/>
                    <w:gridSpan w:val="3"/>
                    <w:vAlign w:val="center"/>
                  </w:tcPr>
                  <w:p w:rsidR="005D7CA6" w:rsidRPr="0031629C" w:rsidRDefault="00113CFB" w:rsidP="00113CFB">
                    <w:pPr>
                      <w:tabs>
                        <w:tab w:val="clear" w:pos="567"/>
                      </w:tabs>
                      <w:spacing w:line="240" w:lineRule="auto"/>
                      <w:ind w:firstLine="0"/>
                      <w:jc w:val="left"/>
                      <w:rPr>
                        <w:sz w:val="20"/>
                        <w:szCs w:val="20"/>
                        <w:lang w:eastAsia="tr-TR" w:bidi="tr-TR"/>
                      </w:rPr>
                    </w:pPr>
                    <w:r w:rsidRPr="0031629C">
                      <w:rPr>
                        <w:sz w:val="20"/>
                        <w:szCs w:val="20"/>
                        <w:lang w:eastAsia="tr-TR" w:bidi="tr-TR"/>
                      </w:rPr>
                      <w:t xml:space="preserve">... University, Faculty of ....... </w:t>
                    </w:r>
                  </w:p>
                </w:tc>
              </w:sdtContent>
            </w:sdt>
            <w:tc>
              <w:tcPr>
                <w:tcW w:w="2268" w:type="dxa"/>
                <w:vAlign w:val="center"/>
              </w:tcPr>
              <w:p w:rsidR="005D7CA6" w:rsidRPr="0031629C" w:rsidRDefault="005D7CA6" w:rsidP="00642316">
                <w:pPr>
                  <w:tabs>
                    <w:tab w:val="clear" w:pos="567"/>
                  </w:tabs>
                  <w:spacing w:line="240" w:lineRule="auto"/>
                  <w:ind w:firstLine="0"/>
                  <w:jc w:val="center"/>
                  <w:rPr>
                    <w:sz w:val="20"/>
                    <w:szCs w:val="20"/>
                    <w:lang w:eastAsia="tr-TR" w:bidi="tr-TR"/>
                  </w:rPr>
                </w:pPr>
              </w:p>
            </w:tc>
          </w:tr>
          <w:tr w:rsidR="00E076A4" w:rsidRPr="0031629C" w:rsidTr="007144C9">
            <w:trPr>
              <w:cantSplit/>
              <w:trHeight w:hRule="exact" w:val="397"/>
            </w:trPr>
            <w:tc>
              <w:tcPr>
                <w:tcW w:w="1980" w:type="dxa"/>
                <w:shd w:val="clear" w:color="auto" w:fill="DEEAF6" w:themeFill="accent1" w:themeFillTint="33"/>
                <w:vAlign w:val="center"/>
              </w:tcPr>
              <w:p w:rsidR="00E076A4" w:rsidRPr="0031629C" w:rsidRDefault="00363E36" w:rsidP="00363E36">
                <w:pPr>
                  <w:tabs>
                    <w:tab w:val="clear" w:pos="567"/>
                  </w:tabs>
                  <w:spacing w:line="240" w:lineRule="auto"/>
                  <w:ind w:left="-97" w:right="-19" w:firstLine="0"/>
                  <w:contextualSpacing/>
                  <w:jc w:val="right"/>
                  <w:rPr>
                    <w:sz w:val="20"/>
                    <w:szCs w:val="20"/>
                    <w:lang w:eastAsia="tr-TR" w:bidi="tr-TR"/>
                  </w:rPr>
                </w:pPr>
                <w:r w:rsidRPr="0031629C">
                  <w:rPr>
                    <w:sz w:val="16"/>
                    <w:szCs w:val="16"/>
                    <w:lang w:eastAsia="tr-TR" w:bidi="tr-TR"/>
                  </w:rPr>
                  <w:t>Director of Graduate School</w:t>
                </w:r>
                <w:r w:rsidR="00E076A4" w:rsidRPr="0031629C">
                  <w:rPr>
                    <w:sz w:val="18"/>
                    <w:szCs w:val="18"/>
                    <w:lang w:eastAsia="tr-TR" w:bidi="tr-TR"/>
                  </w:rPr>
                  <w:t>:</w:t>
                </w:r>
              </w:p>
            </w:tc>
            <w:sdt>
              <w:sdtPr>
                <w:rPr>
                  <w:sz w:val="20"/>
                  <w:szCs w:val="20"/>
                  <w:lang w:eastAsia="tr-TR" w:bidi="tr-TR"/>
                </w:rPr>
                <w:id w:val="667905290"/>
                <w:placeholder>
                  <w:docPart w:val="5F085D081ADF47E8B5FE4D59890E4E65"/>
                </w:placeholder>
                <w:dataBinding w:prefixMappings="xmlns:ns0='Fırat Üniversitesi-FBE' " w:xpath="/ns0:TEZ_VERILERI[1]/ns0:EnstMuduru[1]" w:storeItemID="{68B39770-80AE-4CC8-AE7F-0E4C7BF0ED86}"/>
                <w:text/>
              </w:sdtPr>
              <w:sdtEndPr/>
              <w:sdtContent>
                <w:tc>
                  <w:tcPr>
                    <w:tcW w:w="5528" w:type="dxa"/>
                    <w:gridSpan w:val="3"/>
                    <w:vAlign w:val="center"/>
                  </w:tcPr>
                  <w:p w:rsidR="00E076A4" w:rsidRPr="0031629C" w:rsidRDefault="002105DE" w:rsidP="00067A25">
                    <w:pPr>
                      <w:tabs>
                        <w:tab w:val="clear" w:pos="567"/>
                      </w:tabs>
                      <w:spacing w:line="240" w:lineRule="auto"/>
                      <w:ind w:firstLine="0"/>
                      <w:jc w:val="left"/>
                      <w:rPr>
                        <w:sz w:val="20"/>
                        <w:szCs w:val="20"/>
                        <w:lang w:eastAsia="tr-TR" w:bidi="tr-TR"/>
                      </w:rPr>
                    </w:pPr>
                    <w:r>
                      <w:rPr>
                        <w:sz w:val="20"/>
                        <w:szCs w:val="20"/>
                        <w:lang w:val="tr-TR" w:eastAsia="tr-TR" w:bidi="tr-TR"/>
                      </w:rPr>
                      <w:t xml:space="preserve">Prof. Dr. </w:t>
                    </w:r>
                    <w:r w:rsidR="00067A25">
                      <w:rPr>
                        <w:sz w:val="20"/>
                        <w:szCs w:val="20"/>
                        <w:lang w:val="tr-TR" w:eastAsia="tr-TR" w:bidi="tr-TR"/>
                      </w:rPr>
                      <w:t>Burhan ERGEN</w:t>
                    </w:r>
                  </w:p>
                </w:tc>
              </w:sdtContent>
            </w:sdt>
            <w:tc>
              <w:tcPr>
                <w:tcW w:w="2268" w:type="dxa"/>
                <w:vAlign w:val="center"/>
              </w:tcPr>
              <w:p w:rsidR="00E076A4" w:rsidRPr="0031629C" w:rsidRDefault="00953B1B" w:rsidP="00642316">
                <w:pPr>
                  <w:tabs>
                    <w:tab w:val="clear" w:pos="567"/>
                  </w:tabs>
                  <w:spacing w:line="300" w:lineRule="auto"/>
                  <w:ind w:firstLine="0"/>
                  <w:jc w:val="center"/>
                  <w:rPr>
                    <w:sz w:val="20"/>
                    <w:szCs w:val="20"/>
                    <w:lang w:eastAsia="tr-TR" w:bidi="tr-TR"/>
                  </w:rPr>
                </w:pPr>
              </w:p>
            </w:tc>
          </w:tr>
        </w:tbl>
      </w:sdtContent>
    </w:sdt>
    <w:sdt>
      <w:sdtPr>
        <w:rPr>
          <w:b/>
          <w:smallCaps/>
          <w:color w:val="FF0000"/>
          <w:sz w:val="24"/>
          <w:szCs w:val="24"/>
          <w:lang w:eastAsia="tr-TR" w:bidi="tr-TR"/>
        </w:rPr>
        <w:id w:val="1934620965"/>
        <w:lock w:val="contentLocked"/>
        <w:placeholder>
          <w:docPart w:val="DD7FEEAE9C4C43FCBFFCA6A374733679"/>
        </w:placeholder>
        <w:group/>
      </w:sdtPr>
      <w:sdtEndPr>
        <w:rPr>
          <w:b w:val="0"/>
          <w:smallCaps w:val="0"/>
          <w:color w:val="auto"/>
          <w:sz w:val="20"/>
          <w:szCs w:val="20"/>
        </w:rPr>
      </w:sdtEndPr>
      <w:sdtContent>
        <w:p w:rsidR="004A52C5" w:rsidRPr="0031629C" w:rsidRDefault="004A52C5" w:rsidP="004A52C5">
          <w:pPr>
            <w:pStyle w:val="ListeParagraf"/>
            <w:numPr>
              <w:ilvl w:val="0"/>
              <w:numId w:val="28"/>
            </w:numPr>
            <w:spacing w:before="60" w:line="240" w:lineRule="auto"/>
            <w:ind w:left="426"/>
            <w:rPr>
              <w:sz w:val="20"/>
              <w:szCs w:val="20"/>
              <w:lang w:eastAsia="tr-TR" w:bidi="tr-TR"/>
            </w:rPr>
          </w:pPr>
          <w:r w:rsidRPr="0031629C">
            <w:rPr>
              <w:b/>
              <w:smallCaps/>
              <w:color w:val="FF0000"/>
              <w:sz w:val="24"/>
              <w:szCs w:val="24"/>
              <w:lang w:eastAsia="tr-TR" w:bidi="tr-TR"/>
            </w:rPr>
            <w:t>When Filling the Table</w:t>
          </w:r>
          <w:r w:rsidRPr="0031629C">
            <w:rPr>
              <w:sz w:val="20"/>
              <w:szCs w:val="20"/>
              <w:lang w:eastAsia="tr-TR" w:bidi="tr-TR"/>
            </w:rPr>
            <w:t>, enter characters only</w:t>
          </w:r>
          <w:r w:rsidR="00AA637D" w:rsidRPr="0031629C">
            <w:rPr>
              <w:sz w:val="20"/>
              <w:szCs w:val="20"/>
              <w:lang w:eastAsia="tr-TR" w:bidi="tr-TR"/>
            </w:rPr>
            <w:t xml:space="preserve"> from the keyboard, do not copy/paste from </w:t>
          </w:r>
          <w:r w:rsidRPr="0031629C">
            <w:rPr>
              <w:sz w:val="20"/>
              <w:szCs w:val="20"/>
              <w:lang w:eastAsia="tr-TR" w:bidi="tr-TR"/>
            </w:rPr>
            <w:t>other media. Also, do not apply a different style from the styles gallery.</w:t>
          </w:r>
        </w:p>
        <w:p w:rsidR="004A52C5" w:rsidRPr="0031629C" w:rsidRDefault="004A52C5" w:rsidP="004A52C5">
          <w:pPr>
            <w:pStyle w:val="ListeParagraf"/>
            <w:numPr>
              <w:ilvl w:val="0"/>
              <w:numId w:val="28"/>
            </w:numPr>
            <w:spacing w:before="60" w:line="240" w:lineRule="auto"/>
            <w:ind w:left="426"/>
            <w:rPr>
              <w:sz w:val="20"/>
              <w:szCs w:val="20"/>
              <w:lang w:eastAsia="tr-TR" w:bidi="tr-TR"/>
            </w:rPr>
          </w:pPr>
          <w:r w:rsidRPr="0031629C">
            <w:rPr>
              <w:sz w:val="20"/>
              <w:szCs w:val="20"/>
              <w:lang w:eastAsia="tr-TR" w:bidi="tr-TR"/>
            </w:rPr>
            <w:t xml:space="preserve">In compulsory cases, italic, superscript, Greek characters can be created in the thesis title. If there is a Turkish word, only that word is selected </w:t>
          </w:r>
          <w:r w:rsidR="00AA637D" w:rsidRPr="0031629C">
            <w:rPr>
              <w:sz w:val="20"/>
              <w:szCs w:val="20"/>
              <w:lang w:eastAsia="tr-TR" w:bidi="tr-TR"/>
            </w:rPr>
            <w:t xml:space="preserve">in the table </w:t>
          </w:r>
          <w:r w:rsidRPr="0031629C">
            <w:rPr>
              <w:sz w:val="20"/>
              <w:szCs w:val="20"/>
              <w:lang w:eastAsia="tr-TR" w:bidi="tr-TR"/>
            </w:rPr>
            <w:t xml:space="preserve">and the language is selected </w:t>
          </w:r>
          <w:r w:rsidR="00AA637D" w:rsidRPr="0031629C">
            <w:rPr>
              <w:sz w:val="20"/>
              <w:szCs w:val="20"/>
              <w:lang w:eastAsia="tr-TR" w:bidi="tr-TR"/>
            </w:rPr>
            <w:t xml:space="preserve">as Turkish </w:t>
          </w:r>
          <w:r w:rsidRPr="0031629C">
            <w:rPr>
              <w:sz w:val="20"/>
              <w:szCs w:val="20"/>
              <w:lang w:eastAsia="tr-TR" w:bidi="tr-TR"/>
            </w:rPr>
            <w:t xml:space="preserve">from the Review tab. If lower case is required, text box (such as red information boxes) can be created on the Thesis Title </w:t>
          </w:r>
          <w:r w:rsidR="00AA637D" w:rsidRPr="0031629C">
            <w:rPr>
              <w:sz w:val="20"/>
              <w:szCs w:val="20"/>
              <w:lang w:eastAsia="tr-TR" w:bidi="tr-TR"/>
            </w:rPr>
            <w:t>o</w:t>
          </w:r>
          <w:r w:rsidRPr="0031629C">
            <w:rPr>
              <w:sz w:val="20"/>
              <w:szCs w:val="20"/>
              <w:lang w:eastAsia="tr-TR" w:bidi="tr-TR"/>
            </w:rPr>
            <w:t xml:space="preserve">n </w:t>
          </w:r>
          <w:r w:rsidR="00AA637D" w:rsidRPr="0031629C">
            <w:rPr>
              <w:sz w:val="20"/>
              <w:szCs w:val="20"/>
              <w:lang w:eastAsia="tr-TR" w:bidi="tr-TR"/>
            </w:rPr>
            <w:t xml:space="preserve">the Cover </w:t>
          </w:r>
          <w:r w:rsidRPr="0031629C">
            <w:rPr>
              <w:sz w:val="20"/>
              <w:szCs w:val="20"/>
              <w:lang w:eastAsia="tr-TR" w:bidi="tr-TR"/>
            </w:rPr>
            <w:t>Window and Inner Cover and necessary corrections can be made.</w:t>
          </w:r>
        </w:p>
        <w:p w:rsidR="004A52C5" w:rsidRPr="0031629C" w:rsidRDefault="004A52C5" w:rsidP="004A52C5">
          <w:pPr>
            <w:pStyle w:val="ListeParagraf"/>
            <w:numPr>
              <w:ilvl w:val="0"/>
              <w:numId w:val="28"/>
            </w:numPr>
            <w:spacing w:before="60" w:line="240" w:lineRule="auto"/>
            <w:ind w:left="426"/>
            <w:rPr>
              <w:sz w:val="20"/>
              <w:szCs w:val="20"/>
              <w:lang w:eastAsia="tr-TR" w:bidi="tr-TR"/>
            </w:rPr>
          </w:pPr>
          <w:r w:rsidRPr="0031629C">
            <w:rPr>
              <w:sz w:val="20"/>
              <w:szCs w:val="20"/>
              <w:lang w:eastAsia="tr-TR" w:bidi="tr-TR"/>
            </w:rPr>
            <w:t xml:space="preserve">Approval page is not included in the first submission of the thesis to the </w:t>
          </w:r>
          <w:r w:rsidR="00AA637D" w:rsidRPr="0031629C">
            <w:rPr>
              <w:sz w:val="20"/>
              <w:szCs w:val="20"/>
              <w:lang w:eastAsia="tr-TR" w:bidi="tr-TR"/>
            </w:rPr>
            <w:t>Graduate School</w:t>
          </w:r>
          <w:r w:rsidRPr="0031629C">
            <w:rPr>
              <w:sz w:val="20"/>
              <w:szCs w:val="20"/>
              <w:lang w:eastAsia="tr-TR" w:bidi="tr-TR"/>
            </w:rPr>
            <w:t xml:space="preserve">. Only </w:t>
          </w:r>
          <w:r w:rsidR="00AA637D" w:rsidRPr="0031629C">
            <w:rPr>
              <w:sz w:val="20"/>
              <w:szCs w:val="20"/>
              <w:lang w:eastAsia="tr-TR" w:bidi="tr-TR"/>
            </w:rPr>
            <w:t>supervisor (and co-supervisor)</w:t>
          </w:r>
          <w:r w:rsidRPr="0031629C">
            <w:rPr>
              <w:sz w:val="20"/>
              <w:szCs w:val="20"/>
              <w:lang w:eastAsia="tr-TR" w:bidi="tr-TR"/>
            </w:rPr>
            <w:t xml:space="preserve"> information is entered in the </w:t>
          </w:r>
          <w:r w:rsidR="00AA637D" w:rsidRPr="0031629C">
            <w:rPr>
              <w:sz w:val="20"/>
              <w:szCs w:val="20"/>
              <w:lang w:eastAsia="tr-TR" w:bidi="tr-TR"/>
            </w:rPr>
            <w:t>T</w:t>
          </w:r>
          <w:r w:rsidRPr="0031629C">
            <w:rPr>
              <w:sz w:val="20"/>
              <w:szCs w:val="20"/>
              <w:lang w:eastAsia="tr-TR" w:bidi="tr-TR"/>
            </w:rPr>
            <w:t>able</w:t>
          </w:r>
          <w:r w:rsidR="00AA637D" w:rsidRPr="0031629C">
            <w:rPr>
              <w:sz w:val="20"/>
              <w:szCs w:val="20"/>
              <w:lang w:eastAsia="tr-TR" w:bidi="tr-TR"/>
            </w:rPr>
            <w:t xml:space="preserve"> below</w:t>
          </w:r>
          <w:r w:rsidRPr="0031629C">
            <w:rPr>
              <w:sz w:val="20"/>
              <w:szCs w:val="20"/>
              <w:lang w:eastAsia="tr-TR" w:bidi="tr-TR"/>
            </w:rPr>
            <w:t>.</w:t>
          </w:r>
        </w:p>
        <w:p w:rsidR="004A52C5" w:rsidRPr="0031629C" w:rsidRDefault="004A52C5" w:rsidP="004A52C5">
          <w:pPr>
            <w:pStyle w:val="ListeParagraf"/>
            <w:numPr>
              <w:ilvl w:val="0"/>
              <w:numId w:val="28"/>
            </w:numPr>
            <w:spacing w:before="60" w:line="240" w:lineRule="auto"/>
            <w:ind w:left="426"/>
            <w:rPr>
              <w:sz w:val="20"/>
              <w:szCs w:val="20"/>
              <w:lang w:eastAsia="tr-TR" w:bidi="tr-TR"/>
            </w:rPr>
          </w:pPr>
          <w:r w:rsidRPr="0031629C">
            <w:rPr>
              <w:sz w:val="20"/>
              <w:szCs w:val="20"/>
              <w:lang w:eastAsia="tr-TR" w:bidi="tr-TR"/>
            </w:rPr>
            <w:t xml:space="preserve">Write the committee members' information to the table at the last submission of the thesis to the </w:t>
          </w:r>
          <w:r w:rsidR="00AA637D" w:rsidRPr="0031629C">
            <w:rPr>
              <w:sz w:val="20"/>
              <w:szCs w:val="20"/>
              <w:lang w:eastAsia="tr-TR" w:bidi="tr-TR"/>
            </w:rPr>
            <w:t>Graduate School</w:t>
          </w:r>
          <w:r w:rsidRPr="0031629C">
            <w:rPr>
              <w:sz w:val="20"/>
              <w:szCs w:val="20"/>
              <w:lang w:eastAsia="tr-TR" w:bidi="tr-TR"/>
            </w:rPr>
            <w:t xml:space="preserve">. Leave </w:t>
          </w:r>
          <w:r w:rsidR="00AA637D" w:rsidRPr="0031629C">
            <w:rPr>
              <w:sz w:val="20"/>
              <w:szCs w:val="20"/>
              <w:lang w:eastAsia="tr-TR" w:bidi="tr-TR"/>
            </w:rPr>
            <w:t xml:space="preserve">blank </w:t>
          </w:r>
          <w:r w:rsidRPr="0031629C">
            <w:rPr>
              <w:sz w:val="20"/>
              <w:szCs w:val="20"/>
              <w:lang w:eastAsia="tr-TR" w:bidi="tr-TR"/>
            </w:rPr>
            <w:t xml:space="preserve">the remaining fields in the table below. However, </w:t>
          </w:r>
          <w:r w:rsidR="007144C9">
            <w:rPr>
              <w:sz w:val="20"/>
              <w:szCs w:val="20"/>
              <w:lang w:eastAsia="tr-TR" w:bidi="tr-TR"/>
            </w:rPr>
            <w:t>delete</w:t>
          </w:r>
          <w:r w:rsidRPr="0031629C">
            <w:rPr>
              <w:sz w:val="20"/>
              <w:szCs w:val="20"/>
              <w:lang w:eastAsia="tr-TR" w:bidi="tr-TR"/>
            </w:rPr>
            <w:t xml:space="preserve"> the </w:t>
          </w:r>
          <w:r w:rsidR="007144C9">
            <w:rPr>
              <w:sz w:val="20"/>
              <w:szCs w:val="20"/>
              <w:lang w:eastAsia="tr-TR" w:bidi="tr-TR"/>
            </w:rPr>
            <w:t xml:space="preserve">relevant </w:t>
          </w:r>
          <w:r w:rsidRPr="0031629C">
            <w:rPr>
              <w:sz w:val="20"/>
              <w:szCs w:val="20"/>
              <w:lang w:eastAsia="tr-TR" w:bidi="tr-TR"/>
            </w:rPr>
            <w:t>lines on the Approval Page.</w:t>
          </w:r>
        </w:p>
        <w:p w:rsidR="004A52C5" w:rsidRPr="0031629C" w:rsidRDefault="004A52C5" w:rsidP="004A52C5">
          <w:pPr>
            <w:pStyle w:val="ListeParagraf"/>
            <w:numPr>
              <w:ilvl w:val="0"/>
              <w:numId w:val="28"/>
            </w:numPr>
            <w:spacing w:before="60" w:line="240" w:lineRule="auto"/>
            <w:ind w:left="426"/>
            <w:rPr>
              <w:sz w:val="20"/>
              <w:szCs w:val="20"/>
              <w:lang w:eastAsia="tr-TR" w:bidi="tr-TR"/>
            </w:rPr>
          </w:pPr>
          <w:r w:rsidRPr="0031629C">
            <w:rPr>
              <w:sz w:val="20"/>
              <w:szCs w:val="20"/>
              <w:lang w:eastAsia="tr-TR" w:bidi="tr-TR"/>
            </w:rPr>
            <w:t xml:space="preserve">If there is no </w:t>
          </w:r>
          <w:r w:rsidR="00AA637D" w:rsidRPr="0031629C">
            <w:rPr>
              <w:sz w:val="20"/>
              <w:szCs w:val="20"/>
              <w:lang w:eastAsia="tr-TR" w:bidi="tr-TR"/>
            </w:rPr>
            <w:t>Subdivision</w:t>
          </w:r>
          <w:r w:rsidRPr="0031629C">
            <w:rPr>
              <w:sz w:val="20"/>
              <w:szCs w:val="20"/>
              <w:lang w:eastAsia="tr-TR" w:bidi="tr-TR"/>
            </w:rPr>
            <w:t xml:space="preserve">, delete </w:t>
          </w:r>
          <w:r w:rsidR="00AA637D" w:rsidRPr="0031629C">
            <w:rPr>
              <w:sz w:val="20"/>
              <w:szCs w:val="20"/>
              <w:lang w:eastAsia="tr-TR" w:bidi="tr-TR"/>
            </w:rPr>
            <w:t xml:space="preserve">the </w:t>
          </w:r>
          <w:r w:rsidRPr="0031629C">
            <w:rPr>
              <w:sz w:val="20"/>
              <w:szCs w:val="20"/>
              <w:lang w:eastAsia="tr-TR" w:bidi="tr-TR"/>
            </w:rPr>
            <w:t>“</w:t>
          </w:r>
          <w:r w:rsidR="00AA637D" w:rsidRPr="0031629C">
            <w:rPr>
              <w:sz w:val="20"/>
              <w:szCs w:val="20"/>
              <w:lang w:eastAsia="tr-TR" w:bidi="tr-TR"/>
            </w:rPr>
            <w:t>Subdivision” area</w:t>
          </w:r>
          <w:r w:rsidRPr="0031629C">
            <w:rPr>
              <w:sz w:val="20"/>
              <w:szCs w:val="20"/>
              <w:lang w:eastAsia="tr-TR" w:bidi="tr-TR"/>
            </w:rPr>
            <w:t xml:space="preserve"> on the Window Cover</w:t>
          </w:r>
          <w:r w:rsidR="00AA637D" w:rsidRPr="0031629C">
            <w:rPr>
              <w:sz w:val="20"/>
              <w:szCs w:val="20"/>
              <w:lang w:eastAsia="tr-TR" w:bidi="tr-TR"/>
            </w:rPr>
            <w:t xml:space="preserve"> page</w:t>
          </w:r>
          <w:r w:rsidRPr="0031629C">
            <w:rPr>
              <w:sz w:val="20"/>
              <w:szCs w:val="20"/>
              <w:lang w:eastAsia="tr-TR" w:bidi="tr-TR"/>
            </w:rPr>
            <w:t xml:space="preserve"> </w:t>
          </w:r>
          <w:r w:rsidR="00AA637D" w:rsidRPr="0031629C">
            <w:rPr>
              <w:sz w:val="20"/>
              <w:szCs w:val="20"/>
              <w:lang w:eastAsia="tr-TR" w:bidi="tr-TR"/>
            </w:rPr>
            <w:t>by giving</w:t>
          </w:r>
          <w:r w:rsidRPr="0031629C">
            <w:rPr>
              <w:sz w:val="20"/>
              <w:szCs w:val="20"/>
              <w:lang w:eastAsia="tr-TR" w:bidi="tr-TR"/>
            </w:rPr>
            <w:t xml:space="preserve"> a space.</w:t>
          </w:r>
        </w:p>
        <w:p w:rsidR="004A52C5" w:rsidRPr="0031629C" w:rsidRDefault="004A52C5" w:rsidP="004A52C5">
          <w:pPr>
            <w:pStyle w:val="ListeParagraf"/>
            <w:numPr>
              <w:ilvl w:val="0"/>
              <w:numId w:val="28"/>
            </w:numPr>
            <w:spacing w:before="60" w:line="240" w:lineRule="auto"/>
            <w:ind w:left="426"/>
            <w:rPr>
              <w:sz w:val="20"/>
              <w:szCs w:val="20"/>
              <w:lang w:eastAsia="tr-TR" w:bidi="tr-TR"/>
            </w:rPr>
          </w:pPr>
          <w:r w:rsidRPr="0031629C">
            <w:rPr>
              <w:sz w:val="20"/>
              <w:szCs w:val="20"/>
              <w:lang w:eastAsia="tr-TR" w:bidi="tr-TR"/>
            </w:rPr>
            <w:t>If you get an error message when you work with Mendeley extension, select “</w:t>
          </w:r>
          <w:r w:rsidRPr="0031629C">
            <w:rPr>
              <w:color w:val="FF0000"/>
              <w:sz w:val="20"/>
              <w:szCs w:val="20"/>
              <w:lang w:eastAsia="tr-TR" w:bidi="tr-TR"/>
            </w:rPr>
            <w:t>End</w:t>
          </w:r>
          <w:r w:rsidRPr="0031629C">
            <w:rPr>
              <w:sz w:val="20"/>
              <w:szCs w:val="20"/>
              <w:lang w:eastAsia="tr-TR" w:bidi="tr-TR"/>
            </w:rPr>
            <w:t>” and continue your operations.</w:t>
          </w:r>
        </w:p>
        <w:p w:rsidR="00D00A5F" w:rsidRPr="0031629C" w:rsidRDefault="004A52C5" w:rsidP="004A52C5">
          <w:pPr>
            <w:pStyle w:val="ListeParagraf"/>
            <w:numPr>
              <w:ilvl w:val="0"/>
              <w:numId w:val="28"/>
            </w:numPr>
            <w:spacing w:before="60" w:line="240" w:lineRule="auto"/>
            <w:ind w:left="426"/>
            <w:contextualSpacing w:val="0"/>
            <w:rPr>
              <w:sz w:val="20"/>
              <w:szCs w:val="20"/>
              <w:lang w:eastAsia="tr-TR" w:bidi="tr-TR"/>
            </w:rPr>
            <w:sectPr w:rsidR="00D00A5F" w:rsidRPr="0031629C" w:rsidSect="00D00A5F">
              <w:pgSz w:w="11906" w:h="16838" w:code="9"/>
              <w:pgMar w:top="680" w:right="1134" w:bottom="680" w:left="1134" w:header="709" w:footer="709" w:gutter="0"/>
              <w:pgNumType w:fmt="lowerRoman" w:start="1"/>
              <w:cols w:space="708"/>
              <w:titlePg/>
              <w:docGrid w:linePitch="360"/>
            </w:sectPr>
          </w:pPr>
          <w:r w:rsidRPr="0031629C">
            <w:rPr>
              <w:sz w:val="20"/>
              <w:szCs w:val="20"/>
              <w:lang w:eastAsia="tr-TR" w:bidi="tr-TR"/>
            </w:rPr>
            <w:lastRenderedPageBreak/>
            <w:t xml:space="preserve">If </w:t>
          </w:r>
          <w:r w:rsidR="00DC637B" w:rsidRPr="0031629C">
            <w:rPr>
              <w:sz w:val="20"/>
              <w:szCs w:val="20"/>
              <w:lang w:eastAsia="tr-TR" w:bidi="tr-TR"/>
            </w:rPr>
            <w:t>no</w:t>
          </w:r>
          <w:r w:rsidRPr="0031629C">
            <w:rPr>
              <w:sz w:val="20"/>
              <w:szCs w:val="20"/>
              <w:lang w:eastAsia="tr-TR" w:bidi="tr-TR"/>
            </w:rPr>
            <w:t xml:space="preserve"> </w:t>
          </w:r>
          <w:r w:rsidR="00DC637B" w:rsidRPr="0031629C">
            <w:rPr>
              <w:sz w:val="20"/>
              <w:szCs w:val="20"/>
              <w:lang w:eastAsia="tr-TR" w:bidi="tr-TR"/>
            </w:rPr>
            <w:t>Co-Supervisor</w:t>
          </w:r>
          <w:r w:rsidRPr="0031629C">
            <w:rPr>
              <w:sz w:val="20"/>
              <w:szCs w:val="20"/>
              <w:lang w:eastAsia="tr-TR" w:bidi="tr-TR"/>
            </w:rPr>
            <w:t>, delete the “</w:t>
          </w:r>
          <w:r w:rsidR="00DC637B" w:rsidRPr="0031629C">
            <w:rPr>
              <w:sz w:val="20"/>
              <w:szCs w:val="20"/>
              <w:lang w:eastAsia="tr-TR" w:bidi="tr-TR"/>
            </w:rPr>
            <w:t>Co-Supervisor</w:t>
          </w:r>
          <w:r w:rsidRPr="0031629C">
            <w:rPr>
              <w:sz w:val="20"/>
              <w:szCs w:val="20"/>
              <w:lang w:eastAsia="tr-TR" w:bidi="tr-TR"/>
            </w:rPr>
            <w:t xml:space="preserve">” line on the </w:t>
          </w:r>
          <w:r w:rsidR="00DC637B" w:rsidRPr="0031629C">
            <w:rPr>
              <w:sz w:val="20"/>
              <w:szCs w:val="20"/>
              <w:lang w:eastAsia="tr-TR" w:bidi="tr-TR"/>
            </w:rPr>
            <w:t xml:space="preserve">Inner </w:t>
          </w:r>
          <w:r w:rsidRPr="0031629C">
            <w:rPr>
              <w:sz w:val="20"/>
              <w:szCs w:val="20"/>
              <w:lang w:eastAsia="tr-TR" w:bidi="tr-TR"/>
            </w:rPr>
            <w:t xml:space="preserve">Cover and on the </w:t>
          </w:r>
          <w:r w:rsidR="00DC637B" w:rsidRPr="0031629C">
            <w:rPr>
              <w:sz w:val="20"/>
              <w:szCs w:val="20"/>
              <w:lang w:eastAsia="tr-TR" w:bidi="tr-TR"/>
            </w:rPr>
            <w:t>Approval</w:t>
          </w:r>
          <w:r w:rsidRPr="0031629C">
            <w:rPr>
              <w:sz w:val="20"/>
              <w:szCs w:val="20"/>
              <w:lang w:eastAsia="tr-TR" w:bidi="tr-TR"/>
            </w:rPr>
            <w:t xml:space="preserve"> Page.</w:t>
          </w:r>
        </w:p>
      </w:sdtContent>
    </w:sdt>
    <w:sdt>
      <w:sdtPr>
        <w:rPr>
          <w:rFonts w:eastAsia="Times New Roman"/>
          <w:b w:val="0"/>
          <w:smallCaps w:val="0"/>
          <w:color w:val="FF0000"/>
          <w:spacing w:val="0"/>
          <w:sz w:val="20"/>
          <w:szCs w:val="20"/>
          <w:lang w:val="tr-TR" w:eastAsia="tr-TR" w:bidi="tr-TR"/>
        </w:rPr>
        <w:id w:val="667448884"/>
        <w:lock w:val="contentLocked"/>
        <w:placeholder>
          <w:docPart w:val="DD7FEEAE9C4C43FCBFFCA6A374733679"/>
        </w:placeholder>
        <w:group/>
      </w:sdtPr>
      <w:sdtEndPr>
        <w:rPr>
          <w:lang w:val="en-US"/>
        </w:rPr>
      </w:sdtEndPr>
      <w:sdtContent>
        <w:p w:rsidR="004A6250" w:rsidRPr="0031629C" w:rsidRDefault="004A6250" w:rsidP="004A6250">
          <w:pPr>
            <w:pStyle w:val="Antet"/>
            <w:rPr>
              <w:sz w:val="28"/>
              <w:szCs w:val="28"/>
            </w:rPr>
          </w:pPr>
          <w:r w:rsidRPr="0031629C">
            <w:rPr>
              <w:sz w:val="28"/>
              <w:szCs w:val="28"/>
            </w:rPr>
            <w:t>Fırat University</w:t>
          </w:r>
        </w:p>
        <w:p w:rsidR="004A6250" w:rsidRDefault="004A6250" w:rsidP="007D2693">
          <w:pPr>
            <w:pStyle w:val="Antet"/>
            <w:spacing w:after="120"/>
            <w:rPr>
              <w:rFonts w:eastAsia="Times New Roman"/>
              <w:b w:val="0"/>
              <w:smallCaps w:val="0"/>
              <w:color w:val="FF0000"/>
              <w:spacing w:val="0"/>
              <w:sz w:val="20"/>
              <w:szCs w:val="20"/>
              <w:lang w:val="tr-TR" w:eastAsia="tr-TR" w:bidi="tr-TR"/>
            </w:rPr>
          </w:pPr>
          <w:r w:rsidRPr="0031629C">
            <w:rPr>
              <w:spacing w:val="0"/>
            </w:rPr>
            <w:t>Graduate School of Natural and Applied Sciences</w:t>
          </w:r>
          <w:r>
            <w:rPr>
              <w:rFonts w:eastAsia="Times New Roman"/>
              <w:b w:val="0"/>
              <w:smallCaps w:val="0"/>
              <w:color w:val="FF0000"/>
              <w:spacing w:val="0"/>
              <w:sz w:val="20"/>
              <w:szCs w:val="20"/>
              <w:lang w:val="tr-TR" w:eastAsia="tr-TR" w:bidi="tr-TR"/>
            </w:rPr>
            <w:t xml:space="preserve"> </w:t>
          </w:r>
        </w:p>
        <w:p w:rsidR="00DD40A4" w:rsidRPr="007D2693" w:rsidRDefault="007D2693" w:rsidP="004A6250">
          <w:pPr>
            <w:pStyle w:val="Antet"/>
            <w:rPr>
              <w:spacing w:val="40"/>
              <w:sz w:val="24"/>
            </w:rPr>
          </w:pPr>
          <w:r w:rsidRPr="007D2693">
            <w:rPr>
              <w:spacing w:val="40"/>
              <w:sz w:val="24"/>
              <w:lang w:val="tr-TR"/>
            </w:rPr>
            <w:t>Türkiye</w:t>
          </w:r>
        </w:p>
        <w:tbl>
          <w:tblPr>
            <w:tblStyle w:val="TabloKlavuzu"/>
            <w:tblpPr w:leftFromText="113" w:rightFromText="113" w:tblpXSpec="center" w:tblpY="8790"/>
            <w:tblOverlap w:val="never"/>
            <w:tblW w:w="5954"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954"/>
          </w:tblGrid>
          <w:tr w:rsidR="003552AE" w:rsidRPr="0031629C" w:rsidTr="00343214">
            <w:trPr>
              <w:trHeight w:hRule="exact" w:val="1297"/>
              <w:tblCellSpacing w:w="0" w:type="dxa"/>
            </w:trPr>
            <w:sdt>
              <w:sdtPr>
                <w:id w:val="-2048599446"/>
                <w:lock w:val="contentLocked"/>
                <w:placeholder>
                  <w:docPart w:val="DD7FEEAE9C4C43FCBFFCA6A374733679"/>
                </w:placeholder>
                <w:dataBinding w:prefixMappings="xmlns:ns0='Fırat Üniversitesi-FBE' " w:xpath="/ns0:TEZ_VERILERI[1]/ns0:TBaslik_TR[1]" w:storeItemID="{68B39770-80AE-4CC8-AE7F-0E4C7BF0ED86}"/>
                <w15:appearance w15:val="hidden"/>
                <w:text/>
              </w:sdtPr>
              <w:sdtEndPr/>
              <w:sdtContent>
                <w:tc>
                  <w:tcPr>
                    <w:tcW w:w="5954" w:type="dxa"/>
                  </w:tcPr>
                  <w:p w:rsidR="003552AE" w:rsidRPr="0031629C" w:rsidRDefault="00D558A1" w:rsidP="00D558A1">
                    <w:pPr>
                      <w:pStyle w:val="PencereKapakBalk"/>
                      <w:ind w:left="-58" w:right="-56"/>
                      <w:rPr>
                        <w:b w:val="0"/>
                        <w:smallCaps w:val="0"/>
                        <w:sz w:val="32"/>
                        <w:szCs w:val="32"/>
                      </w:rPr>
                    </w:pPr>
                    <w:r>
                      <w:t>Title of Thesis Start with Capital of each Word then Continue with Small Letters</w:t>
                    </w:r>
                  </w:p>
                </w:tc>
              </w:sdtContent>
            </w:sdt>
          </w:tr>
          <w:tr w:rsidR="003552AE" w:rsidRPr="0031629C" w:rsidTr="00650B64">
            <w:trPr>
              <w:trHeight w:val="419"/>
              <w:tblCellSpacing w:w="0" w:type="dxa"/>
            </w:trPr>
            <w:tc>
              <w:tcPr>
                <w:tcW w:w="5954" w:type="dxa"/>
                <w:vAlign w:val="center"/>
              </w:tcPr>
              <w:p w:rsidR="003552AE" w:rsidRPr="0031629C" w:rsidRDefault="00953B1B" w:rsidP="00D558A1">
                <w:pPr>
                  <w:pStyle w:val="PencereYAdSoyad"/>
                  <w:framePr w:hSpace="0" w:wrap="auto" w:xAlign="left" w:yAlign="inline"/>
                  <w:ind w:left="-58" w:right="-56"/>
                  <w:suppressOverlap w:val="0"/>
                </w:pPr>
                <w:sdt>
                  <w:sdtPr>
                    <w:id w:val="171463712"/>
                    <w:lock w:val="contentLocked"/>
                    <w:placeholder>
                      <w:docPart w:val="901D57B3BC064155B9D30B8F06FF9E1C"/>
                    </w:placeholder>
                    <w:dataBinding w:prefixMappings="xmlns:ns0='Fırat Üniversitesi-FBE' " w:xpath="/ns0:TEZ_VERILERI[1]/ns0:TYazari[1]" w:storeItemID="{68B39770-80AE-4CC8-AE7F-0E4C7BF0ED86}"/>
                    <w15:appearance w15:val="hidden"/>
                    <w:text/>
                  </w:sdtPr>
                  <w:sdtEndPr/>
                  <w:sdtContent>
                    <w:r w:rsidR="00805416" w:rsidRPr="0031629C">
                      <w:t>Name SURNAME</w:t>
                    </w:r>
                  </w:sdtContent>
                </w:sdt>
              </w:p>
            </w:tc>
          </w:tr>
          <w:tr w:rsidR="003552AE" w:rsidRPr="0031629C" w:rsidTr="00650B64">
            <w:trPr>
              <w:trHeight w:val="485"/>
              <w:tblCellSpacing w:w="0" w:type="dxa"/>
            </w:trPr>
            <w:tc>
              <w:tcPr>
                <w:tcW w:w="5954" w:type="dxa"/>
                <w:vAlign w:val="center"/>
              </w:tcPr>
              <w:p w:rsidR="00DD40A4" w:rsidRPr="0031629C" w:rsidRDefault="00953B1B" w:rsidP="00D558A1">
                <w:pPr>
                  <w:pStyle w:val="PencereTezTr"/>
                  <w:framePr w:hSpace="0" w:wrap="auto" w:xAlign="left" w:yAlign="inline"/>
                  <w:ind w:left="-58" w:right="-56"/>
                  <w:suppressOverlap w:val="0"/>
                </w:pPr>
                <w:sdt>
                  <w:sdtPr>
                    <w:id w:val="623355967"/>
                    <w:lock w:val="contentLocked"/>
                    <w:placeholder>
                      <w:docPart w:val="1253B9EC956F420A91E0E361CDE8F0A0"/>
                    </w:placeholder>
                    <w:dataBinding w:prefixMappings="xmlns:ns0='Fırat Üniversitesi-FBE' " w:xpath="/ns0:TEZ_VERILERI[1]/ns0:TTuru_TR[1]" w:storeItemID="{68B39770-80AE-4CC8-AE7F-0E4C7BF0ED86}"/>
                    <w15:appearance w15:val="hidden"/>
                    <w:dropDownList w:lastValue="[Select Degree]">
                      <w:listItem w:value="Bir öğe seçin."/>
                      <w:listItem w:displayText="Yüksek Lisans Tezi" w:value="Yüksek Lisans Tezi"/>
                      <w:listItem w:displayText="Doktora Tezi" w:value="Doktora Tezi"/>
                      <w:listItem w:displayText="Seminer Çalışması" w:value="Seminer Çalışması"/>
                    </w:dropDownList>
                  </w:sdtPr>
                  <w:sdtEndPr/>
                  <w:sdtContent>
                    <w:r w:rsidR="005F1B67" w:rsidRPr="0031629C">
                      <w:t>[Select Degree]</w:t>
                    </w:r>
                  </w:sdtContent>
                </w:sdt>
              </w:p>
            </w:tc>
          </w:tr>
          <w:tr w:rsidR="003552AE" w:rsidRPr="0031629C" w:rsidTr="00650B64">
            <w:trPr>
              <w:trHeight w:val="376"/>
              <w:tblCellSpacing w:w="0" w:type="dxa"/>
            </w:trPr>
            <w:tc>
              <w:tcPr>
                <w:tcW w:w="5954" w:type="dxa"/>
                <w:vAlign w:val="center"/>
              </w:tcPr>
              <w:p w:rsidR="003552AE" w:rsidRPr="00245004" w:rsidRDefault="005F1B67" w:rsidP="00D558A1">
                <w:pPr>
                  <w:pStyle w:val="PencereABDA"/>
                  <w:framePr w:hSpace="0" w:wrap="auto" w:xAlign="left" w:yAlign="inline"/>
                  <w:ind w:left="-58" w:right="-56"/>
                  <w:suppressOverlap w:val="0"/>
                  <w:rPr>
                    <w:sz w:val="20"/>
                    <w:szCs w:val="20"/>
                  </w:rPr>
                </w:pPr>
                <w:r w:rsidRPr="00245004">
                  <w:rPr>
                    <w:sz w:val="20"/>
                    <w:szCs w:val="20"/>
                  </w:rPr>
                  <w:t>Department of</w:t>
                </w:r>
                <w:r w:rsidR="00D96C05" w:rsidRPr="00245004">
                  <w:rPr>
                    <w:sz w:val="20"/>
                    <w:szCs w:val="20"/>
                  </w:rPr>
                  <w:t xml:space="preserve"> </w:t>
                </w:r>
                <w:sdt>
                  <w:sdtPr>
                    <w:rPr>
                      <w:sz w:val="20"/>
                      <w:szCs w:val="20"/>
                    </w:rPr>
                    <w:id w:val="-1777315544"/>
                    <w:lock w:val="contentLocked"/>
                    <w:placeholder>
                      <w:docPart w:val="47FF9984C3A34803BCB15CC2980F4D93"/>
                    </w:placeholder>
                    <w:dataBinding w:prefixMappings="xmlns:ns0='Fırat Üniversitesi-FBE' " w:xpath="/ns0:TEZ_VERILERI[1]/ns0:AnaBD_EN[1]" w:storeItemID="{68B39770-80AE-4CC8-AE7F-0E4C7BF0ED86}"/>
                    <w15:appearance w15:val="hidden"/>
                    <w:text/>
                  </w:sdtPr>
                  <w:sdtEndPr/>
                  <w:sdtContent>
                    <w:r w:rsidR="00911315" w:rsidRPr="00245004">
                      <w:rPr>
                        <w:sz w:val="20"/>
                        <w:szCs w:val="20"/>
                      </w:rPr>
                      <w:t>[Select Department]</w:t>
                    </w:r>
                  </w:sdtContent>
                </w:sdt>
              </w:p>
            </w:tc>
          </w:tr>
          <w:tr w:rsidR="003552AE" w:rsidRPr="0031629C" w:rsidTr="00343214">
            <w:trPr>
              <w:trHeight w:hRule="exact" w:val="284"/>
              <w:tblCellSpacing w:w="0" w:type="dxa"/>
            </w:trPr>
            <w:tc>
              <w:tcPr>
                <w:tcW w:w="5954" w:type="dxa"/>
              </w:tcPr>
              <w:p w:rsidR="003552AE" w:rsidRPr="0031629C" w:rsidRDefault="00953B1B" w:rsidP="00D558A1">
                <w:pPr>
                  <w:pStyle w:val="Default"/>
                  <w:ind w:left="-58" w:right="-56"/>
                  <w:jc w:val="center"/>
                  <w:rPr>
                    <w:color w:val="auto"/>
                    <w:sz w:val="20"/>
                    <w:szCs w:val="20"/>
                    <w:lang w:val="en-US"/>
                  </w:rPr>
                </w:pPr>
                <w:sdt>
                  <w:sdtPr>
                    <w:rPr>
                      <w:rStyle w:val="PencereProgChar"/>
                      <w:lang w:val="en-US"/>
                    </w:rPr>
                    <w:id w:val="1980415191"/>
                    <w:placeholder>
                      <w:docPart w:val="A82E3915129F4D2587DD9331454F2D99"/>
                    </w:placeholder>
                    <w:showingPlcHdr/>
                    <w15:appearance w15:val="hidden"/>
                    <w:text/>
                  </w:sdtPr>
                  <w:sdtEndPr>
                    <w:rPr>
                      <w:rStyle w:val="PencereProgChar"/>
                    </w:rPr>
                  </w:sdtEndPr>
                  <w:sdtContent>
                    <w:r w:rsidR="00D558A1">
                      <w:rPr>
                        <w:rStyle w:val="PencereProgChar"/>
                        <w:lang w:val="en-US"/>
                      </w:rPr>
                      <w:t>Program</w:t>
                    </w:r>
                    <w:r w:rsidR="00D558A1" w:rsidRPr="0031629C">
                      <w:rPr>
                        <w:rStyle w:val="PencereProgChar"/>
                        <w:lang w:val="en-US"/>
                      </w:rPr>
                      <w:t xml:space="preserve"> of</w:t>
                    </w:r>
                  </w:sdtContent>
                </w:sdt>
                <w:r w:rsidR="00D558A1">
                  <w:rPr>
                    <w:rStyle w:val="PencereProgChar"/>
                    <w:lang w:val="en-US"/>
                  </w:rPr>
                  <w:t xml:space="preserve"> </w:t>
                </w:r>
                <w:sdt>
                  <w:sdtPr>
                    <w:rPr>
                      <w:rStyle w:val="PencereProgChar"/>
                      <w:lang w:val="en-US"/>
                    </w:rPr>
                    <w:id w:val="-1655216674"/>
                    <w:lock w:val="contentLocked"/>
                    <w:placeholder>
                      <w:docPart w:val="804141E16D1D428B9C68350A14529A98"/>
                    </w:placeholder>
                    <w:dataBinding w:prefixMappings="xmlns:ns0='Fırat Üniversitesi-FBE' " w:xpath="/ns0:TEZ_VERILERI[1]/ns0:Prog_EN[1]" w:storeItemID="{68B39770-80AE-4CC8-AE7F-0E4C7BF0ED86}"/>
                    <w:dropDownList w:lastValue="[Select an Item for Technology Faculty]">
                      <w:listItem w:value="Bir öğe seçin."/>
                    </w:dropDownList>
                  </w:sdtPr>
                  <w:sdtEndPr>
                    <w:rPr>
                      <w:rStyle w:val="PencereProgChar"/>
                    </w:rPr>
                  </w:sdtEndPr>
                  <w:sdtContent>
                    <w:r w:rsidR="00911315">
                      <w:rPr>
                        <w:rStyle w:val="PencereProgChar"/>
                        <w:lang w:val="en-US"/>
                      </w:rPr>
                      <w:t>[Select an Item for Technology Faculty]</w:t>
                    </w:r>
                  </w:sdtContent>
                </w:sdt>
              </w:p>
            </w:tc>
          </w:tr>
          <w:tr w:rsidR="003552AE" w:rsidRPr="0031629C" w:rsidTr="00343214">
            <w:trPr>
              <w:trHeight w:hRule="exact" w:val="397"/>
              <w:tblCellSpacing w:w="0" w:type="dxa"/>
            </w:trPr>
            <w:tc>
              <w:tcPr>
                <w:tcW w:w="5954" w:type="dxa"/>
              </w:tcPr>
              <w:p w:rsidR="003552AE" w:rsidRPr="0031629C" w:rsidRDefault="00953B1B" w:rsidP="00D558A1">
                <w:pPr>
                  <w:pStyle w:val="Default"/>
                  <w:ind w:left="-58" w:right="-56"/>
                  <w:jc w:val="center"/>
                  <w:rPr>
                    <w:color w:val="auto"/>
                    <w:sz w:val="20"/>
                    <w:szCs w:val="20"/>
                    <w:lang w:val="en-US"/>
                  </w:rPr>
                </w:pPr>
                <w:sdt>
                  <w:sdtPr>
                    <w:rPr>
                      <w:rStyle w:val="PencereProgChar"/>
                      <w:lang w:val="en-US"/>
                    </w:rPr>
                    <w:id w:val="-1375998803"/>
                    <w:placeholder>
                      <w:docPart w:val="2C55FFD870A04AA184E231DF485115AF"/>
                    </w:placeholder>
                    <w:showingPlcHdr/>
                    <w15:appearance w15:val="hidden"/>
                    <w:text/>
                  </w:sdtPr>
                  <w:sdtEndPr>
                    <w:rPr>
                      <w:rStyle w:val="PencereProgChar"/>
                    </w:rPr>
                  </w:sdtEndPr>
                  <w:sdtContent>
                    <w:r w:rsidR="006E3A41" w:rsidRPr="0031629C">
                      <w:rPr>
                        <w:rStyle w:val="PencereProgChar"/>
                        <w:lang w:val="en-US"/>
                      </w:rPr>
                      <w:t>Division</w:t>
                    </w:r>
                    <w:r w:rsidR="005F1B67" w:rsidRPr="0031629C">
                      <w:rPr>
                        <w:rStyle w:val="PencereProgChar"/>
                        <w:lang w:val="en-US"/>
                      </w:rPr>
                      <w:t xml:space="preserve"> of</w:t>
                    </w:r>
                  </w:sdtContent>
                </w:sdt>
                <w:r w:rsidR="005F1B67" w:rsidRPr="0031629C">
                  <w:rPr>
                    <w:rStyle w:val="PencereProgChar"/>
                    <w:lang w:val="en-US"/>
                  </w:rPr>
                  <w:t xml:space="preserve"> </w:t>
                </w:r>
                <w:sdt>
                  <w:sdtPr>
                    <w:rPr>
                      <w:rStyle w:val="PencereProgChar"/>
                      <w:lang w:val="en-US"/>
                    </w:rPr>
                    <w:id w:val="1887379996"/>
                    <w:lock w:val="contentLocked"/>
                    <w:placeholder>
                      <w:docPart w:val="C0FC810FCEA24D2CB8B9F5699F621CF7"/>
                    </w:placeholder>
                    <w:dataBinding w:prefixMappings="xmlns:ns0='Fırat Üniversitesi-FBE' " w:xpath="/ns0:TEZ_VERILERI[1]/ns0:BilDa_TR[1]" w:storeItemID="{68B39770-80AE-4CC8-AE7F-0E4C7BF0ED86}"/>
                    <w:text/>
                  </w:sdtPr>
                  <w:sdtEndPr>
                    <w:rPr>
                      <w:rStyle w:val="PencereProgChar"/>
                    </w:rPr>
                  </w:sdtEndPr>
                  <w:sdtContent>
                    <w:r w:rsidR="00D96C05" w:rsidRPr="0031629C">
                      <w:rPr>
                        <w:rStyle w:val="PencereProgChar"/>
                        <w:lang w:val="en-US"/>
                      </w:rPr>
                      <w:t>....If no Subdivision, delete here giving a space</w:t>
                    </w:r>
                  </w:sdtContent>
                </w:sdt>
              </w:p>
            </w:tc>
          </w:tr>
          <w:tr w:rsidR="00ED5167" w:rsidRPr="0031629C" w:rsidTr="00650B64">
            <w:trPr>
              <w:trHeight w:hRule="exact" w:val="397"/>
              <w:tblCellSpacing w:w="0" w:type="dxa"/>
            </w:trPr>
            <w:tc>
              <w:tcPr>
                <w:tcW w:w="5954" w:type="dxa"/>
                <w:vAlign w:val="bottom"/>
              </w:tcPr>
              <w:p w:rsidR="00ED5167" w:rsidRPr="0031629C" w:rsidRDefault="00953B1B" w:rsidP="00D558A1">
                <w:pPr>
                  <w:pStyle w:val="PTarih"/>
                  <w:framePr w:hSpace="0" w:wrap="auto" w:xAlign="left" w:yAlign="inline"/>
                  <w:ind w:left="-58" w:right="-56"/>
                  <w:suppressOverlap w:val="0"/>
                  <w:rPr>
                    <w:rStyle w:val="PencereProgChar"/>
                    <w:rFonts w:eastAsiaTheme="minorHAnsi"/>
                    <w:sz w:val="24"/>
                    <w:szCs w:val="24"/>
                  </w:rPr>
                </w:pPr>
                <w:sdt>
                  <w:sdtPr>
                    <w:rPr>
                      <w:rFonts w:eastAsia="Times New Roman"/>
                      <w:color w:val="000000"/>
                      <w:sz w:val="20"/>
                      <w:szCs w:val="20"/>
                    </w:rPr>
                    <w:id w:val="1070858783"/>
                    <w:lock w:val="contentLocked"/>
                    <w:placeholder>
                      <w:docPart w:val="6AD8868ACEA346E9A55078FBDA8B9075"/>
                    </w:placeholder>
                    <w:dataBinding w:prefixMappings="xmlns:ns0='Fırat Üniversitesi-FBE' " w:xpath="/ns0:TEZ_VERILERI[1]/ns0:TSavunT[1]" w:storeItemID="{68B39770-80AE-4CC8-AE7F-0E4C7BF0ED86}"/>
                    <w15:appearance w15:val="hidden"/>
                    <w:date w:fullDate="2020-01-10T00:00:00Z">
                      <w:dateFormat w:val="MMMM yyyy"/>
                      <w:lid w:val="en-US"/>
                      <w:storeMappedDataAs w:val="dateTime"/>
                      <w:calendar w:val="gregorian"/>
                    </w:date>
                  </w:sdtPr>
                  <w:sdtEndPr>
                    <w:rPr>
                      <w:rFonts w:eastAsiaTheme="minorHAnsi"/>
                      <w:color w:val="auto"/>
                    </w:rPr>
                  </w:sdtEndPr>
                  <w:sdtContent>
                    <w:r w:rsidR="00D96C05" w:rsidRPr="00E7194F">
                      <w:rPr>
                        <w:rFonts w:eastAsia="Times New Roman"/>
                        <w:color w:val="000000"/>
                      </w:rPr>
                      <w:t>January 2020</w:t>
                    </w:r>
                  </w:sdtContent>
                </w:sdt>
              </w:p>
            </w:tc>
          </w:tr>
        </w:tbl>
        <w:p w:rsidR="00037A6B" w:rsidRPr="0031629C" w:rsidRDefault="00037A6B" w:rsidP="007F4AD4">
          <w:pPr>
            <w:pStyle w:val="BLANK"/>
            <w:jc w:val="both"/>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2F3E26" w:rsidRPr="0031629C" w:rsidRDefault="002F3E26" w:rsidP="00067E2C">
          <w:pPr>
            <w:pStyle w:val="BLANK"/>
            <w:rPr>
              <w:lang w:val="en-US"/>
            </w:rPr>
          </w:pPr>
        </w:p>
        <w:p w:rsidR="009B677B" w:rsidRPr="0031629C" w:rsidRDefault="009B677B" w:rsidP="007F4AD4">
          <w:pPr>
            <w:pStyle w:val="BLANK"/>
            <w:jc w:val="both"/>
            <w:rPr>
              <w:lang w:val="en-US"/>
            </w:rPr>
          </w:pPr>
        </w:p>
        <w:p w:rsidR="004A6250" w:rsidRDefault="00953B1B" w:rsidP="007F4AD4">
          <w:pPr>
            <w:pStyle w:val="BLANK"/>
            <w:jc w:val="both"/>
            <w:rPr>
              <w:lang w:val="en-US"/>
            </w:rPr>
          </w:pPr>
        </w:p>
      </w:sdtContent>
    </w:sdt>
    <w:p w:rsidR="002F3E26" w:rsidRPr="0031629C" w:rsidRDefault="004A6250" w:rsidP="007F4AD4">
      <w:pPr>
        <w:pStyle w:val="BLANK"/>
        <w:jc w:val="both"/>
        <w:rPr>
          <w:lang w:val="en-US"/>
        </w:rPr>
        <w:sectPr w:rsidR="002F3E26" w:rsidRPr="0031629C" w:rsidSect="00D00A5F">
          <w:pgSz w:w="11906" w:h="16838" w:code="9"/>
          <w:pgMar w:top="1418" w:right="1418" w:bottom="1418" w:left="1843" w:header="709" w:footer="709" w:gutter="0"/>
          <w:pgNumType w:fmt="lowerRoman" w:start="1"/>
          <w:cols w:space="708"/>
          <w:titlePg/>
          <w:docGrid w:linePitch="360"/>
        </w:sectPr>
      </w:pPr>
      <w:r w:rsidRPr="0031629C">
        <w:rPr>
          <w:noProof/>
          <w:lang w:bidi="ar-SA"/>
        </w:rPr>
        <mc:AlternateContent>
          <mc:Choice Requires="wps">
            <w:drawing>
              <wp:anchor distT="0" distB="0" distL="114300" distR="114300" simplePos="0" relativeHeight="251674112" behindDoc="0" locked="0" layoutInCell="1" allowOverlap="1" wp14:anchorId="665B1CF7" wp14:editId="50730D2A">
                <wp:simplePos x="0" y="0"/>
                <wp:positionH relativeFrom="column">
                  <wp:posOffset>4502150</wp:posOffset>
                </wp:positionH>
                <wp:positionV relativeFrom="paragraph">
                  <wp:posOffset>2236470</wp:posOffset>
                </wp:positionV>
                <wp:extent cx="1207698" cy="556591"/>
                <wp:effectExtent l="457200" t="152400" r="12065" b="15240"/>
                <wp:wrapNone/>
                <wp:docPr id="25" name="Satır Belirtme Çizgisi 1 25"/>
                <wp:cNvGraphicFramePr/>
                <a:graphic xmlns:a="http://schemas.openxmlformats.org/drawingml/2006/main">
                  <a:graphicData uri="http://schemas.microsoft.com/office/word/2010/wordprocessingShape">
                    <wps:wsp>
                      <wps:cNvSpPr/>
                      <wps:spPr>
                        <a:xfrm>
                          <a:off x="0" y="0"/>
                          <a:ext cx="1207698" cy="556591"/>
                        </a:xfrm>
                        <a:prstGeom prst="borderCallout1">
                          <a:avLst>
                            <a:gd name="adj1" fmla="val 48213"/>
                            <a:gd name="adj2" fmla="val -566"/>
                            <a:gd name="adj3" fmla="val -24746"/>
                            <a:gd name="adj4" fmla="val -36723"/>
                          </a:avLst>
                        </a:prstGeom>
                        <a:solidFill>
                          <a:schemeClr val="bg1"/>
                        </a:solidFill>
                        <a:ln w="12700" cap="flat" cmpd="sng" algn="ctr">
                          <a:solidFill>
                            <a:srgbClr val="FF0000"/>
                          </a:solidFill>
                          <a:prstDash val="solid"/>
                          <a:miter lim="800000"/>
                        </a:ln>
                        <a:effectLst/>
                      </wps:spPr>
                      <wps:txbx>
                        <w:txbxContent>
                          <w:p w:rsidR="00C667C6" w:rsidRPr="00F54B91" w:rsidRDefault="00C667C6" w:rsidP="004A6250">
                            <w:pPr>
                              <w:spacing w:line="240" w:lineRule="auto"/>
                              <w:ind w:firstLine="0"/>
                              <w:jc w:val="center"/>
                              <w:rPr>
                                <w:color w:val="FF0000"/>
                                <w:sz w:val="20"/>
                                <w:szCs w:val="20"/>
                              </w:rPr>
                            </w:pPr>
                            <w:r>
                              <w:rPr>
                                <w:color w:val="FF0000"/>
                                <w:sz w:val="20"/>
                                <w:szCs w:val="20"/>
                              </w:rPr>
                              <w:t>“D</w:t>
                            </w:r>
                            <w:r w:rsidRPr="00370F9F">
                              <w:rPr>
                                <w:color w:val="FF0000"/>
                                <w:sz w:val="20"/>
                                <w:szCs w:val="20"/>
                              </w:rPr>
                              <w:t>ivision” can be deleted by typing a space character</w:t>
                            </w:r>
                            <w:r>
                              <w:rPr>
                                <w:color w:val="FF0000"/>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5B1CF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25" o:spid="_x0000_s1026" type="#_x0000_t47" style="position:absolute;left:0;text-align:left;margin-left:354.5pt;margin-top:176.1pt;width:95.1pt;height:4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08wgIAAKIFAAAOAAAAZHJzL2Uyb0RvYy54bWysVEtu2zAQ3RfoHQjuE33iT2JEDlwHLgoE&#10;SQCnyJqmKIkFfyVpW8kFep6eoT1Yh5TkxE1WRb2gh+J837yZy6tWCrRj1nGtCpydphgxRXXJVV3g&#10;rw+rk3OMnCeqJEIrVuAn5vDV/OOHy72ZsVw3WpTMInCi3GxvCtx4b2ZJ4mjDJHGn2jAFj5W2kni4&#10;2jopLdmDdymSPE0nyV7b0lhNmXPw9bp7xPPov6oY9XdV5ZhHosCQm4+njecmnMn8ksxqS0zDaZ8G&#10;+YcsJOEKgh5cXRNP0NbyN64kp1Y7XflTqmWiq4pTFmuAarL0r2rWDTEs1gLgOHOAyf0/t/R2d28R&#10;LwucjzFSREKP1sT//mnRJya49ZKhXz/4c80dRxkCJUBsb9wMDNfm3vY3B2Iov62sDP9QGGojyk8H&#10;lFnrEYWPWZ5OJxfACwpv4/FkfJEFp8mLtbHOf2ZaoiAUeAMtZnZJhNBbn0WYye7G+Yh32SdNym8Z&#10;RpUU0L4dEWh0nmdnfXtf6eSvdU7Gk8lblbMjlXw0Hb2jNDpSOptM8xgMiuhTA2koI+TptODligsR&#10;L4HdbCksgkyhvnoA4EhLKLQPaE1TIC4lMByVIB5EaaBdTtUYEVHD1FFvIyhH1s7Wm0OE1SqFX4/y&#10;kVrI8Zq4psskPnWISO5hMAWXBT4PxoO1UKECFkcLehAaF+jQESBIvt20PSs2unwCdlndjZ0zdMUh&#10;3g1x/p5YaBQUBrvD38FRCQ3V6l7CqNH2+b3vQR/oD68Y7WFuAYnvW2IZRuKLgsEIQz4IdhA2g6C2&#10;cqkBcqAKZBNFMLBeDGJltXwEvi1CFHgiikKsDuP+svTd/oClRNliEdVgmA3xN2ptaHAeIArIPrSP&#10;xJqexh4G4FYPM90TpSP+i26wVHqx9briB3A7HHukYRHEYemXVtg0r+9R62W1zv8AAAD//wMAUEsD&#10;BBQABgAIAAAAIQAq/cvj5AAAAAsBAAAPAAAAZHJzL2Rvd25yZXYueG1sTI9BS8NAEIXvgv9hGcGb&#10;3TS12o3ZFCkIRRBM7aG9bZNpEs3Oxuw2jf56x5Pe3vAeb76XLkfbigF73zjSMJ1EIJAKVzZUadi+&#10;Pd0sQPhgqDStI9TwhR6W2eVFapLSnSnHYRMqwSXkE6OhDqFLpPRFjdb4ieuQ2Du63prAZ1/Jsjdn&#10;LretjKPoTlrTEH+oTYerGouPzclqeNkN6+/VLn+m9bv7nL/uczpOR62vr8bHBxABx/AXhl98RoeM&#10;mQ7uRKUXrYb7SPGWoGE2j2MQnFgoxeKg4XamFMgslf83ZD8AAAD//wMAUEsBAi0AFAAGAAgAAAAh&#10;ALaDOJL+AAAA4QEAABMAAAAAAAAAAAAAAAAAAAAAAFtDb250ZW50X1R5cGVzXS54bWxQSwECLQAU&#10;AAYACAAAACEAOP0h/9YAAACUAQAACwAAAAAAAAAAAAAAAAAvAQAAX3JlbHMvLnJlbHNQSwECLQAU&#10;AAYACAAAACEApMrtPMICAACiBQAADgAAAAAAAAAAAAAAAAAuAgAAZHJzL2Uyb0RvYy54bWxQSwEC&#10;LQAUAAYACAAAACEAKv3L4+QAAAALAQAADwAAAAAAAAAAAAAAAAAcBQAAZHJzL2Rvd25yZXYueG1s&#10;UEsFBgAAAAAEAAQA8wAAAC0GAAAAAA==&#10;" adj="-7932,-5345,-122,10414" fillcolor="white [3212]" strokecolor="red" strokeweight="1pt">
                <v:textbox inset="0,0,0,0">
                  <w:txbxContent>
                    <w:p w:rsidR="00C667C6" w:rsidRPr="00F54B91" w:rsidRDefault="00C667C6" w:rsidP="004A6250">
                      <w:pPr>
                        <w:spacing w:line="240" w:lineRule="auto"/>
                        <w:ind w:firstLine="0"/>
                        <w:jc w:val="center"/>
                        <w:rPr>
                          <w:color w:val="FF0000"/>
                          <w:sz w:val="20"/>
                          <w:szCs w:val="20"/>
                        </w:rPr>
                      </w:pPr>
                      <w:r>
                        <w:rPr>
                          <w:color w:val="FF0000"/>
                          <w:sz w:val="20"/>
                          <w:szCs w:val="20"/>
                        </w:rPr>
                        <w:t>“D</w:t>
                      </w:r>
                      <w:r w:rsidRPr="00370F9F">
                        <w:rPr>
                          <w:color w:val="FF0000"/>
                          <w:sz w:val="20"/>
                          <w:szCs w:val="20"/>
                        </w:rPr>
                        <w:t>ivision” can be deleted by typing a space character</w:t>
                      </w:r>
                      <w:r>
                        <w:rPr>
                          <w:color w:val="FF0000"/>
                          <w:sz w:val="20"/>
                          <w:szCs w:val="20"/>
                        </w:rPr>
                        <w:t xml:space="preserve"> </w:t>
                      </w:r>
                    </w:p>
                  </w:txbxContent>
                </v:textbox>
              </v:shape>
            </w:pict>
          </mc:Fallback>
        </mc:AlternateContent>
      </w:r>
    </w:p>
    <w:sdt>
      <w:sdtPr>
        <w:rPr>
          <w:rStyle w:val="AntetChar"/>
          <w:rFonts w:eastAsia="Times New Roman"/>
          <w:b/>
          <w:smallCaps/>
          <w:color w:val="000000"/>
          <w:lang w:eastAsia="tr-TR"/>
        </w:rPr>
        <w:id w:val="537867269"/>
        <w:lock w:val="contentLocked"/>
        <w:placeholder>
          <w:docPart w:val="410E1D5615A746719D3286A756B94ED7"/>
        </w:placeholder>
        <w:group/>
      </w:sdtPr>
      <w:sdtEndPr>
        <w:rPr>
          <w:rStyle w:val="VarsaylanParagrafYazTipi"/>
          <w:b w:val="0"/>
          <w:smallCaps w:val="0"/>
          <w:spacing w:val="0"/>
        </w:rPr>
      </w:sdtEndPr>
      <w:sdtContent>
        <w:p w:rsidR="007D2693" w:rsidRPr="0031629C" w:rsidRDefault="007D2693" w:rsidP="007D2693">
          <w:pPr>
            <w:pStyle w:val="Antet"/>
            <w:rPr>
              <w:sz w:val="28"/>
              <w:szCs w:val="28"/>
            </w:rPr>
          </w:pPr>
          <w:r w:rsidRPr="0031629C">
            <w:rPr>
              <w:sz w:val="28"/>
              <w:szCs w:val="28"/>
            </w:rPr>
            <w:t>Fırat University</w:t>
          </w:r>
        </w:p>
        <w:p w:rsidR="007D2693" w:rsidRDefault="007D2693" w:rsidP="007D2693">
          <w:pPr>
            <w:pStyle w:val="Antet"/>
            <w:spacing w:after="120"/>
            <w:rPr>
              <w:rFonts w:eastAsia="Times New Roman"/>
              <w:b w:val="0"/>
              <w:smallCaps w:val="0"/>
              <w:color w:val="FF0000"/>
              <w:spacing w:val="0"/>
              <w:sz w:val="20"/>
              <w:szCs w:val="20"/>
              <w:lang w:val="tr-TR" w:eastAsia="tr-TR" w:bidi="tr-TR"/>
            </w:rPr>
          </w:pPr>
          <w:r w:rsidRPr="0031629C">
            <w:rPr>
              <w:spacing w:val="0"/>
            </w:rPr>
            <w:t>Graduate School of Natural and Applied Sciences</w:t>
          </w:r>
          <w:r>
            <w:rPr>
              <w:rFonts w:eastAsia="Times New Roman"/>
              <w:b w:val="0"/>
              <w:smallCaps w:val="0"/>
              <w:color w:val="FF0000"/>
              <w:spacing w:val="0"/>
              <w:sz w:val="20"/>
              <w:szCs w:val="20"/>
              <w:lang w:val="tr-TR" w:eastAsia="tr-TR" w:bidi="tr-TR"/>
            </w:rPr>
            <w:t xml:space="preserve"> </w:t>
          </w:r>
        </w:p>
        <w:p w:rsidR="003F49A1" w:rsidRPr="0031629C" w:rsidRDefault="007D2693" w:rsidP="007D2693">
          <w:pPr>
            <w:pStyle w:val="Antet"/>
            <w:rPr>
              <w:spacing w:val="0"/>
            </w:rPr>
          </w:pPr>
          <w:r w:rsidRPr="007D2693">
            <w:rPr>
              <w:spacing w:val="40"/>
              <w:sz w:val="24"/>
              <w:lang w:val="tr-TR"/>
            </w:rPr>
            <w:t>Türkiye</w:t>
          </w:r>
        </w:p>
        <w:p w:rsidR="00F50AE6" w:rsidRDefault="00F50AE6" w:rsidP="001B363E">
          <w:pPr>
            <w:pStyle w:val="BLANK"/>
            <w:rPr>
              <w:lang w:val="en-US"/>
            </w:rPr>
          </w:pPr>
        </w:p>
        <w:p w:rsidR="00C667C6" w:rsidRDefault="00C667C6" w:rsidP="001B363E">
          <w:pPr>
            <w:pStyle w:val="BLANK"/>
            <w:rPr>
              <w:lang w:val="en-US"/>
            </w:rPr>
          </w:pPr>
        </w:p>
        <w:p w:rsidR="00C667C6" w:rsidRPr="0031629C" w:rsidRDefault="00C667C6" w:rsidP="001B363E">
          <w:pPr>
            <w:pStyle w:val="BLANK"/>
            <w:rPr>
              <w:lang w:val="en-US"/>
            </w:rPr>
          </w:pPr>
        </w:p>
        <w:p w:rsidR="003F49A1" w:rsidRPr="0031629C" w:rsidRDefault="00370F9F" w:rsidP="006F517A">
          <w:pPr>
            <w:pStyle w:val="KapABDA"/>
            <w:rPr>
              <w:szCs w:val="24"/>
            </w:rPr>
          </w:pPr>
          <w:r w:rsidRPr="0031629C">
            <w:rPr>
              <w:rStyle w:val="KapABDAChar"/>
            </w:rPr>
            <w:t xml:space="preserve">Department of </w:t>
          </w:r>
          <w:sdt>
            <w:sdtPr>
              <w:rPr>
                <w:rStyle w:val="KapABDAChar"/>
              </w:rPr>
              <w:id w:val="-591698130"/>
              <w:lock w:val="sdtContentLocked"/>
              <w:placeholder>
                <w:docPart w:val="5F085D081ADF47E8B5FE4D59890E4E65"/>
              </w:placeholder>
              <w:dataBinding w:prefixMappings="xmlns:ns0='Fırat Üniversitesi-FBE' " w:xpath="/ns0:TEZ_VERILERI[1]/ns0:AnaBD_EN[1]" w:storeItemID="{68B39770-80AE-4CC8-AE7F-0E4C7BF0ED86}"/>
              <w15:appearance w15:val="hidden"/>
              <w:text/>
            </w:sdtPr>
            <w:sdtEndPr>
              <w:rPr>
                <w:rStyle w:val="KapABDAChar"/>
              </w:rPr>
            </w:sdtEndPr>
            <w:sdtContent>
              <w:r w:rsidR="00911315">
                <w:rPr>
                  <w:rStyle w:val="KapABDAChar"/>
                </w:rPr>
                <w:t>[Select Department]</w:t>
              </w:r>
            </w:sdtContent>
          </w:sdt>
        </w:p>
        <w:sdt>
          <w:sdtPr>
            <w:rPr>
              <w:rStyle w:val="KapakProgChar"/>
            </w:rPr>
            <w:id w:val="1493139958"/>
            <w:lock w:val="sdtContentLocked"/>
            <w:placeholder>
              <w:docPart w:val="43730F36C1674413BA528321CECE4E16"/>
            </w:placeholder>
            <w:dataBinding w:prefixMappings="xmlns:ns0='Fırat Üniversitesi-FBE' " w:xpath="/ns0:TEZ_VERILERI[1]/ns0:Prog_EN[1]" w:storeItemID="{68B39770-80AE-4CC8-AE7F-0E4C7BF0ED86}"/>
            <w15:appearance w15:val="hidden"/>
            <w:text/>
          </w:sdtPr>
          <w:sdtEndPr>
            <w:rPr>
              <w:rStyle w:val="KapakProgChar"/>
            </w:rPr>
          </w:sdtEndPr>
          <w:sdtContent>
            <w:p w:rsidR="00F50AE6" w:rsidRPr="0031629C" w:rsidRDefault="00911315" w:rsidP="005D7E01">
              <w:pPr>
                <w:pStyle w:val="KapakProg"/>
                <w:rPr>
                  <w:rStyle w:val="KapABDAChar"/>
                </w:rPr>
              </w:pPr>
              <w:r>
                <w:rPr>
                  <w:rStyle w:val="KapakProgChar"/>
                </w:rPr>
                <w:t>[Select an Item for Technology Faculty]</w:t>
              </w:r>
            </w:p>
          </w:sdtContent>
        </w:sdt>
        <w:p w:rsidR="006F517A" w:rsidRPr="0031629C" w:rsidRDefault="006F517A" w:rsidP="001B363E">
          <w:pPr>
            <w:pStyle w:val="BLANK"/>
            <w:rPr>
              <w:lang w:val="en-US"/>
            </w:rPr>
          </w:pPr>
        </w:p>
        <w:sdt>
          <w:sdtPr>
            <w:rPr>
              <w:rStyle w:val="KapakTTuruChar"/>
            </w:rPr>
            <w:id w:val="-759597338"/>
            <w:lock w:val="sdtContentLocked"/>
            <w:placeholder>
              <w:docPart w:val="43730F36C1674413BA528321CECE4E16"/>
            </w:placeholder>
            <w:dataBinding w:prefixMappings="xmlns:ns0='Fırat Üniversitesi-FBE' " w:xpath="/ns0:TEZ_VERILERI[1]/ns0:TTuru_TR[1]" w:storeItemID="{68B39770-80AE-4CC8-AE7F-0E4C7BF0ED86}"/>
            <w15:appearance w15:val="hidden"/>
            <w:text/>
          </w:sdtPr>
          <w:sdtEndPr>
            <w:rPr>
              <w:rStyle w:val="KapakTTuruChar"/>
            </w:rPr>
          </w:sdtEndPr>
          <w:sdtContent>
            <w:p w:rsidR="006F517A" w:rsidRPr="0031629C" w:rsidRDefault="005F1B67" w:rsidP="006F517A">
              <w:pPr>
                <w:pStyle w:val="KapakTTuru"/>
              </w:pPr>
              <w:r w:rsidRPr="0031629C">
                <w:rPr>
                  <w:rStyle w:val="KapakTTuruChar"/>
                </w:rPr>
                <w:t>[Select Degree]</w:t>
              </w:r>
            </w:p>
          </w:sdtContent>
        </w:sdt>
        <w:p w:rsidR="006F517A" w:rsidRPr="0031629C" w:rsidRDefault="006F517A" w:rsidP="001B363E">
          <w:pPr>
            <w:pStyle w:val="BLANK"/>
            <w:rPr>
              <w:lang w:val="en-US"/>
            </w:rPr>
          </w:pPr>
        </w:p>
        <w:p w:rsidR="003F49A1" w:rsidRPr="0031629C" w:rsidRDefault="003F49A1" w:rsidP="001B363E">
          <w:pPr>
            <w:pStyle w:val="BLANK"/>
            <w:rPr>
              <w:lang w:val="en-US"/>
            </w:rPr>
          </w:pPr>
        </w:p>
        <w:p w:rsidR="003F49A1" w:rsidRPr="0031629C" w:rsidRDefault="003F49A1" w:rsidP="001B363E">
          <w:pPr>
            <w:pStyle w:val="BLANK"/>
            <w:rPr>
              <w:lang w:val="en-US"/>
            </w:rPr>
          </w:pPr>
        </w:p>
        <w:p w:rsidR="00D00FAC" w:rsidRPr="0031629C" w:rsidRDefault="00D00FAC" w:rsidP="001B363E">
          <w:pPr>
            <w:pStyle w:val="BLANK"/>
            <w:rPr>
              <w:lang w:val="en-US"/>
            </w:rPr>
          </w:pPr>
        </w:p>
        <w:p w:rsidR="00176E14" w:rsidRPr="0031629C" w:rsidRDefault="00176E14" w:rsidP="001B363E">
          <w:pPr>
            <w:pStyle w:val="BLANK"/>
            <w:rPr>
              <w:lang w:val="en-US"/>
            </w:rPr>
          </w:pPr>
        </w:p>
        <w:p w:rsidR="002407D8" w:rsidRPr="0031629C" w:rsidRDefault="002407D8" w:rsidP="001B363E">
          <w:pPr>
            <w:pStyle w:val="BLANK"/>
            <w:rPr>
              <w:lang w:val="en-US"/>
            </w:rPr>
          </w:pPr>
        </w:p>
        <w:p w:rsidR="00D00FAC" w:rsidRPr="0031629C" w:rsidRDefault="00D00FAC" w:rsidP="001B363E">
          <w:pPr>
            <w:pStyle w:val="BLANK"/>
            <w:rPr>
              <w:lang w:val="en-US"/>
            </w:rPr>
          </w:pPr>
        </w:p>
        <w:sdt>
          <w:sdtPr>
            <w:id w:val="-1817554220"/>
            <w:lock w:val="sdtContentLocked"/>
            <w:placeholder>
              <w:docPart w:val="D6E7EA8BCD6F445C834296DC0479B96D"/>
            </w:placeholder>
            <w:dataBinding w:prefixMappings="xmlns:ns0='Fırat Üniversitesi-FBE' " w:xpath="/ns0:TEZ_VERILERI[1]/ns0:TBaslik_TR[1]" w:storeItemID="{68B39770-80AE-4CC8-AE7F-0E4C7BF0ED86}"/>
            <w15:appearance w15:val="hidden"/>
            <w:text/>
          </w:sdtPr>
          <w:sdtEndPr/>
          <w:sdtContent>
            <w:p w:rsidR="003F49A1" w:rsidRPr="0031629C" w:rsidRDefault="00D558A1" w:rsidP="00C50FF4">
              <w:pPr>
                <w:pStyle w:val="InnerCovPageTitle"/>
              </w:pPr>
              <w:r>
                <w:t>Title of Thesis Start with Capital of each Word then Continue with Small Letters</w:t>
              </w:r>
            </w:p>
          </w:sdtContent>
        </w:sdt>
        <w:p w:rsidR="003F49A1" w:rsidRPr="0031629C" w:rsidRDefault="003F49A1" w:rsidP="001B363E">
          <w:pPr>
            <w:pStyle w:val="BLANK"/>
            <w:rPr>
              <w:lang w:val="en-US"/>
            </w:rPr>
          </w:pPr>
        </w:p>
        <w:p w:rsidR="00C42D07" w:rsidRPr="0031629C" w:rsidRDefault="00C42D07" w:rsidP="001B363E">
          <w:pPr>
            <w:pStyle w:val="BLANK"/>
            <w:rPr>
              <w:lang w:val="en-US"/>
            </w:rPr>
          </w:pPr>
        </w:p>
        <w:p w:rsidR="00176E14" w:rsidRPr="0031629C" w:rsidRDefault="00176E14" w:rsidP="001B363E">
          <w:pPr>
            <w:pStyle w:val="BLANK"/>
            <w:rPr>
              <w:lang w:val="en-US"/>
            </w:rPr>
          </w:pPr>
        </w:p>
        <w:p w:rsidR="00176E14" w:rsidRPr="0031629C" w:rsidRDefault="00176E14" w:rsidP="001B363E">
          <w:pPr>
            <w:pStyle w:val="BLANK"/>
            <w:rPr>
              <w:lang w:val="en-US"/>
            </w:rPr>
          </w:pPr>
        </w:p>
        <w:p w:rsidR="00176E14" w:rsidRPr="0031629C" w:rsidRDefault="00176E14" w:rsidP="001B363E">
          <w:pPr>
            <w:pStyle w:val="BLANK"/>
            <w:rPr>
              <w:lang w:val="en-US"/>
            </w:rPr>
          </w:pPr>
        </w:p>
        <w:p w:rsidR="00176E14" w:rsidRPr="0031629C" w:rsidRDefault="00176E14" w:rsidP="001B363E">
          <w:pPr>
            <w:pStyle w:val="BLANK"/>
            <w:rPr>
              <w:lang w:val="en-US"/>
            </w:rPr>
          </w:pPr>
        </w:p>
        <w:p w:rsidR="003F49A1" w:rsidRPr="0031629C" w:rsidRDefault="00370F9F" w:rsidP="00BD3796">
          <w:pPr>
            <w:spacing w:line="300" w:lineRule="auto"/>
            <w:ind w:firstLine="0"/>
            <w:jc w:val="center"/>
          </w:pPr>
          <w:r w:rsidRPr="0031629C">
            <w:t>Author</w:t>
          </w:r>
        </w:p>
        <w:p w:rsidR="006501B5" w:rsidRPr="0031629C" w:rsidRDefault="00953B1B" w:rsidP="001D2750">
          <w:pPr>
            <w:pStyle w:val="KapakTYazar"/>
          </w:pPr>
          <w:sdt>
            <w:sdtPr>
              <w:id w:val="-690994772"/>
              <w:lock w:val="sdtContentLocked"/>
              <w:placeholder>
                <w:docPart w:val="3314F59626A24BF8B066F8EA3F80D6C9"/>
              </w:placeholder>
              <w:dataBinding w:prefixMappings="xmlns:ns0='Fırat Üniversitesi-FBE' " w:xpath="/ns0:TEZ_VERILERI[1]/ns0:TYazari[1]" w:storeItemID="{68B39770-80AE-4CC8-AE7F-0E4C7BF0ED86}"/>
              <w15:appearance w15:val="hidden"/>
              <w:text/>
            </w:sdtPr>
            <w:sdtEndPr/>
            <w:sdtContent>
              <w:r w:rsidR="00805416" w:rsidRPr="0031629C">
                <w:t>Name SURNAME</w:t>
              </w:r>
            </w:sdtContent>
          </w:sdt>
        </w:p>
        <w:p w:rsidR="009D4DC5" w:rsidRPr="0031629C" w:rsidRDefault="009D4DC5" w:rsidP="001B363E">
          <w:pPr>
            <w:pStyle w:val="BLANK"/>
            <w:rPr>
              <w:lang w:val="en-US"/>
            </w:rPr>
          </w:pPr>
        </w:p>
        <w:p w:rsidR="003F49A1" w:rsidRPr="0031629C" w:rsidRDefault="003F49A1" w:rsidP="001B363E">
          <w:pPr>
            <w:pStyle w:val="BLANK"/>
            <w:rPr>
              <w:lang w:val="en-US"/>
            </w:rPr>
          </w:pPr>
        </w:p>
        <w:p w:rsidR="003F49A1" w:rsidRPr="0031629C" w:rsidRDefault="003F49A1" w:rsidP="001B363E">
          <w:pPr>
            <w:pStyle w:val="BLANK"/>
            <w:rPr>
              <w:lang w:val="en-US"/>
            </w:rPr>
          </w:pPr>
        </w:p>
        <w:p w:rsidR="003F49A1" w:rsidRPr="0031629C" w:rsidRDefault="003F49A1" w:rsidP="001B363E">
          <w:pPr>
            <w:pStyle w:val="BLANK"/>
            <w:rPr>
              <w:lang w:val="en-US"/>
            </w:rPr>
          </w:pPr>
        </w:p>
        <w:p w:rsidR="003F49A1" w:rsidRPr="0031629C" w:rsidRDefault="003F49A1" w:rsidP="001B363E">
          <w:pPr>
            <w:pStyle w:val="BLANK"/>
            <w:rPr>
              <w:lang w:val="en-US"/>
            </w:rPr>
          </w:pPr>
        </w:p>
        <w:p w:rsidR="002D4637" w:rsidRPr="0031629C" w:rsidRDefault="002D4637" w:rsidP="001B363E">
          <w:pPr>
            <w:pStyle w:val="BLANK"/>
            <w:rPr>
              <w:lang w:val="en-US"/>
            </w:rPr>
          </w:pPr>
        </w:p>
        <w:p w:rsidR="003F49A1" w:rsidRPr="0031629C" w:rsidRDefault="003F49A1" w:rsidP="001B363E">
          <w:pPr>
            <w:pStyle w:val="BLANK"/>
            <w:rPr>
              <w:lang w:val="en-US"/>
            </w:rPr>
          </w:pPr>
        </w:p>
        <w:p w:rsidR="003F49A1" w:rsidRPr="0031629C" w:rsidRDefault="003F49A1" w:rsidP="001B363E">
          <w:pPr>
            <w:pStyle w:val="BLANK"/>
            <w:rPr>
              <w:lang w:val="en-US"/>
            </w:rPr>
          </w:pPr>
        </w:p>
        <w:p w:rsidR="00FD11A0" w:rsidRPr="0031629C" w:rsidRDefault="00FD11A0" w:rsidP="001B363E">
          <w:pPr>
            <w:pStyle w:val="BLANK"/>
            <w:rPr>
              <w:lang w:val="en-US"/>
            </w:rPr>
          </w:pPr>
        </w:p>
        <w:p w:rsidR="00ED5167" w:rsidRPr="0031629C" w:rsidRDefault="00ED5167" w:rsidP="001B363E">
          <w:pPr>
            <w:pStyle w:val="BLANK"/>
            <w:rPr>
              <w:lang w:val="en-US"/>
            </w:rPr>
          </w:pPr>
        </w:p>
        <w:p w:rsidR="00C42D07" w:rsidRPr="0031629C" w:rsidRDefault="00C42D07" w:rsidP="001B363E">
          <w:pPr>
            <w:pStyle w:val="BLANK"/>
            <w:rPr>
              <w:lang w:val="en-US"/>
            </w:rPr>
          </w:pPr>
        </w:p>
        <w:p w:rsidR="00C42D07" w:rsidRPr="0031629C" w:rsidRDefault="00C42D07" w:rsidP="001B363E">
          <w:pPr>
            <w:pStyle w:val="BLANK"/>
            <w:rPr>
              <w:lang w:val="en-US"/>
            </w:rPr>
          </w:pPr>
        </w:p>
        <w:p w:rsidR="00ED5167" w:rsidRPr="0031629C" w:rsidRDefault="00ED5167" w:rsidP="001B363E">
          <w:pPr>
            <w:pStyle w:val="BLANK"/>
            <w:rPr>
              <w:lang w:val="en-US"/>
            </w:rPr>
          </w:pPr>
        </w:p>
        <w:p w:rsidR="003F49A1" w:rsidRPr="0031629C" w:rsidRDefault="003F49A1" w:rsidP="001B363E">
          <w:pPr>
            <w:pStyle w:val="BLANK"/>
            <w:rPr>
              <w:lang w:val="en-US"/>
            </w:rPr>
          </w:pPr>
        </w:p>
        <w:sdt>
          <w:sdtPr>
            <w:rPr>
              <w:rFonts w:cstheme="minorBidi"/>
              <w:smallCaps w:val="0"/>
              <w:spacing w:val="0"/>
              <w:sz w:val="22"/>
              <w:szCs w:val="22"/>
              <w:lang w:eastAsia="en-US"/>
            </w:rPr>
            <w:id w:val="-977152024"/>
            <w:lock w:val="contentLocked"/>
            <w:placeholder>
              <w:docPart w:val="43730F36C1674413BA528321CECE4E16"/>
            </w:placeholder>
            <w:group/>
          </w:sdtPr>
          <w:sdtEndPr/>
          <w:sdtContent>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FF021C" w:rsidRPr="0031629C" w:rsidTr="00B61104">
                <w:trPr>
                  <w:trHeight w:val="343"/>
                </w:trPr>
                <w:tc>
                  <w:tcPr>
                    <w:tcW w:w="3475" w:type="dxa"/>
                  </w:tcPr>
                  <w:p w:rsidR="00FF021C" w:rsidRPr="0031629C" w:rsidRDefault="00953B1B" w:rsidP="00740AE0">
                    <w:pPr>
                      <w:pStyle w:val="PTarih"/>
                      <w:framePr w:hSpace="0" w:wrap="auto" w:xAlign="left" w:yAlign="inline"/>
                      <w:suppressOverlap w:val="0"/>
                    </w:pPr>
                    <w:sdt>
                      <w:sdtPr>
                        <w:id w:val="-2068560634"/>
                        <w:lock w:val="sdtContentLocked"/>
                        <w:placeholder>
                          <w:docPart w:val="302541B58B9C4D60B57BBB25126385EC"/>
                        </w:placeholder>
                        <w:dataBinding w:prefixMappings="xmlns:ns0='Fırat Üniversitesi-FBE' " w:xpath="/ns0:TEZ_VERILERI[1]/ns0:TSavunT[1]" w:storeItemID="{68B39770-80AE-4CC8-AE7F-0E4C7BF0ED86}"/>
                        <w:date w:fullDate="2020-01-10T00:00:00Z">
                          <w:dateFormat w:val="MMMM yyyy"/>
                          <w:lid w:val="en-US"/>
                          <w:storeMappedDataAs w:val="dateTime"/>
                          <w:calendar w:val="gregorian"/>
                        </w:date>
                      </w:sdtPr>
                      <w:sdtEndPr/>
                      <w:sdtContent>
                        <w:r w:rsidR="00D96C05" w:rsidRPr="0031629C">
                          <w:t>January 2020</w:t>
                        </w:r>
                      </w:sdtContent>
                    </w:sdt>
                  </w:p>
                </w:tc>
              </w:tr>
              <w:tr w:rsidR="00FF021C" w:rsidRPr="0031629C" w:rsidTr="00B61104">
                <w:trPr>
                  <w:trHeight w:val="229"/>
                </w:trPr>
                <w:tc>
                  <w:tcPr>
                    <w:tcW w:w="3475" w:type="dxa"/>
                  </w:tcPr>
                  <w:p w:rsidR="00FF021C" w:rsidRPr="0031629C" w:rsidRDefault="00FF021C" w:rsidP="00370F9F">
                    <w:pPr>
                      <w:spacing w:line="240" w:lineRule="auto"/>
                      <w:ind w:firstLine="0"/>
                      <w:jc w:val="center"/>
                      <w:rPr>
                        <w:sz w:val="24"/>
                        <w:szCs w:val="24"/>
                      </w:rPr>
                    </w:pPr>
                    <w:r w:rsidRPr="0031629C">
                      <w:rPr>
                        <w:smallCaps/>
                        <w:sz w:val="24"/>
                        <w:szCs w:val="24"/>
                      </w:rPr>
                      <w:t>Elazı</w:t>
                    </w:r>
                    <w:r w:rsidR="00370F9F" w:rsidRPr="0031629C">
                      <w:rPr>
                        <w:smallCaps/>
                        <w:sz w:val="24"/>
                        <w:szCs w:val="24"/>
                      </w:rPr>
                      <w:t>g</w:t>
                    </w:r>
                  </w:p>
                </w:tc>
              </w:tr>
            </w:tbl>
          </w:sdtContent>
        </w:sdt>
        <w:p w:rsidR="003F49A1" w:rsidRPr="0031629C" w:rsidRDefault="00370F9F" w:rsidP="00D00FAC">
          <w:pPr>
            <w:spacing w:line="300" w:lineRule="auto"/>
            <w:ind w:firstLine="0"/>
            <w:jc w:val="center"/>
          </w:pPr>
          <w:r w:rsidRPr="0031629C">
            <w:t>Supervisor</w:t>
          </w:r>
        </w:p>
        <w:p w:rsidR="003F49A1" w:rsidRPr="0031629C" w:rsidRDefault="00953B1B" w:rsidP="00121698">
          <w:pPr>
            <w:pStyle w:val="KapakDanman"/>
          </w:pPr>
          <w:sdt>
            <w:sdtPr>
              <w:rPr>
                <w:rStyle w:val="KapakDanmanChar"/>
              </w:rPr>
              <w:id w:val="305513780"/>
              <w:lock w:val="sdtContentLocked"/>
              <w:placeholder>
                <w:docPart w:val="5F085D081ADF47E8B5FE4D59890E4E65"/>
              </w:placeholder>
              <w:dataBinding w:prefixMappings="xmlns:ns0='Fırat Üniversitesi-FBE' " w:xpath="/ns0:TEZ_VERILERI[1]/ns0:TDanisman[1]" w:storeItemID="{68B39770-80AE-4CC8-AE7F-0E4C7BF0ED86}"/>
              <w15:appearance w15:val="hidden"/>
              <w:text/>
            </w:sdtPr>
            <w:sdtEndPr>
              <w:rPr>
                <w:rStyle w:val="KapakDanmanChar"/>
              </w:rPr>
            </w:sdtEndPr>
            <w:sdtContent>
              <w:r w:rsidR="00926527" w:rsidRPr="0031629C">
                <w:rPr>
                  <w:rStyle w:val="KapakDanmanChar"/>
                </w:rPr>
                <w:t>Title Name SURNAME</w:t>
              </w:r>
            </w:sdtContent>
          </w:sdt>
        </w:p>
      </w:sdtContent>
    </w:sdt>
    <w:p w:rsidR="003F49A1" w:rsidRPr="0031629C" w:rsidRDefault="003F49A1" w:rsidP="001B363E">
      <w:pPr>
        <w:pStyle w:val="BLANK"/>
        <w:rPr>
          <w:lang w:val="en-US"/>
        </w:rPr>
      </w:pPr>
    </w:p>
    <w:p w:rsidR="0080790F" w:rsidRPr="0031629C" w:rsidRDefault="004A6250" w:rsidP="0080790F">
      <w:pPr>
        <w:spacing w:line="240" w:lineRule="auto"/>
        <w:ind w:firstLine="0"/>
        <w:jc w:val="center"/>
      </w:pPr>
      <w:r w:rsidRPr="0031629C">
        <w:rPr>
          <w:noProof/>
          <w:lang w:val="tr-TR" w:eastAsia="tr-TR"/>
        </w:rPr>
        <mc:AlternateContent>
          <mc:Choice Requires="wps">
            <w:drawing>
              <wp:anchor distT="0" distB="0" distL="114300" distR="114300" simplePos="0" relativeHeight="251646464" behindDoc="0" locked="0" layoutInCell="1" allowOverlap="1" wp14:anchorId="7D714D37" wp14:editId="7EAC3CE0">
                <wp:simplePos x="0" y="0"/>
                <wp:positionH relativeFrom="column">
                  <wp:posOffset>4013835</wp:posOffset>
                </wp:positionH>
                <wp:positionV relativeFrom="paragraph">
                  <wp:posOffset>31272</wp:posOffset>
                </wp:positionV>
                <wp:extent cx="1009015" cy="474345"/>
                <wp:effectExtent l="552450" t="0" r="19685" b="20955"/>
                <wp:wrapNone/>
                <wp:docPr id="22" name="Satır Belirtme Çizgisi 1 22"/>
                <wp:cNvGraphicFramePr/>
                <a:graphic xmlns:a="http://schemas.openxmlformats.org/drawingml/2006/main">
                  <a:graphicData uri="http://schemas.microsoft.com/office/word/2010/wordprocessingShape">
                    <wps:wsp>
                      <wps:cNvSpPr/>
                      <wps:spPr>
                        <a:xfrm>
                          <a:off x="0" y="0"/>
                          <a:ext cx="1009015" cy="474345"/>
                        </a:xfrm>
                        <a:prstGeom prst="borderCallout1">
                          <a:avLst>
                            <a:gd name="adj1" fmla="val 48213"/>
                            <a:gd name="adj2" fmla="val -566"/>
                            <a:gd name="adj3" fmla="val 60728"/>
                            <a:gd name="adj4" fmla="val -53822"/>
                          </a:avLst>
                        </a:prstGeom>
                        <a:solidFill>
                          <a:sysClr val="window" lastClr="FFFFFF"/>
                        </a:solidFill>
                        <a:ln w="12700" cap="flat" cmpd="sng" algn="ctr">
                          <a:solidFill>
                            <a:srgbClr val="FF0000"/>
                          </a:solidFill>
                          <a:prstDash val="solid"/>
                          <a:miter lim="800000"/>
                        </a:ln>
                        <a:effectLst/>
                      </wps:spPr>
                      <wps:txbx>
                        <w:txbxContent>
                          <w:p w:rsidR="00C667C6" w:rsidRPr="00370F9F" w:rsidRDefault="00C667C6" w:rsidP="001F658F">
                            <w:pPr>
                              <w:spacing w:line="240" w:lineRule="auto"/>
                              <w:ind w:firstLine="0"/>
                              <w:jc w:val="center"/>
                              <w:rPr>
                                <w:color w:val="FF0000"/>
                                <w:sz w:val="20"/>
                                <w:szCs w:val="20"/>
                              </w:rPr>
                            </w:pPr>
                            <w:r>
                              <w:rPr>
                                <w:color w:val="FF0000"/>
                                <w:sz w:val="20"/>
                                <w:szCs w:val="20"/>
                              </w:rPr>
                              <w:t>Erasable</w:t>
                            </w:r>
                            <w:r w:rsidRPr="00370F9F">
                              <w:rPr>
                                <w:color w:val="FF0000"/>
                                <w:sz w:val="20"/>
                                <w:szCs w:val="20"/>
                              </w:rPr>
                              <w:t xml:space="preserve"> Lines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14D37" id="Satır Belirtme Çizgisi 1 22" o:spid="_x0000_s1027" type="#_x0000_t47" style="position:absolute;left:0;text-align:left;margin-left:316.05pt;margin-top:2.45pt;width:79.45pt;height:37.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Bk0wIAALkFAAAOAAAAZHJzL2Uyb0RvYy54bWysVM1u2zAMvg/YOwi6t7bz1yyoU2QpMgwo&#10;1gLp0LMiy7YG/U1S4qQvsOfZM2wPNkq2k3TtaZgPMiWRFPmRH69v9lKgHbOOa5Xj7DLFiCmqC66q&#10;HH99XF1MMXKeqIIIrViOD8zhm/n7d9eNmbGBrrUomEXgRLlZY3Jce29mSeJozSRxl9owBZeltpJ4&#10;2NoqKSxpwLsUySBNJ0mjbWGspsw5OL1tL/E8+i9LRv19WTrmkcgxxObjauO6CWsyvyazyhJTc9qF&#10;Qf4hCkm4gkePrm6JJ2hr+StXklOrnS79JdUy0WXJKYs5QDZZ+lc265oYFnMBcJw5wuT+n1v6Zfdg&#10;ES9yPBhgpIiEGq2J//3Too9McOslQ79+8OeKO44yBEqAWGPcDAzX5sF2OwdiSH9fWhn+kBjaR5QP&#10;R5TZ3iMKh1mafkizMUYU7kZXo+FoHJwmJ2tjnf/EtERByPEGSszskgihtz6LMJPdnfMR76ILmhTf&#10;MoxKKaB8OyLQaDrIhl15z3QgyZPOxXgyea0yPFeZpFeD6Wud0bnOxXg4bYGBHLrIQOqzCGE6LXix&#10;4kLEzcEthUUQZY6hlQvdYCSI83CY41X8OkBemAmFGkBvcJVCI1MCZCkF8SBKA+VzqsKIiApYSL2N&#10;IL2wdrbaHF9drVL43nokBH1LXN1GFz202UvugaiCyxxPg3FvLVRIiUWqQU1CIUN7tA0RJL/f7GOD&#10;ZcFRONno4gBNZ3XLRmfoisOzdwDBA7FQP8gPRoq/h6UUGpLWnYRRre3zW+dBH1gBtxg1QGcA5PuW&#10;WAbIflbAl8D9XrC9sOkFtZVLDdWADoJooggG1oteLK2WT9CGi/AKXBFF4a0W6m6z9O1YgVlF2WIR&#10;1YDjhvg7tTY0OA9IBYAf90/Emq67PfDii+6p3jVQy4eTbrBUerH1uuRHjFscO8BhPkQOdbMsDKDz&#10;fdQ6Tdz5HwAAAP//AwBQSwMEFAAGAAgAAAAhAL/JNRndAAAACAEAAA8AAABkcnMvZG93bnJldi54&#10;bWxMj81OwzAQhO9IvIO1SNyok1ICDXEqfsQZtSDB0Y23sSFeR7HbJjw92xPcdjSj2W+q1eg7ccAh&#10;ukAK8lkGAqkJxlGr4P3t5eoOREyajO4CoYIJI6zq87NKlyYcaY2HTWoFl1AstQKbUl9KGRuLXsdZ&#10;6JHY24XB68RyaKUZ9JHLfSfnWVZIrx3xB6t7fLLYfG/2XsEnTu3jj3v9ev6IO1uQ6ydc3Ch1eTE+&#10;3INIOKa/MJzwGR1qZtqGPZkoOgXF9TznqILFEgT7t8uct21PRwGyruT/AfUvAAAA//8DAFBLAQIt&#10;ABQABgAIAAAAIQC2gziS/gAAAOEBAAATAAAAAAAAAAAAAAAAAAAAAABbQ29udGVudF9UeXBlc10u&#10;eG1sUEsBAi0AFAAGAAgAAAAhADj9If/WAAAAlAEAAAsAAAAAAAAAAAAAAAAALwEAAF9yZWxzLy5y&#10;ZWxzUEsBAi0AFAAGAAgAAAAhAENl0GTTAgAAuQUAAA4AAAAAAAAAAAAAAAAALgIAAGRycy9lMm9E&#10;b2MueG1sUEsBAi0AFAAGAAgAAAAhAL/JNRndAAAACAEAAA8AAAAAAAAAAAAAAAAALQUAAGRycy9k&#10;b3ducmV2LnhtbFBLBQYAAAAABAAEAPMAAAA3BgAAAAA=&#10;" adj="-11626,13117,-122,10414" fillcolor="window" strokecolor="red" strokeweight="1pt">
                <v:textbox inset="0,0,0,0">
                  <w:txbxContent>
                    <w:p w:rsidR="00C667C6" w:rsidRPr="00370F9F" w:rsidRDefault="00C667C6" w:rsidP="001F658F">
                      <w:pPr>
                        <w:spacing w:line="240" w:lineRule="auto"/>
                        <w:ind w:firstLine="0"/>
                        <w:jc w:val="center"/>
                        <w:rPr>
                          <w:color w:val="FF0000"/>
                          <w:sz w:val="20"/>
                          <w:szCs w:val="20"/>
                        </w:rPr>
                      </w:pPr>
                      <w:r>
                        <w:rPr>
                          <w:color w:val="FF0000"/>
                          <w:sz w:val="20"/>
                          <w:szCs w:val="20"/>
                        </w:rPr>
                        <w:t>Erasable</w:t>
                      </w:r>
                      <w:r w:rsidRPr="00370F9F">
                        <w:rPr>
                          <w:color w:val="FF0000"/>
                          <w:sz w:val="20"/>
                          <w:szCs w:val="20"/>
                        </w:rPr>
                        <w:t xml:space="preserve"> Lines</w:t>
                      </w:r>
                    </w:p>
                  </w:txbxContent>
                </v:textbox>
                <o:callout v:ext="edit" minusy="t"/>
              </v:shape>
            </w:pict>
          </mc:Fallback>
        </mc:AlternateContent>
      </w:r>
    </w:p>
    <w:p w:rsidR="003F49A1" w:rsidRPr="0031629C" w:rsidRDefault="00370F9F" w:rsidP="0080790F">
      <w:pPr>
        <w:spacing w:line="240" w:lineRule="auto"/>
        <w:ind w:firstLine="0"/>
        <w:jc w:val="center"/>
      </w:pPr>
      <w:r w:rsidRPr="0031629C">
        <w:t>Co-Supervisor</w:t>
      </w:r>
    </w:p>
    <w:sdt>
      <w:sdtPr>
        <w:rPr>
          <w:rStyle w:val="KapakDanmanChar"/>
        </w:rPr>
        <w:id w:val="222951551"/>
        <w:placeholder>
          <w:docPart w:val="5F085D081ADF47E8B5FE4D59890E4E65"/>
        </w:placeholder>
        <w:dataBinding w:prefixMappings="xmlns:ns0='Fırat Üniversitesi-FBE' " w:xpath="/ns0:TEZ_VERILERI[1]/ns0:T2Danisman[1]" w:storeItemID="{68B39770-80AE-4CC8-AE7F-0E4C7BF0ED86}"/>
        <w:text/>
      </w:sdtPr>
      <w:sdtEndPr>
        <w:rPr>
          <w:rStyle w:val="KapakDanmanChar"/>
        </w:rPr>
      </w:sdtEndPr>
      <w:sdtContent>
        <w:p w:rsidR="003F49A1" w:rsidRPr="0031629C" w:rsidRDefault="00926527" w:rsidP="00121698">
          <w:pPr>
            <w:pStyle w:val="KapakDanman"/>
          </w:pPr>
          <w:r w:rsidRPr="0031629C">
            <w:rPr>
              <w:rStyle w:val="KapakDanmanChar"/>
            </w:rPr>
            <w:t>Title Name SURNAME</w:t>
          </w:r>
        </w:p>
      </w:sdtContent>
    </w:sdt>
    <w:p w:rsidR="00DD2D4B" w:rsidRPr="0031629C" w:rsidRDefault="00DD2D4B" w:rsidP="009B677B">
      <w:pPr>
        <w:pStyle w:val="BLANK"/>
        <w:rPr>
          <w:lang w:val="en-US"/>
        </w:rPr>
      </w:pPr>
    </w:p>
    <w:p w:rsidR="003F49A1" w:rsidRPr="0031629C" w:rsidRDefault="003F49A1" w:rsidP="009B677B">
      <w:pPr>
        <w:pStyle w:val="BLANK"/>
        <w:rPr>
          <w:lang w:val="en-US"/>
        </w:rPr>
      </w:pPr>
      <w:bookmarkStart w:id="0" w:name="_Toc20355165"/>
    </w:p>
    <w:p w:rsidR="009B677B" w:rsidRPr="0031629C" w:rsidRDefault="009B677B" w:rsidP="00284322">
      <w:pPr>
        <w:ind w:firstLine="0"/>
      </w:pPr>
    </w:p>
    <w:p w:rsidR="009B677B" w:rsidRPr="0031629C" w:rsidRDefault="009B677B" w:rsidP="00284322">
      <w:pPr>
        <w:ind w:firstLine="0"/>
        <w:sectPr w:rsidR="009B677B" w:rsidRPr="0031629C" w:rsidSect="009855A7">
          <w:pgSz w:w="11906" w:h="16838" w:code="9"/>
          <w:pgMar w:top="1418" w:right="1418" w:bottom="1418" w:left="1843" w:header="709" w:footer="850" w:gutter="0"/>
          <w:pgNumType w:fmt="lowerRoman" w:start="1"/>
          <w:cols w:space="708"/>
          <w:titlePg/>
          <w:docGrid w:linePitch="360"/>
        </w:sectPr>
      </w:pPr>
    </w:p>
    <w:sdt>
      <w:sdtPr>
        <w:rPr>
          <w:rFonts w:eastAsia="Times New Roman"/>
          <w:b w:val="0"/>
          <w:smallCaps w:val="0"/>
          <w:color w:val="FF0000"/>
          <w:spacing w:val="0"/>
          <w:sz w:val="20"/>
          <w:szCs w:val="20"/>
          <w:lang w:val="tr-TR" w:eastAsia="tr-TR" w:bidi="tr-TR"/>
        </w:rPr>
        <w:id w:val="1760020708"/>
        <w:lock w:val="contentLocked"/>
        <w:placeholder>
          <w:docPart w:val="7F4A8128E22540AF904CCCDF25E6015E"/>
        </w:placeholder>
        <w:group/>
      </w:sdtPr>
      <w:sdtEndPr/>
      <w:sdtContent>
        <w:p w:rsidR="007D2693" w:rsidRPr="0031629C" w:rsidRDefault="007D2693" w:rsidP="007D2693">
          <w:pPr>
            <w:pStyle w:val="Antet"/>
            <w:ind w:left="1701"/>
            <w:rPr>
              <w:sz w:val="28"/>
              <w:szCs w:val="28"/>
            </w:rPr>
          </w:pPr>
          <w:r w:rsidRPr="0031629C">
            <w:rPr>
              <w:sz w:val="28"/>
              <w:szCs w:val="28"/>
            </w:rPr>
            <w:t>Fırat University</w:t>
          </w:r>
        </w:p>
        <w:p w:rsidR="007D2693" w:rsidRDefault="007D2693" w:rsidP="007D2693">
          <w:pPr>
            <w:pStyle w:val="Antet"/>
            <w:spacing w:after="120"/>
            <w:ind w:left="1701"/>
            <w:rPr>
              <w:rFonts w:eastAsia="Times New Roman"/>
              <w:b w:val="0"/>
              <w:smallCaps w:val="0"/>
              <w:color w:val="FF0000"/>
              <w:spacing w:val="0"/>
              <w:sz w:val="20"/>
              <w:szCs w:val="20"/>
              <w:lang w:val="tr-TR" w:eastAsia="tr-TR" w:bidi="tr-TR"/>
            </w:rPr>
          </w:pPr>
          <w:r w:rsidRPr="0031629C">
            <w:rPr>
              <w:spacing w:val="0"/>
            </w:rPr>
            <w:t>Graduate School of Natural and Applied Sciences</w:t>
          </w:r>
          <w:r>
            <w:rPr>
              <w:rFonts w:eastAsia="Times New Roman"/>
              <w:b w:val="0"/>
              <w:smallCaps w:val="0"/>
              <w:color w:val="FF0000"/>
              <w:spacing w:val="0"/>
              <w:sz w:val="20"/>
              <w:szCs w:val="20"/>
              <w:lang w:val="tr-TR" w:eastAsia="tr-TR" w:bidi="tr-TR"/>
            </w:rPr>
            <w:t xml:space="preserve"> </w:t>
          </w:r>
        </w:p>
        <w:p w:rsidR="00F21D14" w:rsidRPr="0031629C" w:rsidRDefault="007D2693" w:rsidP="007D2693">
          <w:pPr>
            <w:pStyle w:val="Antet"/>
            <w:ind w:left="1701"/>
          </w:pPr>
          <w:r w:rsidRPr="007D2693">
            <w:rPr>
              <w:spacing w:val="40"/>
              <w:sz w:val="24"/>
              <w:lang w:val="tr-TR"/>
            </w:rPr>
            <w:t>Türkiye</w:t>
          </w:r>
        </w:p>
        <w:p w:rsidR="003F49A1" w:rsidRDefault="003F49A1" w:rsidP="001B363E">
          <w:pPr>
            <w:pStyle w:val="BLANK"/>
            <w:rPr>
              <w:lang w:val="en-US"/>
            </w:rPr>
          </w:pPr>
        </w:p>
        <w:p w:rsidR="00D47480" w:rsidRPr="0031629C" w:rsidRDefault="00D47480" w:rsidP="001B363E">
          <w:pPr>
            <w:pStyle w:val="BLANK"/>
            <w:rPr>
              <w:lang w:val="en-US"/>
            </w:rPr>
          </w:pPr>
        </w:p>
        <w:p w:rsidR="00615EAD" w:rsidRPr="0031629C" w:rsidRDefault="00370F9F" w:rsidP="00615EAD">
          <w:pPr>
            <w:pStyle w:val="OnaySABDA"/>
          </w:pPr>
          <w:r w:rsidRPr="0031629C">
            <w:rPr>
              <w:rStyle w:val="OnaySABDAChar"/>
            </w:rPr>
            <w:t xml:space="preserve">Department of </w:t>
          </w:r>
          <w:sdt>
            <w:sdtPr>
              <w:rPr>
                <w:rStyle w:val="OnaySABDAChar"/>
              </w:rPr>
              <w:id w:val="844525201"/>
              <w:lock w:val="sdtContentLocked"/>
              <w:placeholder>
                <w:docPart w:val="43730F36C1674413BA528321CECE4E16"/>
              </w:placeholder>
              <w:dataBinding w:prefixMappings="xmlns:ns0='Fırat Üniversitesi-FBE' " w:xpath="/ns0:TEZ_VERILERI[1]/ns0:AnaBD_EN[1]" w:storeItemID="{68B39770-80AE-4CC8-AE7F-0E4C7BF0ED86}"/>
              <w15:appearance w15:val="hidden"/>
              <w:text/>
            </w:sdtPr>
            <w:sdtEndPr>
              <w:rPr>
                <w:rStyle w:val="OnaySABDAChar"/>
              </w:rPr>
            </w:sdtEndPr>
            <w:sdtContent>
              <w:r w:rsidR="00911315">
                <w:rPr>
                  <w:rStyle w:val="OnaySABDAChar"/>
                </w:rPr>
                <w:t>[Select Department]</w:t>
              </w:r>
            </w:sdtContent>
          </w:sdt>
        </w:p>
        <w:sdt>
          <w:sdtPr>
            <w:rPr>
              <w:rStyle w:val="OnaySProgChar"/>
            </w:rPr>
            <w:id w:val="1451814625"/>
            <w:lock w:val="sdtContentLocked"/>
            <w:placeholder>
              <w:docPart w:val="43730F36C1674413BA528321CECE4E16"/>
            </w:placeholder>
            <w:dataBinding w:prefixMappings="xmlns:ns0='Fırat Üniversitesi-FBE' " w:xpath="/ns0:TEZ_VERILERI[1]/ns0:Prog_EN[1]" w:storeItemID="{68B39770-80AE-4CC8-AE7F-0E4C7BF0ED86}"/>
            <w15:appearance w15:val="hidden"/>
            <w:text/>
          </w:sdtPr>
          <w:sdtEndPr>
            <w:rPr>
              <w:rStyle w:val="OnaySProgChar"/>
            </w:rPr>
          </w:sdtEndPr>
          <w:sdtContent>
            <w:p w:rsidR="00846EC1" w:rsidRPr="0031629C" w:rsidRDefault="00911315" w:rsidP="005D7E01">
              <w:pPr>
                <w:pStyle w:val="OnaySProg"/>
                <w:rPr>
                  <w:rStyle w:val="KapABDAChar"/>
                </w:rPr>
              </w:pPr>
              <w:r>
                <w:rPr>
                  <w:rStyle w:val="OnaySProgChar"/>
                </w:rPr>
                <w:t>[Select an Item for Technology Faculty]</w:t>
              </w:r>
            </w:p>
          </w:sdtContent>
        </w:sdt>
        <w:p w:rsidR="00D05A11" w:rsidRPr="0031629C" w:rsidRDefault="00D05A11" w:rsidP="001B363E">
          <w:pPr>
            <w:pStyle w:val="BLANK"/>
            <w:rPr>
              <w:lang w:val="en-US"/>
            </w:rPr>
          </w:pPr>
        </w:p>
        <w:sdt>
          <w:sdtPr>
            <w:rPr>
              <w:rStyle w:val="OnaySTTuruChar"/>
            </w:rPr>
            <w:id w:val="-2094845121"/>
            <w:lock w:val="sdtContentLocked"/>
            <w:placeholder>
              <w:docPart w:val="43730F36C1674413BA528321CECE4E16"/>
            </w:placeholder>
            <w:dataBinding w:prefixMappings="xmlns:ns0='Fırat Üniversitesi-FBE' " w:xpath="/ns0:TEZ_VERILERI[1]/ns0:TTuru_TR[1]" w:storeItemID="{68B39770-80AE-4CC8-AE7F-0E4C7BF0ED86}"/>
            <w15:appearance w15:val="hidden"/>
            <w:text/>
          </w:sdtPr>
          <w:sdtEndPr>
            <w:rPr>
              <w:rStyle w:val="OnaySTTuruChar"/>
            </w:rPr>
          </w:sdtEndPr>
          <w:sdtContent>
            <w:p w:rsidR="00615EAD" w:rsidRPr="0031629C" w:rsidRDefault="005F1B67" w:rsidP="00615EAD">
              <w:pPr>
                <w:pStyle w:val="OnaySTTuru"/>
              </w:pPr>
              <w:r w:rsidRPr="0031629C">
                <w:rPr>
                  <w:rStyle w:val="OnaySTTuruChar"/>
                </w:rPr>
                <w:t>[Select Degree]</w:t>
              </w:r>
            </w:p>
          </w:sdtContent>
        </w:sdt>
        <w:p w:rsidR="003F49A1" w:rsidRPr="0031629C" w:rsidRDefault="003F49A1" w:rsidP="001B363E">
          <w:pPr>
            <w:pStyle w:val="BLANK"/>
            <w:rPr>
              <w:lang w:val="en-US"/>
            </w:rPr>
          </w:pPr>
        </w:p>
        <w:tbl>
          <w:tblPr>
            <w:tblStyle w:val="TabloKlavuz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46"/>
          </w:tblGrid>
          <w:tr w:rsidR="003F49A1" w:rsidRPr="0031629C" w:rsidTr="00011905">
            <w:tc>
              <w:tcPr>
                <w:tcW w:w="1701" w:type="dxa"/>
              </w:tcPr>
              <w:p w:rsidR="003F49A1" w:rsidRPr="0031629C" w:rsidRDefault="00370F9F" w:rsidP="00011905">
                <w:pPr>
                  <w:tabs>
                    <w:tab w:val="clear" w:pos="567"/>
                  </w:tabs>
                  <w:autoSpaceDE w:val="0"/>
                  <w:autoSpaceDN w:val="0"/>
                  <w:adjustRightInd w:val="0"/>
                  <w:spacing w:before="120" w:after="120" w:line="240" w:lineRule="auto"/>
                  <w:ind w:left="-105" w:firstLine="0"/>
                  <w:jc w:val="right"/>
                  <w:rPr>
                    <w:rFonts w:cs="Times New Roman"/>
                    <w:bCs/>
                    <w:color w:val="000000"/>
                    <w:sz w:val="20"/>
                    <w:szCs w:val="20"/>
                  </w:rPr>
                </w:pPr>
                <w:r w:rsidRPr="0031629C">
                  <w:rPr>
                    <w:rFonts w:cs="Times New Roman"/>
                    <w:bCs/>
                    <w:color w:val="000000"/>
                    <w:sz w:val="20"/>
                    <w:szCs w:val="20"/>
                  </w:rPr>
                  <w:t>Title</w:t>
                </w:r>
                <w:r w:rsidR="003F49A1" w:rsidRPr="0031629C">
                  <w:rPr>
                    <w:rFonts w:cs="Times New Roman"/>
                    <w:bCs/>
                    <w:color w:val="000000"/>
                    <w:sz w:val="20"/>
                    <w:szCs w:val="20"/>
                  </w:rPr>
                  <w:t>:</w:t>
                </w:r>
              </w:p>
            </w:tc>
            <w:tc>
              <w:tcPr>
                <w:tcW w:w="6946" w:type="dxa"/>
                <w:tcBorders>
                  <w:top w:val="single" w:sz="4" w:space="0" w:color="auto"/>
                  <w:left w:val="nil"/>
                </w:tcBorders>
              </w:tcPr>
              <w:sdt>
                <w:sdtPr>
                  <w:id w:val="-562178481"/>
                  <w:lock w:val="sdtContentLocked"/>
                  <w:placeholder>
                    <w:docPart w:val="DD7FEEAE9C4C43FCBFFCA6A374733679"/>
                  </w:placeholder>
                  <w:dataBinding w:prefixMappings="xmlns:ns0='Fırat Üniversitesi-FBE' " w:xpath="/ns0:TEZ_VERILERI[1]/ns0:TBaslik_TR[1]" w:storeItemID="{68B39770-80AE-4CC8-AE7F-0E4C7BF0ED86}"/>
                  <w15:appearance w15:val="hidden"/>
                  <w:text/>
                </w:sdtPr>
                <w:sdtEndPr/>
                <w:sdtContent>
                  <w:p w:rsidR="003F49A1" w:rsidRPr="0031629C" w:rsidRDefault="00D558A1" w:rsidP="00D558A1">
                    <w:pPr>
                      <w:pStyle w:val="ApprovalThesisTitle"/>
                      <w:spacing w:before="0"/>
                      <w:jc w:val="left"/>
                    </w:pPr>
                    <w:r>
                      <w:t>Title of Thesis Start with Capital of each Word then Continue with Small Letters</w:t>
                    </w:r>
                  </w:p>
                </w:sdtContent>
              </w:sdt>
            </w:tc>
          </w:tr>
          <w:tr w:rsidR="003F49A1" w:rsidRPr="0031629C" w:rsidTr="008C696D">
            <w:trPr>
              <w:cantSplit/>
              <w:trHeight w:hRule="exact" w:val="340"/>
            </w:trPr>
            <w:tc>
              <w:tcPr>
                <w:tcW w:w="1701" w:type="dxa"/>
                <w:vAlign w:val="center"/>
              </w:tcPr>
              <w:p w:rsidR="003F49A1" w:rsidRPr="0031629C" w:rsidRDefault="00370F9F" w:rsidP="004E6873">
                <w:pPr>
                  <w:tabs>
                    <w:tab w:val="clear" w:pos="567"/>
                  </w:tabs>
                  <w:autoSpaceDE w:val="0"/>
                  <w:autoSpaceDN w:val="0"/>
                  <w:adjustRightInd w:val="0"/>
                  <w:spacing w:before="60" w:after="240" w:line="240" w:lineRule="auto"/>
                  <w:ind w:left="-108" w:firstLine="0"/>
                  <w:jc w:val="right"/>
                  <w:rPr>
                    <w:rFonts w:cs="Times New Roman"/>
                    <w:bCs/>
                    <w:color w:val="000000"/>
                    <w:sz w:val="20"/>
                    <w:szCs w:val="20"/>
                  </w:rPr>
                </w:pPr>
                <w:r w:rsidRPr="0031629C">
                  <w:rPr>
                    <w:rFonts w:cs="Times New Roman"/>
                    <w:bCs/>
                    <w:color w:val="000000"/>
                    <w:sz w:val="20"/>
                    <w:szCs w:val="20"/>
                  </w:rPr>
                  <w:t>Author</w:t>
                </w:r>
                <w:r w:rsidR="003F49A1" w:rsidRPr="0031629C">
                  <w:rPr>
                    <w:rFonts w:cs="Times New Roman"/>
                    <w:bCs/>
                    <w:color w:val="000000"/>
                    <w:sz w:val="20"/>
                    <w:szCs w:val="20"/>
                  </w:rPr>
                  <w:t>:</w:t>
                </w:r>
              </w:p>
            </w:tc>
            <w:tc>
              <w:tcPr>
                <w:tcW w:w="6946" w:type="dxa"/>
                <w:tcBorders>
                  <w:left w:val="nil"/>
                </w:tcBorders>
                <w:vAlign w:val="center"/>
              </w:tcPr>
              <w:p w:rsidR="003F49A1" w:rsidRPr="0031629C" w:rsidRDefault="00953B1B" w:rsidP="004E6873">
                <w:pPr>
                  <w:pStyle w:val="OnayYazar"/>
                  <w:spacing w:before="60" w:after="240"/>
                </w:pPr>
                <w:sdt>
                  <w:sdtPr>
                    <w:rPr>
                      <w:rStyle w:val="OnayYazarChar"/>
                    </w:rPr>
                    <w:id w:val="112565204"/>
                    <w:lock w:val="sdtContentLocked"/>
                    <w:placeholder>
                      <w:docPart w:val="5F085D081ADF47E8B5FE4D59890E4E65"/>
                    </w:placeholder>
                    <w:dataBinding w:prefixMappings="xmlns:ns0='Fırat Üniversitesi-FBE' " w:xpath="/ns0:TEZ_VERILERI[1]/ns0:TYazari[1]" w:storeItemID="{68B39770-80AE-4CC8-AE7F-0E4C7BF0ED86}"/>
                    <w15:appearance w15:val="hidden"/>
                    <w:text/>
                  </w:sdtPr>
                  <w:sdtEndPr>
                    <w:rPr>
                      <w:rStyle w:val="OnayYazarChar"/>
                    </w:rPr>
                  </w:sdtEndPr>
                  <w:sdtContent>
                    <w:r w:rsidR="00805416" w:rsidRPr="0031629C">
                      <w:rPr>
                        <w:rStyle w:val="OnayYazarChar"/>
                      </w:rPr>
                      <w:t>Name SURNAME</w:t>
                    </w:r>
                  </w:sdtContent>
                </w:sdt>
              </w:p>
            </w:tc>
          </w:tr>
          <w:tr w:rsidR="003F49A1" w:rsidRPr="0031629C" w:rsidTr="005565B2">
            <w:trPr>
              <w:cantSplit/>
              <w:trHeight w:hRule="exact" w:val="340"/>
            </w:trPr>
            <w:tc>
              <w:tcPr>
                <w:tcW w:w="1701" w:type="dxa"/>
                <w:vAlign w:val="center"/>
              </w:tcPr>
              <w:p w:rsidR="003F49A1" w:rsidRPr="0031629C" w:rsidRDefault="00370F9F" w:rsidP="004E6873">
                <w:pPr>
                  <w:tabs>
                    <w:tab w:val="clear" w:pos="567"/>
                  </w:tabs>
                  <w:autoSpaceDE w:val="0"/>
                  <w:autoSpaceDN w:val="0"/>
                  <w:adjustRightInd w:val="0"/>
                  <w:spacing w:before="60" w:after="120" w:line="240" w:lineRule="auto"/>
                  <w:ind w:left="-105" w:firstLine="0"/>
                  <w:jc w:val="right"/>
                  <w:rPr>
                    <w:rFonts w:cs="Times New Roman"/>
                    <w:bCs/>
                    <w:color w:val="000000"/>
                    <w:sz w:val="20"/>
                    <w:szCs w:val="20"/>
                  </w:rPr>
                </w:pPr>
                <w:r w:rsidRPr="0031629C">
                  <w:rPr>
                    <w:rFonts w:cs="Times New Roman"/>
                    <w:bCs/>
                    <w:color w:val="000000"/>
                    <w:sz w:val="20"/>
                    <w:szCs w:val="20"/>
                  </w:rPr>
                  <w:t>Submission Date</w:t>
                </w:r>
                <w:r w:rsidR="003F49A1" w:rsidRPr="0031629C">
                  <w:rPr>
                    <w:rFonts w:cs="Times New Roman"/>
                    <w:bCs/>
                    <w:color w:val="000000"/>
                    <w:sz w:val="20"/>
                    <w:szCs w:val="20"/>
                  </w:rPr>
                  <w:t>:</w:t>
                </w:r>
              </w:p>
            </w:tc>
            <w:tc>
              <w:tcPr>
                <w:tcW w:w="6946" w:type="dxa"/>
                <w:tcBorders>
                  <w:left w:val="nil"/>
                </w:tcBorders>
                <w:vAlign w:val="center"/>
              </w:tcPr>
              <w:p w:rsidR="003F49A1" w:rsidRPr="0031629C" w:rsidRDefault="00953B1B" w:rsidP="004E6873">
                <w:pPr>
                  <w:pStyle w:val="OnayTarih"/>
                  <w:spacing w:before="60"/>
                </w:pPr>
                <w:sdt>
                  <w:sdtPr>
                    <w:rPr>
                      <w:rStyle w:val="OnayTarihChar"/>
                    </w:rPr>
                    <w:id w:val="-1852094266"/>
                    <w:lock w:val="sdtContentLocked"/>
                    <w:placeholder>
                      <w:docPart w:val="5799AF5655E44A93AED808AD79938EE1"/>
                    </w:placeholder>
                    <w:dataBinding w:prefixMappings="xmlns:ns0='Fırat Üniversitesi-FBE' " w:xpath="/ns0:TEZ_VERILERI[1]/ns0:TTeslimT[1]" w:storeItemID="{68B39770-80AE-4CC8-AE7F-0E4C7BF0ED86}"/>
                    <w15:appearance w15:val="hidden"/>
                    <w:date w:fullDate="2020-01-10T00:00:00Z">
                      <w:dateFormat w:val="dd MMMM yyyy"/>
                      <w:lid w:val="en-US"/>
                      <w:storeMappedDataAs w:val="dateTime"/>
                      <w:calendar w:val="gregorian"/>
                    </w:date>
                  </w:sdtPr>
                  <w:sdtEndPr>
                    <w:rPr>
                      <w:rStyle w:val="OnayTarihChar"/>
                    </w:rPr>
                  </w:sdtEndPr>
                  <w:sdtContent>
                    <w:r w:rsidR="009E2CFE">
                      <w:rPr>
                        <w:rStyle w:val="OnayTarihChar"/>
                      </w:rPr>
                      <w:t>10 January 2020</w:t>
                    </w:r>
                  </w:sdtContent>
                </w:sdt>
              </w:p>
            </w:tc>
          </w:tr>
          <w:tr w:rsidR="003F49A1" w:rsidRPr="0031629C" w:rsidTr="005F3955">
            <w:trPr>
              <w:cantSplit/>
              <w:trHeight w:hRule="exact" w:val="397"/>
            </w:trPr>
            <w:tc>
              <w:tcPr>
                <w:tcW w:w="1701" w:type="dxa"/>
                <w:vAlign w:val="center"/>
              </w:tcPr>
              <w:p w:rsidR="003F49A1" w:rsidRPr="0031629C" w:rsidRDefault="00370F9F" w:rsidP="004E6873">
                <w:pPr>
                  <w:tabs>
                    <w:tab w:val="clear" w:pos="567"/>
                  </w:tabs>
                  <w:autoSpaceDE w:val="0"/>
                  <w:autoSpaceDN w:val="0"/>
                  <w:adjustRightInd w:val="0"/>
                  <w:spacing w:before="60" w:after="120" w:line="240" w:lineRule="auto"/>
                  <w:ind w:left="-105" w:firstLine="0"/>
                  <w:jc w:val="right"/>
                  <w:rPr>
                    <w:rFonts w:cs="Times New Roman"/>
                    <w:bCs/>
                    <w:color w:val="000000"/>
                    <w:sz w:val="20"/>
                    <w:szCs w:val="20"/>
                  </w:rPr>
                </w:pPr>
                <w:r w:rsidRPr="0031629C">
                  <w:rPr>
                    <w:rFonts w:cs="Times New Roman"/>
                    <w:bCs/>
                    <w:color w:val="000000"/>
                    <w:sz w:val="20"/>
                    <w:szCs w:val="20"/>
                  </w:rPr>
                  <w:t>Defense Date</w:t>
                </w:r>
                <w:r w:rsidR="003F49A1" w:rsidRPr="0031629C">
                  <w:rPr>
                    <w:rFonts w:cs="Times New Roman"/>
                    <w:bCs/>
                    <w:color w:val="000000"/>
                    <w:sz w:val="20"/>
                    <w:szCs w:val="20"/>
                  </w:rPr>
                  <w:t>:</w:t>
                </w:r>
              </w:p>
            </w:tc>
            <w:tc>
              <w:tcPr>
                <w:tcW w:w="6946" w:type="dxa"/>
                <w:tcBorders>
                  <w:left w:val="nil"/>
                  <w:bottom w:val="single" w:sz="4" w:space="0" w:color="auto"/>
                </w:tcBorders>
                <w:vAlign w:val="center"/>
              </w:tcPr>
              <w:p w:rsidR="003F49A1" w:rsidRPr="0031629C" w:rsidRDefault="00953B1B" w:rsidP="004E6873">
                <w:pPr>
                  <w:pStyle w:val="OnayTarih"/>
                  <w:spacing w:before="60"/>
                </w:pPr>
                <w:sdt>
                  <w:sdtPr>
                    <w:rPr>
                      <w:rStyle w:val="OnayTarihChar"/>
                    </w:rPr>
                    <w:id w:val="122583298"/>
                    <w:lock w:val="sdtContentLocked"/>
                    <w:placeholder>
                      <w:docPart w:val="5799AF5655E44A93AED808AD79938EE1"/>
                    </w:placeholder>
                    <w:dataBinding w:prefixMappings="xmlns:ns0='Fırat Üniversitesi-FBE' " w:xpath="/ns0:TEZ_VERILERI[1]/ns0:TSavunT[1]" w:storeItemID="{68B39770-80AE-4CC8-AE7F-0E4C7BF0ED86}"/>
                    <w15:appearance w15:val="hidden"/>
                    <w:date w:fullDate="2020-01-10T00:00:00Z">
                      <w:dateFormat w:val="dd MMMM yyyy"/>
                      <w:lid w:val="en-US"/>
                      <w:storeMappedDataAs w:val="dateTime"/>
                      <w:calendar w:val="gregorian"/>
                    </w:date>
                  </w:sdtPr>
                  <w:sdtEndPr>
                    <w:rPr>
                      <w:rStyle w:val="OnayTarihChar"/>
                    </w:rPr>
                  </w:sdtEndPr>
                  <w:sdtContent>
                    <w:r w:rsidR="009E2CFE">
                      <w:rPr>
                        <w:rStyle w:val="OnayTarihChar"/>
                      </w:rPr>
                      <w:t>10 January 2020</w:t>
                    </w:r>
                  </w:sdtContent>
                </w:sdt>
              </w:p>
            </w:tc>
          </w:tr>
        </w:tbl>
        <w:p w:rsidR="003F49A1" w:rsidRPr="0031629C" w:rsidRDefault="003F49A1" w:rsidP="001B363E">
          <w:pPr>
            <w:pStyle w:val="BLANK"/>
            <w:rPr>
              <w:lang w:val="en-US"/>
            </w:rPr>
          </w:pPr>
        </w:p>
        <w:p w:rsidR="003F49A1" w:rsidRPr="0031629C" w:rsidRDefault="00370F9F" w:rsidP="00A15CED">
          <w:pPr>
            <w:pStyle w:val="OnaySBal"/>
          </w:pPr>
          <w:r w:rsidRPr="0031629C">
            <w:t>Thesis Approval</w:t>
          </w:r>
        </w:p>
        <w:p w:rsidR="003F49A1" w:rsidRPr="00D47480" w:rsidRDefault="003F49A1" w:rsidP="001B363E">
          <w:pPr>
            <w:pStyle w:val="BLANK"/>
            <w:rPr>
              <w:sz w:val="12"/>
              <w:szCs w:val="12"/>
              <w:lang w:val="en-US"/>
            </w:rPr>
          </w:pPr>
        </w:p>
        <w:p w:rsidR="003F49A1" w:rsidRPr="0031629C" w:rsidRDefault="006E3A41" w:rsidP="00011905">
          <w:pPr>
            <w:spacing w:line="240" w:lineRule="auto"/>
            <w:ind w:left="1843" w:firstLine="0"/>
            <w:rPr>
              <w:rFonts w:cs="Times New Roman"/>
              <w:bCs/>
              <w:color w:val="000000"/>
              <w:sz w:val="20"/>
              <w:szCs w:val="20"/>
            </w:rPr>
          </w:pPr>
          <w:r w:rsidRPr="0031629C">
            <w:rPr>
              <w:rFonts w:cs="Times New Roman"/>
              <w:bCs/>
              <w:color w:val="000000"/>
              <w:sz w:val="20"/>
              <w:szCs w:val="20"/>
            </w:rPr>
            <w:t>This thesis, which was prepared according to the thesis writing rules of the Graduate School of Natural and Applied Sciences, Fırat University, was evaluated by the committee members who have signed the following signatures and</w:t>
          </w:r>
          <w:r w:rsidR="005457B9" w:rsidRPr="0031629C">
            <w:rPr>
              <w:rFonts w:cs="Times New Roman"/>
              <w:bCs/>
              <w:color w:val="000000"/>
              <w:sz w:val="20"/>
              <w:szCs w:val="20"/>
            </w:rPr>
            <w:t xml:space="preserve"> was</w:t>
          </w:r>
          <w:r w:rsidRPr="0031629C">
            <w:rPr>
              <w:rFonts w:cs="Times New Roman"/>
              <w:bCs/>
              <w:color w:val="000000"/>
              <w:sz w:val="20"/>
              <w:szCs w:val="20"/>
            </w:rPr>
            <w:t xml:space="preserve"> </w:t>
          </w:r>
          <w:sdt>
            <w:sdtPr>
              <w:rPr>
                <w:rFonts w:cs="Times New Roman"/>
                <w:bCs/>
                <w:color w:val="000000"/>
                <w:sz w:val="20"/>
                <w:szCs w:val="20"/>
              </w:rPr>
              <w:id w:val="-1324273930"/>
              <w:lock w:val="sdtContentLocked"/>
              <w:placeholder>
                <w:docPart w:val="43730F36C1674413BA528321CECE4E16"/>
              </w:placeholder>
              <w:dataBinding w:prefixMappings="xmlns:ns0='Fırat Üniversitesi-FBE' " w:xpath="/ns0:TEZ_VERILERI[1]/ns0:JOnay[1]" w:storeItemID="{68B39770-80AE-4CC8-AE7F-0E4C7BF0ED86}"/>
              <w:text/>
            </w:sdtPr>
            <w:sdtEndPr/>
            <w:sdtContent>
              <w:r w:rsidR="002D6D9F" w:rsidRPr="0031629C">
                <w:rPr>
                  <w:rFonts w:cs="Times New Roman"/>
                  <w:bCs/>
                  <w:color w:val="000000"/>
                  <w:sz w:val="20"/>
                  <w:szCs w:val="20"/>
                </w:rPr>
                <w:t>unanimously</w:t>
              </w:r>
            </w:sdtContent>
          </w:sdt>
          <w:r w:rsidR="003F49A1" w:rsidRPr="0031629C">
            <w:rPr>
              <w:rFonts w:cs="Times New Roman"/>
              <w:bCs/>
              <w:color w:val="000000"/>
              <w:sz w:val="20"/>
              <w:szCs w:val="20"/>
            </w:rPr>
            <w:t xml:space="preserve"> </w:t>
          </w:r>
          <w:r w:rsidR="005457B9" w:rsidRPr="0031629C">
            <w:rPr>
              <w:rFonts w:cs="Times New Roman"/>
              <w:bCs/>
              <w:color w:val="000000"/>
              <w:sz w:val="20"/>
              <w:szCs w:val="20"/>
            </w:rPr>
            <w:t>approved after the defense exam made open to the academic audience.</w:t>
          </w:r>
        </w:p>
        <w:p w:rsidR="0011697A" w:rsidRPr="0031629C" w:rsidRDefault="0011697A" w:rsidP="001B363E">
          <w:pPr>
            <w:pStyle w:val="BLANK"/>
            <w:rPr>
              <w:lang w:val="en-US"/>
            </w:rPr>
          </w:pPr>
        </w:p>
        <w:p w:rsidR="003F49A1" w:rsidRPr="007F5918" w:rsidRDefault="00952149" w:rsidP="004F503E">
          <w:pPr>
            <w:ind w:left="6946" w:firstLine="0"/>
            <w:rPr>
              <w:i/>
              <w:color w:val="BFBFBF" w:themeColor="background1" w:themeShade="BF"/>
              <w:sz w:val="16"/>
              <w:szCs w:val="16"/>
            </w:rPr>
          </w:pPr>
          <w:r w:rsidRPr="007F5918">
            <w:rPr>
              <w:i/>
              <w:color w:val="BFBFBF" w:themeColor="background1" w:themeShade="BF"/>
              <w:sz w:val="16"/>
              <w:szCs w:val="16"/>
            </w:rPr>
            <w:t>Signature</w:t>
          </w:r>
        </w:p>
        <w:p w:rsidR="003F49A1" w:rsidRPr="0031629C" w:rsidRDefault="002D6D9F" w:rsidP="00363446">
          <w:pPr>
            <w:tabs>
              <w:tab w:val="clear" w:pos="567"/>
              <w:tab w:val="right" w:pos="8505"/>
            </w:tabs>
            <w:autoSpaceDE w:val="0"/>
            <w:autoSpaceDN w:val="0"/>
            <w:adjustRightInd w:val="0"/>
            <w:spacing w:line="240" w:lineRule="auto"/>
            <w:ind w:left="1843" w:hanging="1191"/>
            <w:jc w:val="left"/>
            <w:rPr>
              <w:bCs/>
              <w:color w:val="000000"/>
              <w:sz w:val="20"/>
            </w:rPr>
          </w:pPr>
          <w:r w:rsidRPr="0031629C">
            <w:rPr>
              <w:sz w:val="20"/>
              <w:szCs w:val="20"/>
            </w:rPr>
            <w:t>Supervisor</w:t>
          </w:r>
          <w:r w:rsidR="003F49A1" w:rsidRPr="0031629C">
            <w:rPr>
              <w:sz w:val="20"/>
              <w:szCs w:val="20"/>
            </w:rPr>
            <w:t>:</w:t>
          </w:r>
          <w:r w:rsidR="003F49A1" w:rsidRPr="0031629C">
            <w:tab/>
          </w:r>
          <w:sdt>
            <w:sdtPr>
              <w:rPr>
                <w:rStyle w:val="OnaySsimlerChar"/>
              </w:rPr>
              <w:id w:val="-1484391443"/>
              <w:lock w:val="sdtContentLocked"/>
              <w:placeholder>
                <w:docPart w:val="5F085D081ADF47E8B5FE4D59890E4E65"/>
              </w:placeholder>
              <w:dataBinding w:prefixMappings="xmlns:ns0='Fırat Üniversitesi-FBE' " w:xpath="/ns0:TEZ_VERILERI[1]/ns0:TDanisman[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A164FA" w:rsidRPr="0031629C">
            <w:rPr>
              <w:rStyle w:val="OnaySsimlerChar"/>
            </w:rPr>
            <w:tab/>
          </w:r>
          <w:sdt>
            <w:sdtPr>
              <w:rPr>
                <w:rStyle w:val="OnaySsimlerChar"/>
              </w:rPr>
              <w:id w:val="200677195"/>
              <w:lock w:val="sdtContentLocked"/>
              <w:placeholder>
                <w:docPart w:val="43730F36C1674413BA528321CECE4E16"/>
              </w:placeholder>
              <w:dataBinding w:prefixMappings="xmlns:ns0='Fırat Üniversitesi-FBE' " w:xpath="/ns0:TEZ_VERILERI[1]/ns0:TDOnay[1]" w:storeItemID="{68B39770-80AE-4CC8-AE7F-0E4C7BF0ED86}"/>
              <w15:appearance w15:val="hidden"/>
              <w:text/>
            </w:sdtPr>
            <w:sdtEndPr>
              <w:rPr>
                <w:rStyle w:val="OnaySsimlerChar"/>
              </w:rPr>
            </w:sdtEndPr>
            <w:sdtContent>
              <w:r w:rsidR="00926527" w:rsidRPr="0031629C">
                <w:rPr>
                  <w:rStyle w:val="OnaySsimlerChar"/>
                </w:rPr>
                <w:t>Approved</w:t>
              </w:r>
            </w:sdtContent>
          </w:sdt>
        </w:p>
        <w:sdt>
          <w:sdtPr>
            <w:id w:val="1245536479"/>
            <w:lock w:val="sdtContentLocked"/>
            <w:placeholder>
              <w:docPart w:val="5F085D081ADF47E8B5FE4D59890E4E65"/>
            </w:placeholder>
            <w:dataBinding w:prefixMappings="xmlns:ns0='Fırat Üniversitesi-FBE' " w:xpath="/ns0:TEZ_VERILERI[1]/ns0:TDKurum[1]" w:storeItemID="{68B39770-80AE-4CC8-AE7F-0E4C7BF0ED86}"/>
            <w15:appearance w15:val="hidden"/>
            <w:text/>
          </w:sdtPr>
          <w:sdtEndPr/>
          <w:sdtContent>
            <w:p w:rsidR="003F49A1" w:rsidRPr="0031629C" w:rsidRDefault="00113CFB" w:rsidP="00011905">
              <w:pPr>
                <w:pStyle w:val="OnaySJKurum"/>
              </w:pPr>
              <w:r w:rsidRPr="0031629C">
                <w:t>Firat University, Faculty of Science</w:t>
              </w:r>
            </w:p>
          </w:sdtContent>
        </w:sdt>
        <w:p w:rsidR="001C41FA" w:rsidRPr="0031629C" w:rsidRDefault="00953B1B" w:rsidP="001B363E">
          <w:pPr>
            <w:pStyle w:val="BLANK"/>
            <w:rPr>
              <w:lang w:val="en-US"/>
            </w:rPr>
          </w:pPr>
        </w:p>
      </w:sdtContent>
    </w:sdt>
    <w:p w:rsidR="00475B24" w:rsidRPr="0031629C" w:rsidRDefault="00E6496C" w:rsidP="00363446">
      <w:pPr>
        <w:tabs>
          <w:tab w:val="clear" w:pos="567"/>
          <w:tab w:val="left" w:pos="1843"/>
          <w:tab w:val="right" w:pos="8505"/>
        </w:tabs>
        <w:autoSpaceDE w:val="0"/>
        <w:autoSpaceDN w:val="0"/>
        <w:adjustRightInd w:val="0"/>
        <w:spacing w:line="240" w:lineRule="auto"/>
        <w:ind w:left="1475" w:hanging="1106"/>
        <w:jc w:val="left"/>
        <w:rPr>
          <w:bCs/>
          <w:color w:val="000000"/>
          <w:sz w:val="20"/>
        </w:rPr>
      </w:pPr>
      <w:r w:rsidRPr="0031629C">
        <w:rPr>
          <w:noProof/>
          <w:lang w:val="tr-TR" w:eastAsia="tr-TR"/>
        </w:rPr>
        <mc:AlternateContent>
          <mc:Choice Requires="wps">
            <w:drawing>
              <wp:anchor distT="0" distB="0" distL="114300" distR="114300" simplePos="0" relativeHeight="251647488" behindDoc="0" locked="0" layoutInCell="1" allowOverlap="1" wp14:anchorId="12A0409A" wp14:editId="28DB1AE7">
                <wp:simplePos x="0" y="0"/>
                <wp:positionH relativeFrom="column">
                  <wp:posOffset>3272299</wp:posOffset>
                </wp:positionH>
                <wp:positionV relativeFrom="paragraph">
                  <wp:posOffset>-10280</wp:posOffset>
                </wp:positionV>
                <wp:extent cx="1009015" cy="474345"/>
                <wp:effectExtent l="285750" t="0" r="19685" b="20955"/>
                <wp:wrapNone/>
                <wp:docPr id="23" name="Satır Belirtme Çizgisi 1 23"/>
                <wp:cNvGraphicFramePr/>
                <a:graphic xmlns:a="http://schemas.openxmlformats.org/drawingml/2006/main">
                  <a:graphicData uri="http://schemas.microsoft.com/office/word/2010/wordprocessingShape">
                    <wps:wsp>
                      <wps:cNvSpPr/>
                      <wps:spPr>
                        <a:xfrm>
                          <a:off x="0" y="0"/>
                          <a:ext cx="1009015" cy="474345"/>
                        </a:xfrm>
                        <a:prstGeom prst="borderCallout1">
                          <a:avLst>
                            <a:gd name="adj1" fmla="val 48213"/>
                            <a:gd name="adj2" fmla="val -566"/>
                            <a:gd name="adj3" fmla="val 46179"/>
                            <a:gd name="adj4" fmla="val -28174"/>
                          </a:avLst>
                        </a:prstGeom>
                        <a:solidFill>
                          <a:sysClr val="window" lastClr="FFFFFF"/>
                        </a:solidFill>
                        <a:ln w="12700" cap="flat" cmpd="sng" algn="ctr">
                          <a:solidFill>
                            <a:srgbClr val="FF0000"/>
                          </a:solidFill>
                          <a:prstDash val="solid"/>
                          <a:miter lim="800000"/>
                        </a:ln>
                        <a:effectLst/>
                      </wps:spPr>
                      <wps:txbx>
                        <w:txbxContent>
                          <w:p w:rsidR="00C667C6" w:rsidRPr="002D6D9F" w:rsidRDefault="00C667C6" w:rsidP="00E6496C">
                            <w:pPr>
                              <w:spacing w:line="240" w:lineRule="auto"/>
                              <w:ind w:firstLine="0"/>
                              <w:jc w:val="center"/>
                              <w:rPr>
                                <w:color w:val="FF0000"/>
                                <w:sz w:val="20"/>
                                <w:szCs w:val="20"/>
                              </w:rPr>
                            </w:pPr>
                            <w:r w:rsidRPr="002D6D9F">
                              <w:rPr>
                                <w:color w:val="FF0000"/>
                                <w:sz w:val="20"/>
                                <w:szCs w:val="20"/>
                              </w:rPr>
                              <w:t>ERASABLE LINES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A0409A" id="Satır Belirtme Çizgisi 1 23" o:spid="_x0000_s1028" type="#_x0000_t47" style="position:absolute;left:0;text-align:left;margin-left:257.65pt;margin-top:-.8pt;width:79.45pt;height:3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Qt2AIAAMkFAAAOAAAAZHJzL2Uyb0RvYy54bWysVEtu2zAQ3RfoHQjuE33i2I4ROXAduCgQ&#10;JAacImuaomwW/JWkLTkX6Hl6hvZgHVKyozRZFdWCmiHn++ZzfdNIgfbMOq5VgbPzFCOmqC652hT4&#10;6+PibIyR80SVRGjFCnxgDt9MP364rs2E5XqrRcksAiPKTWpT4K33ZpIkjm6ZJO5cG6bgsdJWEg+s&#10;3SSlJTVYlyLJ03SY1NqWxmrKnIPb2/YRT6P9qmLUP1SVYx6JAkNsPp42nutwJtNrMtlYYracdmGQ&#10;f4hCEq7A6cnULfEE7Sx/Y0pyarXTlT+nWia6qjhlMQfIJkv/yma1JYbFXAAcZ04wuf9nlt7vlxbx&#10;ssD5BUaKSKjRivjfPy36xAS3XjL06wd/3nDHUYZACBCrjZuA4sosbcc5IEP6TWVl+ENiqIkoH04o&#10;s8YjCpdZml6l2SVGFN4Go8HF4DIYTV60jXX+M9MSBaLAaygxs3MihN75LMJM9nfOR7zLLmhSfssw&#10;qqSA8u2JQINxnsVgoSY9mbwvc3Y5HHYd0BMBHHpmhtno6q3MoC9zlo+z0aDLoYsMsjlmEcJ0WvBy&#10;wYWIzMHNhUUQZYGhlUtdYySI83BZ4EX8OmOv1IRCNaCXj1JoZEpgWCpBPJDSQPmc2mBExAamkHob&#10;QXql7exmffK6WKTwveckBH1L3LaNLlpos5fcw6AKLgs8DspHbaFCSiyOGtQkFDK0R9sQgfLNumkb&#10;LBgKN2tdHqDprG6n0Rm64OD2DiBYEgv1g/xgpfgHOCqhIWndURhttX1+7z7Iw1TAK0Y1jDMA8n1H&#10;LANkvyiYl4thCBn5PmP7zLrPqJ2ca6gOdBREF0lQtl4cycpq+QRtOQte4YkoCr5b6Dtm7ts1A7uL&#10;stksisHMG+Lv1MrQYDwgFwB/bJ6INV23e5iTe30cfTKJDdXOx4ts0FR6tvO64ifMW1y7AsC+iDPV&#10;7bawkPp8lHrZwNM/AAAA//8DAFBLAwQUAAYACAAAACEA/rqZT+AAAAAJAQAADwAAAGRycy9kb3du&#10;cmV2LnhtbEyPUUvDMBSF3wX/Q7iCb1uaznWjNh0iKAhS5vTBx7S5tmXNTU2yrvv3xid9vJyPc75b&#10;7GYzsAmd7y1JEMsEGFJjdU+thI/3p8UWmA+KtBosoYQLetiV11eFyrU90xtOh9CyWEI+VxK6EMac&#10;c990aJRf2hEpZl/WGRXi6VqunTrHcjPwNEkyblRPcaFTIz522BwPJyNhW9Xpq7AvlXGXato/B/H5&#10;fRRS3t7MD/fAAs7hD4Zf/agOZXSq7Ym0Z4OEtVivIiphITJgEcg2dymwWsJmJYCXBf//QfkDAAD/&#10;/wMAUEsBAi0AFAAGAAgAAAAhALaDOJL+AAAA4QEAABMAAAAAAAAAAAAAAAAAAAAAAFtDb250ZW50&#10;X1R5cGVzXS54bWxQSwECLQAUAAYACAAAACEAOP0h/9YAAACUAQAACwAAAAAAAAAAAAAAAAAvAQAA&#10;X3JlbHMvLnJlbHNQSwECLQAUAAYACAAAACEApZHULdgCAADJBQAADgAAAAAAAAAAAAAAAAAuAgAA&#10;ZHJzL2Uyb0RvYy54bWxQSwECLQAUAAYACAAAACEA/rqZT+AAAAAJAQAADwAAAAAAAAAAAAAAAAAy&#10;BQAAZHJzL2Rvd25yZXYueG1sUEsFBgAAAAAEAAQA8wAAAD8GAAAAAA==&#10;" adj="-6086,9975,-122,10414" fillcolor="window" strokecolor="red" strokeweight="1pt">
                <v:textbox inset="1mm,1mm,1mm,1mm">
                  <w:txbxContent>
                    <w:p w:rsidR="00C667C6" w:rsidRPr="002D6D9F" w:rsidRDefault="00C667C6" w:rsidP="00E6496C">
                      <w:pPr>
                        <w:spacing w:line="240" w:lineRule="auto"/>
                        <w:ind w:firstLine="0"/>
                        <w:jc w:val="center"/>
                        <w:rPr>
                          <w:color w:val="FF0000"/>
                          <w:sz w:val="20"/>
                          <w:szCs w:val="20"/>
                        </w:rPr>
                      </w:pPr>
                      <w:r w:rsidRPr="002D6D9F">
                        <w:rPr>
                          <w:color w:val="FF0000"/>
                          <w:sz w:val="20"/>
                          <w:szCs w:val="20"/>
                        </w:rPr>
                        <w:t>ERASABLE LINES</w:t>
                      </w:r>
                    </w:p>
                  </w:txbxContent>
                </v:textbox>
              </v:shape>
            </w:pict>
          </mc:Fallback>
        </mc:AlternateContent>
      </w:r>
      <w:r w:rsidR="002D6D9F" w:rsidRPr="0031629C">
        <w:rPr>
          <w:sz w:val="20"/>
          <w:szCs w:val="20"/>
        </w:rPr>
        <w:t>Co-Supervisor</w:t>
      </w:r>
      <w:r w:rsidR="00475B24" w:rsidRPr="0031629C">
        <w:t>:</w:t>
      </w:r>
      <w:r w:rsidR="00475B24" w:rsidRPr="0031629C">
        <w:tab/>
      </w:r>
      <w:sdt>
        <w:sdtPr>
          <w:rPr>
            <w:rStyle w:val="OnaySsimlerChar"/>
          </w:rPr>
          <w:id w:val="-2122599941"/>
          <w:lock w:val="contentLocked"/>
          <w:placeholder>
            <w:docPart w:val="94F99ADA7CC047B79327ECA215C66C0F"/>
          </w:placeholder>
          <w:dataBinding w:prefixMappings="xmlns:ns0='Fırat Üniversitesi-FBE' " w:xpath="/ns0:TEZ_VERILERI[1]/ns0:T2Danisman[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475B24" w:rsidRPr="0031629C">
        <w:rPr>
          <w:rStyle w:val="OnaySsimlerChar"/>
        </w:rPr>
        <w:tab/>
      </w:r>
      <w:sdt>
        <w:sdtPr>
          <w:rPr>
            <w:rStyle w:val="OnaySsimlerChar"/>
            <w:sz w:val="20"/>
            <w:szCs w:val="20"/>
          </w:rPr>
          <w:id w:val="1558201233"/>
          <w:lock w:val="contentLocked"/>
          <w:placeholder>
            <w:docPart w:val="2855DB6C8F994BF6AA33815857C6AF82"/>
          </w:placeholder>
          <w:dataBinding w:prefixMappings="xmlns:ns0='Fırat Üniversitesi-FBE' " w:xpath="/ns0:TEZ_VERILERI[1]/ns0:T2DOnay[1]" w:storeItemID="{68B39770-80AE-4CC8-AE7F-0E4C7BF0ED86}"/>
          <w15:appearance w15:val="hidden"/>
          <w:text/>
        </w:sdtPr>
        <w:sdtEndPr>
          <w:rPr>
            <w:rStyle w:val="OnaySsimlerChar"/>
          </w:rPr>
        </w:sdtEndPr>
        <w:sdtContent>
          <w:r w:rsidR="005F1B67" w:rsidRPr="0031629C">
            <w:rPr>
              <w:rStyle w:val="OnaySsimlerChar"/>
              <w:sz w:val="20"/>
              <w:szCs w:val="20"/>
            </w:rPr>
            <w:t>Approved</w:t>
          </w:r>
        </w:sdtContent>
      </w:sdt>
    </w:p>
    <w:p w:rsidR="00475B24" w:rsidRPr="0031629C" w:rsidRDefault="00953B1B" w:rsidP="00475B24">
      <w:pPr>
        <w:pBdr>
          <w:bottom w:val="single" w:sz="4" w:space="1" w:color="auto"/>
        </w:pBdr>
        <w:autoSpaceDE w:val="0"/>
        <w:autoSpaceDN w:val="0"/>
        <w:adjustRightInd w:val="0"/>
        <w:spacing w:line="240" w:lineRule="auto"/>
        <w:ind w:left="1843" w:firstLine="0"/>
        <w:jc w:val="left"/>
        <w:rPr>
          <w:bCs/>
          <w:color w:val="000000"/>
          <w:sz w:val="20"/>
        </w:rPr>
      </w:pPr>
      <w:sdt>
        <w:sdtPr>
          <w:rPr>
            <w:rStyle w:val="OnaySJKurumChar"/>
          </w:rPr>
          <w:id w:val="1904712156"/>
          <w:lock w:val="contentLocked"/>
          <w:placeholder>
            <w:docPart w:val="94F99ADA7CC047B79327ECA215C66C0F"/>
          </w:placeholder>
          <w:dataBinding w:prefixMappings="xmlns:ns0='Fırat Üniversitesi-FBE' " w:xpath="/ns0:TEZ_VERILERI[1]/ns0:T2DKurum[1]" w:storeItemID="{68B39770-80AE-4CC8-AE7F-0E4C7BF0ED86}"/>
          <w15:appearance w15:val="hidden"/>
          <w:text/>
        </w:sdtPr>
        <w:sdtEndPr>
          <w:rPr>
            <w:rStyle w:val="OnaySJKurumChar"/>
          </w:rPr>
        </w:sdtEndPr>
        <w:sdtContent>
          <w:r w:rsidR="007144C9">
            <w:rPr>
              <w:rStyle w:val="OnaySJKurumChar"/>
            </w:rPr>
            <w:t xml:space="preserve">Firat University, Faculty of </w:t>
          </w:r>
        </w:sdtContent>
      </w:sdt>
    </w:p>
    <w:p w:rsidR="00475B24" w:rsidRPr="0031629C" w:rsidRDefault="00475B24" w:rsidP="001B363E">
      <w:pPr>
        <w:pStyle w:val="BLANK"/>
        <w:rPr>
          <w:lang w:val="en-US"/>
        </w:rPr>
      </w:pPr>
    </w:p>
    <w:sdt>
      <w:sdtPr>
        <w:rPr>
          <w:rStyle w:val="BLANKChar"/>
          <w:lang w:val="en-US"/>
        </w:rPr>
        <w:id w:val="275071311"/>
        <w:lock w:val="contentLocked"/>
        <w:placeholder>
          <w:docPart w:val="43730F36C1674413BA528321CECE4E16"/>
        </w:placeholder>
        <w:group/>
      </w:sdtPr>
      <w:sdtEndPr>
        <w:rPr>
          <w:rStyle w:val="VarsaylanParagrafYazTipi"/>
        </w:rPr>
      </w:sdtEndPr>
      <w:sdtContent>
        <w:p w:rsidR="0030647B" w:rsidRPr="0031629C" w:rsidRDefault="0030647B" w:rsidP="001B363E">
          <w:pPr>
            <w:pStyle w:val="BLANK"/>
            <w:rPr>
              <w:rStyle w:val="BLANKChar"/>
              <w:lang w:val="en-US"/>
            </w:rPr>
          </w:pPr>
        </w:p>
        <w:p w:rsidR="003F49A1" w:rsidRPr="0031629C" w:rsidRDefault="002D6D9F" w:rsidP="00363446">
          <w:pPr>
            <w:tabs>
              <w:tab w:val="right" w:pos="8505"/>
            </w:tabs>
            <w:autoSpaceDE w:val="0"/>
            <w:autoSpaceDN w:val="0"/>
            <w:adjustRightInd w:val="0"/>
            <w:spacing w:line="240" w:lineRule="auto"/>
            <w:ind w:left="1842" w:hanging="765"/>
            <w:jc w:val="left"/>
            <w:rPr>
              <w:bCs/>
              <w:color w:val="000000"/>
              <w:sz w:val="20"/>
            </w:rPr>
          </w:pPr>
          <w:r w:rsidRPr="0031629C">
            <w:rPr>
              <w:sz w:val="20"/>
              <w:szCs w:val="20"/>
            </w:rPr>
            <w:t>Chair</w:t>
          </w:r>
          <w:r w:rsidR="003F49A1" w:rsidRPr="0031629C">
            <w:t>:</w:t>
          </w:r>
          <w:r w:rsidR="003F49A1" w:rsidRPr="0031629C">
            <w:tab/>
          </w:r>
          <w:sdt>
            <w:sdtPr>
              <w:rPr>
                <w:rStyle w:val="OnaySsimlerChar"/>
              </w:rPr>
              <w:id w:val="1767032692"/>
              <w:lock w:val="sdtContentLocked"/>
              <w:placeholder>
                <w:docPart w:val="772D5FFE3D2B47EA8D193B15EDAA92AD"/>
              </w:placeholder>
              <w:dataBinding w:prefixMappings="xmlns:ns0='Fırat Üniversitesi-FBE' " w:xpath="/ns0:TEZ_VERILERI[1]/ns0:JBAdiSoyadi[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30647B" w:rsidRPr="0031629C">
            <w:rPr>
              <w:rStyle w:val="OnaySsimlerChar"/>
            </w:rPr>
            <w:tab/>
          </w:r>
          <w:sdt>
            <w:sdtPr>
              <w:rPr>
                <w:rStyle w:val="OnaySsimlerChar"/>
              </w:rPr>
              <w:id w:val="1168059460"/>
              <w:lock w:val="sdtContentLocked"/>
              <w:placeholder>
                <w:docPart w:val="43730F36C1674413BA528321CECE4E16"/>
              </w:placeholder>
              <w:dataBinding w:prefixMappings="xmlns:ns0='Fırat Üniversitesi-FBE' " w:xpath="/ns0:TEZ_VERILERI[1]/ns0:JBOnay[1]" w:storeItemID="{68B39770-80AE-4CC8-AE7F-0E4C7BF0ED86}"/>
              <w15:appearance w15:val="hidden"/>
              <w:text/>
            </w:sdtPr>
            <w:sdtEndPr>
              <w:rPr>
                <w:rStyle w:val="OnaySsimlerChar"/>
              </w:rPr>
            </w:sdtEndPr>
            <w:sdtContent>
              <w:r w:rsidR="005F1B67" w:rsidRPr="0031629C">
                <w:rPr>
                  <w:rStyle w:val="OnaySsimlerChar"/>
                </w:rPr>
                <w:t>Approved</w:t>
              </w:r>
            </w:sdtContent>
          </w:sdt>
        </w:p>
        <w:p w:rsidR="003F49A1" w:rsidRPr="0031629C" w:rsidRDefault="00953B1B" w:rsidP="00011905">
          <w:pPr>
            <w:pBdr>
              <w:bottom w:val="single" w:sz="4" w:space="1" w:color="auto"/>
            </w:pBdr>
            <w:autoSpaceDE w:val="0"/>
            <w:autoSpaceDN w:val="0"/>
            <w:adjustRightInd w:val="0"/>
            <w:spacing w:line="240" w:lineRule="auto"/>
            <w:ind w:left="1843" w:firstLine="0"/>
            <w:jc w:val="left"/>
            <w:rPr>
              <w:bCs/>
              <w:color w:val="000000"/>
              <w:sz w:val="20"/>
            </w:rPr>
          </w:pPr>
          <w:sdt>
            <w:sdtPr>
              <w:rPr>
                <w:rStyle w:val="OnaySJKurumChar"/>
              </w:rPr>
              <w:id w:val="-8459364"/>
              <w:lock w:val="sdtContentLocked"/>
              <w:placeholder>
                <w:docPart w:val="5F085D081ADF47E8B5FE4D59890E4E65"/>
              </w:placeholder>
              <w:dataBinding w:prefixMappings="xmlns:ns0='Fırat Üniversitesi-FBE' " w:xpath="/ns0:TEZ_VERILERI[1]/ns0:JBKurum[1]" w:storeItemID="{68B39770-80AE-4CC8-AE7F-0E4C7BF0ED86}"/>
              <w15:appearance w15:val="hidden"/>
              <w:text/>
            </w:sdtPr>
            <w:sdtEndPr>
              <w:rPr>
                <w:rStyle w:val="OnaySJKurumChar"/>
              </w:rPr>
            </w:sdtEndPr>
            <w:sdtContent>
              <w:r w:rsidR="00113CFB" w:rsidRPr="0031629C">
                <w:rPr>
                  <w:rStyle w:val="OnaySJKurumChar"/>
                </w:rPr>
                <w:t>... University, Faculty of .......</w:t>
              </w:r>
            </w:sdtContent>
          </w:sdt>
        </w:p>
        <w:p w:rsidR="005565B2" w:rsidRPr="0031629C" w:rsidRDefault="005565B2" w:rsidP="001B363E">
          <w:pPr>
            <w:pStyle w:val="BLANK"/>
            <w:rPr>
              <w:lang w:val="en-US"/>
            </w:rPr>
          </w:pPr>
        </w:p>
        <w:p w:rsidR="003F49A1" w:rsidRPr="0031629C" w:rsidRDefault="002D6D9F" w:rsidP="00363446">
          <w:pPr>
            <w:tabs>
              <w:tab w:val="right" w:pos="8505"/>
            </w:tabs>
            <w:autoSpaceDE w:val="0"/>
            <w:autoSpaceDN w:val="0"/>
            <w:adjustRightInd w:val="0"/>
            <w:spacing w:line="240" w:lineRule="auto"/>
            <w:ind w:left="1843" w:hanging="992"/>
            <w:jc w:val="left"/>
            <w:rPr>
              <w:bCs/>
              <w:color w:val="000000"/>
              <w:sz w:val="20"/>
            </w:rPr>
          </w:pPr>
          <w:r w:rsidRPr="0031629C">
            <w:rPr>
              <w:sz w:val="20"/>
              <w:szCs w:val="20"/>
            </w:rPr>
            <w:t>Member</w:t>
          </w:r>
          <w:r w:rsidR="003F49A1" w:rsidRPr="0031629C">
            <w:t>:</w:t>
          </w:r>
          <w:r w:rsidR="00245004">
            <w:tab/>
          </w:r>
          <w:sdt>
            <w:sdtPr>
              <w:rPr>
                <w:rStyle w:val="OnaySsimlerChar"/>
              </w:rPr>
              <w:id w:val="1223403780"/>
              <w:lock w:val="sdtContentLocked"/>
              <w:placeholder>
                <w:docPart w:val="5F085D081ADF47E8B5FE4D59890E4E65"/>
              </w:placeholder>
              <w:dataBinding w:prefixMappings="xmlns:ns0='Fırat Üniversitesi-FBE' " w:xpath="/ns0:TEZ_VERILERI[1]/ns0:JU1AdiSoyadi[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30647B" w:rsidRPr="0031629C">
            <w:rPr>
              <w:rStyle w:val="OnaySsimlerChar"/>
            </w:rPr>
            <w:tab/>
          </w:r>
          <w:sdt>
            <w:sdtPr>
              <w:rPr>
                <w:rStyle w:val="OnaySsimlerChar"/>
                <w:sz w:val="20"/>
                <w:szCs w:val="20"/>
              </w:rPr>
              <w:id w:val="622666137"/>
              <w:lock w:val="sdtContentLocked"/>
              <w:placeholder>
                <w:docPart w:val="43730F36C1674413BA528321CECE4E16"/>
              </w:placeholder>
              <w:dataBinding w:prefixMappings="xmlns:ns0='Fırat Üniversitesi-FBE' " w:xpath="/ns0:TEZ_VERILERI[1]/ns0:JU1Onay[1]" w:storeItemID="{68B39770-80AE-4CC8-AE7F-0E4C7BF0ED86}"/>
              <w15:appearance w15:val="hidden"/>
              <w:text/>
            </w:sdtPr>
            <w:sdtEndPr>
              <w:rPr>
                <w:rStyle w:val="OnaySsimlerChar"/>
              </w:rPr>
            </w:sdtEndPr>
            <w:sdtContent>
              <w:r w:rsidR="005F1B67" w:rsidRPr="0031629C">
                <w:rPr>
                  <w:rStyle w:val="OnaySsimlerChar"/>
                  <w:sz w:val="20"/>
                  <w:szCs w:val="20"/>
                </w:rPr>
                <w:t>Approved</w:t>
              </w:r>
            </w:sdtContent>
          </w:sdt>
        </w:p>
        <w:p w:rsidR="003F49A1" w:rsidRPr="0031629C" w:rsidRDefault="00953B1B" w:rsidP="00011905">
          <w:pPr>
            <w:pBdr>
              <w:bottom w:val="single" w:sz="4" w:space="1" w:color="auto"/>
            </w:pBdr>
            <w:autoSpaceDE w:val="0"/>
            <w:autoSpaceDN w:val="0"/>
            <w:adjustRightInd w:val="0"/>
            <w:spacing w:line="240" w:lineRule="auto"/>
            <w:ind w:left="1843" w:firstLine="0"/>
            <w:jc w:val="left"/>
            <w:rPr>
              <w:bCs/>
              <w:color w:val="000000"/>
              <w:sz w:val="20"/>
            </w:rPr>
          </w:pPr>
          <w:sdt>
            <w:sdtPr>
              <w:rPr>
                <w:rStyle w:val="OnaySJKurumChar"/>
              </w:rPr>
              <w:id w:val="-1453399919"/>
              <w:lock w:val="sdtContentLocked"/>
              <w:placeholder>
                <w:docPart w:val="5F085D081ADF47E8B5FE4D59890E4E65"/>
              </w:placeholder>
              <w:dataBinding w:prefixMappings="xmlns:ns0='Fırat Üniversitesi-FBE' " w:xpath="/ns0:TEZ_VERILERI[1]/ns0:JU1Kurum[1]" w:storeItemID="{68B39770-80AE-4CC8-AE7F-0E4C7BF0ED86}"/>
              <w15:appearance w15:val="hidden"/>
              <w:text/>
            </w:sdtPr>
            <w:sdtEndPr>
              <w:rPr>
                <w:rStyle w:val="OnaySJKurumChar"/>
              </w:rPr>
            </w:sdtEndPr>
            <w:sdtContent>
              <w:r w:rsidR="00113CFB" w:rsidRPr="0031629C">
                <w:rPr>
                  <w:rStyle w:val="OnaySJKurumChar"/>
                </w:rPr>
                <w:t>... University, Faculty of .......</w:t>
              </w:r>
            </w:sdtContent>
          </w:sdt>
        </w:p>
        <w:p w:rsidR="00473866" w:rsidRPr="0031629C" w:rsidRDefault="00953B1B" w:rsidP="001B363E">
          <w:pPr>
            <w:pStyle w:val="BLANK"/>
            <w:rPr>
              <w:lang w:val="en-US"/>
            </w:rPr>
          </w:pPr>
        </w:p>
      </w:sdtContent>
    </w:sdt>
    <w:p w:rsidR="00475B24" w:rsidRPr="0031629C" w:rsidRDefault="0086536E" w:rsidP="00363446">
      <w:pPr>
        <w:tabs>
          <w:tab w:val="right" w:pos="8505"/>
        </w:tabs>
        <w:autoSpaceDE w:val="0"/>
        <w:autoSpaceDN w:val="0"/>
        <w:adjustRightInd w:val="0"/>
        <w:spacing w:line="240" w:lineRule="auto"/>
        <w:ind w:left="1843" w:hanging="992"/>
        <w:jc w:val="left"/>
        <w:rPr>
          <w:bCs/>
          <w:color w:val="000000"/>
          <w:sz w:val="20"/>
        </w:rPr>
      </w:pPr>
      <w:r w:rsidRPr="0031629C">
        <w:rPr>
          <w:noProof/>
          <w:lang w:val="tr-TR" w:eastAsia="tr-TR"/>
        </w:rPr>
        <mc:AlternateContent>
          <mc:Choice Requires="wps">
            <w:drawing>
              <wp:anchor distT="0" distB="0" distL="114300" distR="114300" simplePos="0" relativeHeight="251648512" behindDoc="0" locked="0" layoutInCell="1" allowOverlap="1" wp14:anchorId="1FF754FD" wp14:editId="6E842DE5">
                <wp:simplePos x="0" y="0"/>
                <wp:positionH relativeFrom="column">
                  <wp:posOffset>3210264</wp:posOffset>
                </wp:positionH>
                <wp:positionV relativeFrom="paragraph">
                  <wp:posOffset>71371</wp:posOffset>
                </wp:positionV>
                <wp:extent cx="1009015" cy="1275907"/>
                <wp:effectExtent l="228600" t="0" r="19685" b="19685"/>
                <wp:wrapNone/>
                <wp:docPr id="24" name="Satır Belirtme Çizgisi 1 24"/>
                <wp:cNvGraphicFramePr/>
                <a:graphic xmlns:a="http://schemas.openxmlformats.org/drawingml/2006/main">
                  <a:graphicData uri="http://schemas.microsoft.com/office/word/2010/wordprocessingShape">
                    <wps:wsp>
                      <wps:cNvSpPr/>
                      <wps:spPr>
                        <a:xfrm>
                          <a:off x="0" y="0"/>
                          <a:ext cx="1009015" cy="1275907"/>
                        </a:xfrm>
                        <a:prstGeom prst="borderCallout1">
                          <a:avLst>
                            <a:gd name="adj1" fmla="val 48213"/>
                            <a:gd name="adj2" fmla="val -566"/>
                            <a:gd name="adj3" fmla="val 47454"/>
                            <a:gd name="adj4" fmla="val -21334"/>
                          </a:avLst>
                        </a:prstGeom>
                        <a:solidFill>
                          <a:sysClr val="window" lastClr="FFFFFF"/>
                        </a:solidFill>
                        <a:ln w="12700" cap="flat" cmpd="sng" algn="ctr">
                          <a:solidFill>
                            <a:srgbClr val="FF0000"/>
                          </a:solidFill>
                          <a:prstDash val="solid"/>
                          <a:miter lim="800000"/>
                        </a:ln>
                        <a:effectLst/>
                      </wps:spPr>
                      <wps:txbx>
                        <w:txbxContent>
                          <w:p w:rsidR="00C667C6" w:rsidRPr="002D6D9F" w:rsidRDefault="00C667C6" w:rsidP="002D6D9F">
                            <w:pPr>
                              <w:spacing w:line="240" w:lineRule="auto"/>
                              <w:ind w:firstLine="0"/>
                              <w:jc w:val="center"/>
                              <w:rPr>
                                <w:color w:val="FF0000"/>
                                <w:sz w:val="20"/>
                                <w:szCs w:val="20"/>
                              </w:rPr>
                            </w:pPr>
                            <w:r w:rsidRPr="002D6D9F">
                              <w:rPr>
                                <w:color w:val="FF0000"/>
                                <w:sz w:val="20"/>
                                <w:szCs w:val="20"/>
                              </w:rPr>
                              <w:t>ERASABLE LINES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F754FD" id="Satır Belirtme Çizgisi 1 24" o:spid="_x0000_s1029" type="#_x0000_t47" style="position:absolute;left:0;text-align:left;margin-left:252.8pt;margin-top:5.6pt;width:79.45pt;height:10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9g1QIAAMoFAAAOAAAAZHJzL2Uyb0RvYy54bWysVEtu2zAQ3RfoHQjuE0n+JTEiB64DFwWC&#10;JIBTZE1TlMSCv5K0ZecCPU/P0B6sQ0q2lSarolpQM+R833yub3ZSoC2zjmuV4+w8xYgpqguuqhx/&#10;fVqeXWLkPFEFEVqxHO+Zwzezjx+uGzNlA11rUTCLwIhy08bkuPbeTJPE0ZpJ4s61YQoeS20l8cDa&#10;KiksacC6FMkgTSdJo21hrKbMObi9bR/xLNovS0b9Q1k65pHIMcTm42njuQ5nMrsm08oSU3PahUH+&#10;IQpJuAKnR1O3xBO0sfyNKcmp1U6X/pxqmeiy5JTFHCCbLP0rm1VNDIu5ADjOHGFy/88svd8+WsSL&#10;HA9GGCkioUYr4n//tOgTE9x6ydCvH/yl4o6jDIEQINYYNwXFlXm0HeeADOnvSivDHxJDu4jy/ogy&#10;23lE4TJL06s0G2NE4S0bXIyv0otgNTmpG+v8Z6YlCkSO11BjZhdECL3xWcSZbO+cj4AXXdSk+JZh&#10;VEoB9dsSgUaXg2zY1bcnM+jLnI0nk7ciw77I6GI0jklDbXtmAKyTqzPwNIxCkEMXGVCHLEKYTgte&#10;LLkQkdm7hbAIoswx9HKhG4wEcR4uc7yMXwfIKzWhUBMRS6GTKYFpKQXxQEoD9XOqwoiICsaQehtB&#10;eqXtbLU+el0uU/jecxKCviWubqOLFlqEJPcwqYLLHF8G5YO2UCElFmcNahIKGfqj7YhA+d16Fzss&#10;ViPcrHWxh66zuh1HZ+iSg9s7gOCRWKgf5Ac7xT/AUQoNSeuOwqjW9uW9+yAPYwGvGDUwzwDI9w2x&#10;DJD9omBghpMQMvJ9xvaZdZ9RG7nQUB3oKIgukqBsvTiQpdXyGdpyHrzCE1EUfLfQd8zCt3sGlhdl&#10;83kUg6E3xN+plaHBeEAuAP60eybWdN3uYVDu9WH2u4Zq5+MkGzSVnm+8LvkR8xbXrgCwMOJMdcst&#10;bKQ+H6VOK3j2BwAA//8DAFBLAwQUAAYACAAAACEAtERI590AAAAKAQAADwAAAGRycy9kb3ducmV2&#10;LnhtbEyPQU+EMBCF7yb+h2ZMvLkFFFSkbMgqRxN3NZ67dKREOkXa3cV/73jS4+R9ee+bar24URxx&#10;DoMnBekqAYHUeTNQr+Dttb26AxGiJqNHT6jgGwOs6/OzSpfGn2iLx13sBZdQKLUCG+NUShk6i06H&#10;lZ+QOPvws9ORz7mXZtYnLnejzJKkkE4PxAtWT7ix2H3uDk7B4wsm5mnj2/frxj7ft7b/ut02Sl1e&#10;LM0DiIhL/IPhV5/VoWanvT+QCWJUkCd5wSgHaQaCgaK4yUHsFWRploKsK/n/hfoHAAD//wMAUEsB&#10;Ai0AFAAGAAgAAAAhALaDOJL+AAAA4QEAABMAAAAAAAAAAAAAAAAAAAAAAFtDb250ZW50X1R5cGVz&#10;XS54bWxQSwECLQAUAAYACAAAACEAOP0h/9YAAACUAQAACwAAAAAAAAAAAAAAAAAvAQAAX3JlbHMv&#10;LnJlbHNQSwECLQAUAAYACAAAACEAh00fYNUCAADKBQAADgAAAAAAAAAAAAAAAAAuAgAAZHJzL2Uy&#10;b0RvYy54bWxQSwECLQAUAAYACAAAACEAtERI590AAAAKAQAADwAAAAAAAAAAAAAAAAAvBQAAZHJz&#10;L2Rvd25yZXYueG1sUEsFBgAAAAAEAAQA8wAAADkGAAAAAA==&#10;" adj="-4608,10250,-122,10414" fillcolor="window" strokecolor="red" strokeweight="1pt">
                <v:textbox inset="1mm,1mm,1mm,1mm">
                  <w:txbxContent>
                    <w:p w:rsidR="00C667C6" w:rsidRPr="002D6D9F" w:rsidRDefault="00C667C6" w:rsidP="002D6D9F">
                      <w:pPr>
                        <w:spacing w:line="240" w:lineRule="auto"/>
                        <w:ind w:firstLine="0"/>
                        <w:jc w:val="center"/>
                        <w:rPr>
                          <w:color w:val="FF0000"/>
                          <w:sz w:val="20"/>
                          <w:szCs w:val="20"/>
                        </w:rPr>
                      </w:pPr>
                      <w:r w:rsidRPr="002D6D9F">
                        <w:rPr>
                          <w:color w:val="FF0000"/>
                          <w:sz w:val="20"/>
                          <w:szCs w:val="20"/>
                        </w:rPr>
                        <w:t>ERASABLE LINES</w:t>
                      </w:r>
                    </w:p>
                  </w:txbxContent>
                </v:textbox>
              </v:shape>
            </w:pict>
          </mc:Fallback>
        </mc:AlternateContent>
      </w:r>
      <w:r w:rsidR="002D6D9F" w:rsidRPr="0031629C">
        <w:rPr>
          <w:sz w:val="20"/>
          <w:szCs w:val="20"/>
        </w:rPr>
        <w:t>Member</w:t>
      </w:r>
      <w:r w:rsidR="00475B24" w:rsidRPr="0031629C">
        <w:t>:</w:t>
      </w:r>
      <w:r w:rsidR="00245004">
        <w:tab/>
      </w:r>
      <w:sdt>
        <w:sdtPr>
          <w:rPr>
            <w:rStyle w:val="OnaySsimlerChar"/>
          </w:rPr>
          <w:id w:val="-1712253053"/>
          <w:lock w:val="contentLocked"/>
          <w:placeholder>
            <w:docPart w:val="E7D697B670044EC1906448EB95EE570D"/>
          </w:placeholder>
          <w:dataBinding w:prefixMappings="xmlns:ns0='Fırat Üniversitesi-FBE' " w:xpath="/ns0:TEZ_VERILERI[1]/ns0:JU2AdiSoyadi[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475B24" w:rsidRPr="0031629C">
        <w:rPr>
          <w:rStyle w:val="OnaySsimlerChar"/>
        </w:rPr>
        <w:tab/>
      </w:r>
      <w:sdt>
        <w:sdtPr>
          <w:rPr>
            <w:rStyle w:val="OnaySsimlerChar"/>
            <w:sz w:val="20"/>
            <w:szCs w:val="20"/>
          </w:rPr>
          <w:id w:val="1432469993"/>
          <w:lock w:val="contentLocked"/>
          <w:placeholder>
            <w:docPart w:val="7BE275A73ACA4A50AEF26E0DD56EF81E"/>
          </w:placeholder>
          <w:dataBinding w:prefixMappings="xmlns:ns0='Fırat Üniversitesi-FBE' " w:xpath="/ns0:TEZ_VERILERI[1]/ns0:JU2Onay[1]" w:storeItemID="{68B39770-80AE-4CC8-AE7F-0E4C7BF0ED86}"/>
          <w15:appearance w15:val="hidden"/>
          <w:text/>
        </w:sdtPr>
        <w:sdtEndPr>
          <w:rPr>
            <w:rStyle w:val="OnaySsimlerChar"/>
          </w:rPr>
        </w:sdtEndPr>
        <w:sdtContent>
          <w:r w:rsidR="005F1B67" w:rsidRPr="0031629C">
            <w:rPr>
              <w:rStyle w:val="OnaySsimlerChar"/>
              <w:sz w:val="20"/>
              <w:szCs w:val="20"/>
            </w:rPr>
            <w:t>Approved</w:t>
          </w:r>
        </w:sdtContent>
      </w:sdt>
    </w:p>
    <w:p w:rsidR="00475B24" w:rsidRPr="0031629C" w:rsidRDefault="00953B1B" w:rsidP="00475B24">
      <w:pPr>
        <w:pBdr>
          <w:bottom w:val="single" w:sz="4" w:space="1" w:color="auto"/>
        </w:pBdr>
        <w:autoSpaceDE w:val="0"/>
        <w:autoSpaceDN w:val="0"/>
        <w:adjustRightInd w:val="0"/>
        <w:spacing w:line="240" w:lineRule="auto"/>
        <w:ind w:left="1843" w:firstLine="0"/>
        <w:jc w:val="left"/>
        <w:rPr>
          <w:bCs/>
          <w:color w:val="000000"/>
          <w:sz w:val="20"/>
        </w:rPr>
      </w:pPr>
      <w:sdt>
        <w:sdtPr>
          <w:rPr>
            <w:rStyle w:val="OnaySJKurumChar"/>
          </w:rPr>
          <w:id w:val="1921991576"/>
          <w:lock w:val="contentLocked"/>
          <w:placeholder>
            <w:docPart w:val="E7D697B670044EC1906448EB95EE570D"/>
          </w:placeholder>
          <w:dataBinding w:prefixMappings="xmlns:ns0='Fırat Üniversitesi-FBE' " w:xpath="/ns0:TEZ_VERILERI[1]/ns0:JU2Kurum[1]" w:storeItemID="{68B39770-80AE-4CC8-AE7F-0E4C7BF0ED86}"/>
          <w15:appearance w15:val="hidden"/>
          <w:text/>
        </w:sdtPr>
        <w:sdtEndPr>
          <w:rPr>
            <w:rStyle w:val="OnaySJKurumChar"/>
          </w:rPr>
        </w:sdtEndPr>
        <w:sdtContent>
          <w:r w:rsidR="00113CFB" w:rsidRPr="0031629C">
            <w:rPr>
              <w:rStyle w:val="OnaySJKurumChar"/>
            </w:rPr>
            <w:t xml:space="preserve">... University, Faculty of ....... </w:t>
          </w:r>
        </w:sdtContent>
      </w:sdt>
    </w:p>
    <w:p w:rsidR="00473866" w:rsidRPr="0031629C" w:rsidRDefault="00473866" w:rsidP="001B363E">
      <w:pPr>
        <w:pStyle w:val="BLANK"/>
        <w:rPr>
          <w:lang w:val="en-US"/>
        </w:rPr>
      </w:pPr>
    </w:p>
    <w:p w:rsidR="00475B24" w:rsidRPr="0031629C" w:rsidRDefault="002D6D9F" w:rsidP="00363446">
      <w:pPr>
        <w:tabs>
          <w:tab w:val="right" w:pos="8505"/>
        </w:tabs>
        <w:autoSpaceDE w:val="0"/>
        <w:autoSpaceDN w:val="0"/>
        <w:adjustRightInd w:val="0"/>
        <w:spacing w:line="240" w:lineRule="auto"/>
        <w:ind w:left="1843" w:hanging="992"/>
        <w:jc w:val="left"/>
        <w:rPr>
          <w:bCs/>
          <w:color w:val="000000"/>
          <w:sz w:val="20"/>
        </w:rPr>
      </w:pPr>
      <w:r w:rsidRPr="0031629C">
        <w:rPr>
          <w:sz w:val="20"/>
          <w:szCs w:val="20"/>
        </w:rPr>
        <w:t>Member</w:t>
      </w:r>
      <w:r w:rsidR="00475B24" w:rsidRPr="0031629C">
        <w:t>:</w:t>
      </w:r>
      <w:r w:rsidR="00245004">
        <w:tab/>
      </w:r>
      <w:sdt>
        <w:sdtPr>
          <w:rPr>
            <w:rStyle w:val="OnaySsimlerChar"/>
          </w:rPr>
          <w:id w:val="-1958782365"/>
          <w:lock w:val="contentLocked"/>
          <w:placeholder>
            <w:docPart w:val="D86BD112B24146F69D8F578771E5DF6C"/>
          </w:placeholder>
          <w:dataBinding w:prefixMappings="xmlns:ns0='Fırat Üniversitesi-FBE' " w:xpath="/ns0:TEZ_VERILERI[1]/ns0:JU3AdiSoyadi[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475B24" w:rsidRPr="0031629C">
        <w:rPr>
          <w:rStyle w:val="OnaySsimlerChar"/>
        </w:rPr>
        <w:tab/>
      </w:r>
      <w:sdt>
        <w:sdtPr>
          <w:rPr>
            <w:rStyle w:val="OnaySsimlerChar"/>
            <w:sz w:val="20"/>
            <w:szCs w:val="20"/>
          </w:rPr>
          <w:id w:val="-581304739"/>
          <w:lock w:val="contentLocked"/>
          <w:placeholder>
            <w:docPart w:val="82FEB90F350545B09943304F1900E7C5"/>
          </w:placeholder>
          <w:dataBinding w:prefixMappings="xmlns:ns0='Fırat Üniversitesi-FBE' " w:xpath="/ns0:TEZ_VERILERI[1]/ns0:JU3Onay[1]" w:storeItemID="{68B39770-80AE-4CC8-AE7F-0E4C7BF0ED86}"/>
          <w15:appearance w15:val="hidden"/>
          <w:text/>
        </w:sdtPr>
        <w:sdtEndPr>
          <w:rPr>
            <w:rStyle w:val="OnaySsimlerChar"/>
          </w:rPr>
        </w:sdtEndPr>
        <w:sdtContent>
          <w:r w:rsidR="005F1B67" w:rsidRPr="0031629C">
            <w:rPr>
              <w:rStyle w:val="OnaySsimlerChar"/>
              <w:sz w:val="20"/>
              <w:szCs w:val="20"/>
            </w:rPr>
            <w:t>Approved</w:t>
          </w:r>
        </w:sdtContent>
      </w:sdt>
    </w:p>
    <w:p w:rsidR="00475B24" w:rsidRPr="0031629C" w:rsidRDefault="00953B1B" w:rsidP="00475B24">
      <w:pPr>
        <w:pBdr>
          <w:bottom w:val="single" w:sz="4" w:space="1" w:color="auto"/>
        </w:pBdr>
        <w:autoSpaceDE w:val="0"/>
        <w:autoSpaceDN w:val="0"/>
        <w:adjustRightInd w:val="0"/>
        <w:spacing w:line="240" w:lineRule="auto"/>
        <w:ind w:left="1843" w:firstLine="0"/>
        <w:jc w:val="left"/>
        <w:rPr>
          <w:bCs/>
          <w:color w:val="000000"/>
          <w:sz w:val="20"/>
        </w:rPr>
      </w:pPr>
      <w:sdt>
        <w:sdtPr>
          <w:rPr>
            <w:rStyle w:val="OnaySJKurumChar"/>
          </w:rPr>
          <w:id w:val="-1446390407"/>
          <w:lock w:val="contentLocked"/>
          <w:placeholder>
            <w:docPart w:val="D86BD112B24146F69D8F578771E5DF6C"/>
          </w:placeholder>
          <w:dataBinding w:prefixMappings="xmlns:ns0='Fırat Üniversitesi-FBE' " w:xpath="/ns0:TEZ_VERILERI[1]/ns0:JU3Kurum[1]" w:storeItemID="{68B39770-80AE-4CC8-AE7F-0E4C7BF0ED86}"/>
          <w15:appearance w15:val="hidden"/>
          <w:text/>
        </w:sdtPr>
        <w:sdtEndPr>
          <w:rPr>
            <w:rStyle w:val="OnaySJKurumChar"/>
          </w:rPr>
        </w:sdtEndPr>
        <w:sdtContent>
          <w:r w:rsidR="00113CFB" w:rsidRPr="0031629C">
            <w:rPr>
              <w:rStyle w:val="OnaySJKurumChar"/>
            </w:rPr>
            <w:t xml:space="preserve">... University, Faculty of ....... </w:t>
          </w:r>
        </w:sdtContent>
      </w:sdt>
    </w:p>
    <w:p w:rsidR="00473866" w:rsidRPr="0031629C" w:rsidRDefault="00473866" w:rsidP="001B363E">
      <w:pPr>
        <w:pStyle w:val="BLANK"/>
        <w:rPr>
          <w:lang w:val="en-US"/>
        </w:rPr>
      </w:pPr>
    </w:p>
    <w:p w:rsidR="00475B24" w:rsidRPr="0031629C" w:rsidRDefault="002D6D9F" w:rsidP="00363446">
      <w:pPr>
        <w:tabs>
          <w:tab w:val="right" w:pos="8505"/>
        </w:tabs>
        <w:autoSpaceDE w:val="0"/>
        <w:autoSpaceDN w:val="0"/>
        <w:adjustRightInd w:val="0"/>
        <w:spacing w:line="240" w:lineRule="auto"/>
        <w:ind w:left="1815" w:hanging="964"/>
        <w:jc w:val="left"/>
        <w:rPr>
          <w:bCs/>
          <w:color w:val="000000"/>
          <w:sz w:val="20"/>
        </w:rPr>
      </w:pPr>
      <w:r w:rsidRPr="0031629C">
        <w:rPr>
          <w:sz w:val="20"/>
          <w:szCs w:val="20"/>
        </w:rPr>
        <w:lastRenderedPageBreak/>
        <w:t>Member</w:t>
      </w:r>
      <w:r w:rsidR="00475B24" w:rsidRPr="0031629C">
        <w:t>:</w:t>
      </w:r>
      <w:r w:rsidR="00245004">
        <w:tab/>
      </w:r>
      <w:sdt>
        <w:sdtPr>
          <w:rPr>
            <w:rStyle w:val="OnaySsimlerChar"/>
          </w:rPr>
          <w:id w:val="436330581"/>
          <w:lock w:val="contentLocked"/>
          <w:placeholder>
            <w:docPart w:val="F8D7DF89B1684CD99C2ADFD8AE4CA970"/>
          </w:placeholder>
          <w:dataBinding w:prefixMappings="xmlns:ns0='Fırat Üniversitesi-FBE' " w:xpath="/ns0:TEZ_VERILERI[1]/ns0:JU4AdiSoyadi[1]" w:storeItemID="{68B39770-80AE-4CC8-AE7F-0E4C7BF0ED86}"/>
          <w15:appearance w15:val="hidden"/>
          <w:text/>
        </w:sdtPr>
        <w:sdtEndPr>
          <w:rPr>
            <w:rStyle w:val="OnaySsimlerChar"/>
          </w:rPr>
        </w:sdtEndPr>
        <w:sdtContent>
          <w:r w:rsidR="00926527" w:rsidRPr="0031629C">
            <w:rPr>
              <w:rStyle w:val="OnaySsimlerChar"/>
            </w:rPr>
            <w:t>Title Name SURNAME</w:t>
          </w:r>
        </w:sdtContent>
      </w:sdt>
      <w:r w:rsidR="00475B24" w:rsidRPr="0031629C">
        <w:rPr>
          <w:rStyle w:val="OnaySsimlerChar"/>
        </w:rPr>
        <w:tab/>
      </w:r>
      <w:sdt>
        <w:sdtPr>
          <w:rPr>
            <w:rStyle w:val="OnaySsimlerChar"/>
            <w:sz w:val="20"/>
            <w:szCs w:val="20"/>
          </w:rPr>
          <w:id w:val="-1926405290"/>
          <w:lock w:val="contentLocked"/>
          <w:placeholder>
            <w:docPart w:val="5A2D51BDB65B46FF803C174B4E49ED5B"/>
          </w:placeholder>
          <w:dataBinding w:prefixMappings="xmlns:ns0='Fırat Üniversitesi-FBE' " w:xpath="/ns0:TEZ_VERILERI[1]/ns0:JU4Onay[1]" w:storeItemID="{68B39770-80AE-4CC8-AE7F-0E4C7BF0ED86}"/>
          <w15:appearance w15:val="hidden"/>
          <w:text/>
        </w:sdtPr>
        <w:sdtEndPr>
          <w:rPr>
            <w:rStyle w:val="OnaySsimlerChar"/>
          </w:rPr>
        </w:sdtEndPr>
        <w:sdtContent>
          <w:r w:rsidR="005F1B67" w:rsidRPr="0031629C">
            <w:rPr>
              <w:rStyle w:val="OnaySsimlerChar"/>
              <w:sz w:val="20"/>
              <w:szCs w:val="20"/>
            </w:rPr>
            <w:t>Approved</w:t>
          </w:r>
        </w:sdtContent>
      </w:sdt>
    </w:p>
    <w:p w:rsidR="00475B24" w:rsidRPr="0031629C" w:rsidRDefault="00953B1B" w:rsidP="00475B24">
      <w:pPr>
        <w:pBdr>
          <w:bottom w:val="single" w:sz="4" w:space="1" w:color="auto"/>
        </w:pBdr>
        <w:autoSpaceDE w:val="0"/>
        <w:autoSpaceDN w:val="0"/>
        <w:adjustRightInd w:val="0"/>
        <w:spacing w:line="240" w:lineRule="auto"/>
        <w:ind w:left="1843" w:firstLine="0"/>
        <w:jc w:val="left"/>
        <w:rPr>
          <w:bCs/>
          <w:color w:val="000000"/>
          <w:sz w:val="20"/>
        </w:rPr>
      </w:pPr>
      <w:sdt>
        <w:sdtPr>
          <w:rPr>
            <w:rStyle w:val="OnaySJKurumChar"/>
          </w:rPr>
          <w:id w:val="707379653"/>
          <w:lock w:val="contentLocked"/>
          <w:placeholder>
            <w:docPart w:val="F8D7DF89B1684CD99C2ADFD8AE4CA970"/>
          </w:placeholder>
          <w:dataBinding w:prefixMappings="xmlns:ns0='Fırat Üniversitesi-FBE' " w:xpath="/ns0:TEZ_VERILERI[1]/ns0:JU4Kurum[1]" w:storeItemID="{68B39770-80AE-4CC8-AE7F-0E4C7BF0ED86}"/>
          <w15:appearance w15:val="hidden"/>
          <w:text/>
        </w:sdtPr>
        <w:sdtEndPr>
          <w:rPr>
            <w:rStyle w:val="OnaySJKurumChar"/>
          </w:rPr>
        </w:sdtEndPr>
        <w:sdtContent>
          <w:r w:rsidR="00113CFB" w:rsidRPr="0031629C">
            <w:rPr>
              <w:rStyle w:val="OnaySJKurumChar"/>
            </w:rPr>
            <w:t xml:space="preserve">... University, Faculty of ....... </w:t>
          </w:r>
        </w:sdtContent>
      </w:sdt>
    </w:p>
    <w:p w:rsidR="00475B24" w:rsidRPr="0031629C" w:rsidRDefault="00475B24" w:rsidP="001B363E">
      <w:pPr>
        <w:pStyle w:val="BLANK"/>
        <w:rPr>
          <w:lang w:val="en-US"/>
        </w:rPr>
      </w:pPr>
    </w:p>
    <w:sdt>
      <w:sdtPr>
        <w:rPr>
          <w:bCs/>
          <w:color w:val="000000"/>
          <w:sz w:val="20"/>
        </w:rPr>
        <w:id w:val="809210843"/>
        <w:lock w:val="contentLocked"/>
        <w:placeholder>
          <w:docPart w:val="43730F36C1674413BA528321CECE4E16"/>
        </w:placeholder>
        <w:group/>
      </w:sdtPr>
      <w:sdtEndPr>
        <w:rPr>
          <w:rFonts w:cs="Times New Roman"/>
          <w:szCs w:val="20"/>
        </w:rPr>
      </w:sdtEndPr>
      <w:sdtContent>
        <w:p w:rsidR="00DF6C2A" w:rsidRPr="0031629C" w:rsidRDefault="00DF6C2A" w:rsidP="00473866">
          <w:pPr>
            <w:autoSpaceDE w:val="0"/>
            <w:autoSpaceDN w:val="0"/>
            <w:adjustRightInd w:val="0"/>
            <w:spacing w:line="240" w:lineRule="auto"/>
            <w:ind w:left="1843" w:firstLine="0"/>
            <w:jc w:val="center"/>
            <w:rPr>
              <w:rStyle w:val="BLANKChar"/>
              <w:rFonts w:eastAsiaTheme="minorHAnsi"/>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DE45CB" w:rsidRPr="0031629C" w:rsidTr="005565B2">
            <w:trPr>
              <w:jc w:val="right"/>
            </w:trPr>
            <w:tc>
              <w:tcPr>
                <w:tcW w:w="7647" w:type="dxa"/>
              </w:tcPr>
              <w:p w:rsidR="00952149" w:rsidRPr="0031629C" w:rsidRDefault="00363446" w:rsidP="00952149">
                <w:pPr>
                  <w:autoSpaceDE w:val="0"/>
                  <w:autoSpaceDN w:val="0"/>
                  <w:adjustRightInd w:val="0"/>
                  <w:spacing w:line="240" w:lineRule="auto"/>
                  <w:ind w:right="-120" w:firstLine="0"/>
                  <w:jc w:val="center"/>
                  <w:rPr>
                    <w:sz w:val="20"/>
                    <w:szCs w:val="20"/>
                  </w:rPr>
                </w:pPr>
                <w:r>
                  <w:rPr>
                    <w:sz w:val="20"/>
                    <w:szCs w:val="20"/>
                  </w:rPr>
                  <w:t xml:space="preserve">      </w:t>
                </w:r>
                <w:r w:rsidR="009E2CFE">
                  <w:rPr>
                    <w:sz w:val="20"/>
                    <w:szCs w:val="20"/>
                  </w:rPr>
                  <w:t xml:space="preserve">   </w:t>
                </w:r>
                <w:r w:rsidR="00952149" w:rsidRPr="0031629C">
                  <w:rPr>
                    <w:sz w:val="20"/>
                    <w:szCs w:val="20"/>
                  </w:rPr>
                  <w:t xml:space="preserve">This thesis was approved by the Administrative Board of the Graduate School on </w:t>
                </w:r>
              </w:p>
              <w:p w:rsidR="00363446" w:rsidRDefault="00363446" w:rsidP="00952149">
                <w:pPr>
                  <w:autoSpaceDE w:val="0"/>
                  <w:autoSpaceDN w:val="0"/>
                  <w:adjustRightInd w:val="0"/>
                  <w:spacing w:line="240" w:lineRule="auto"/>
                  <w:ind w:right="-120" w:firstLine="0"/>
                  <w:jc w:val="center"/>
                  <w:rPr>
                    <w:sz w:val="20"/>
                    <w:szCs w:val="20"/>
                  </w:rPr>
                </w:pPr>
                <w:r>
                  <w:rPr>
                    <w:sz w:val="20"/>
                    <w:szCs w:val="20"/>
                  </w:rPr>
                  <w:t xml:space="preserve">             </w:t>
                </w:r>
              </w:p>
              <w:p w:rsidR="00DE45CB" w:rsidRPr="0031629C" w:rsidRDefault="00363446" w:rsidP="00952149">
                <w:pPr>
                  <w:autoSpaceDE w:val="0"/>
                  <w:autoSpaceDN w:val="0"/>
                  <w:adjustRightInd w:val="0"/>
                  <w:spacing w:line="240" w:lineRule="auto"/>
                  <w:ind w:right="-120" w:firstLine="0"/>
                  <w:jc w:val="center"/>
                  <w:rPr>
                    <w:bCs/>
                    <w:color w:val="000000"/>
                    <w:sz w:val="20"/>
                  </w:rPr>
                </w:pPr>
                <w:r>
                  <w:rPr>
                    <w:sz w:val="20"/>
                    <w:szCs w:val="20"/>
                  </w:rPr>
                  <w:t xml:space="preserve">               </w:t>
                </w:r>
                <w:r w:rsidR="00952149" w:rsidRPr="0031629C">
                  <w:rPr>
                    <w:sz w:val="20"/>
                    <w:szCs w:val="20"/>
                  </w:rPr>
                  <w:t>....... / ........ / 20 .........</w:t>
                </w:r>
                <w:r w:rsidR="00DE45CB" w:rsidRPr="0031629C">
                  <w:rPr>
                    <w:sz w:val="20"/>
                    <w:szCs w:val="20"/>
                  </w:rPr>
                  <w:t>.</w:t>
                </w:r>
              </w:p>
            </w:tc>
          </w:tr>
          <w:tr w:rsidR="00DE45CB" w:rsidRPr="0031629C" w:rsidTr="005565B2">
            <w:trPr>
              <w:jc w:val="right"/>
            </w:trPr>
            <w:tc>
              <w:tcPr>
                <w:tcW w:w="7647" w:type="dxa"/>
              </w:tcPr>
              <w:p w:rsidR="00DE45CB" w:rsidRPr="0031629C" w:rsidRDefault="007D2693" w:rsidP="008C696D">
                <w:pPr>
                  <w:autoSpaceDE w:val="0"/>
                  <w:autoSpaceDN w:val="0"/>
                  <w:adjustRightInd w:val="0"/>
                  <w:spacing w:before="120" w:after="120" w:line="240" w:lineRule="auto"/>
                  <w:ind w:left="596" w:firstLine="0"/>
                  <w:jc w:val="center"/>
                  <w:rPr>
                    <w:bCs/>
                    <w:color w:val="000000"/>
                    <w:sz w:val="20"/>
                  </w:rPr>
                </w:pPr>
                <w:r>
                  <w:rPr>
                    <w:rFonts w:cs="Times New Roman"/>
                    <w:bCs/>
                    <w:i/>
                    <w:color w:val="D9D9D9" w:themeColor="background1" w:themeShade="D9"/>
                    <w:sz w:val="16"/>
                    <w:szCs w:val="16"/>
                  </w:rPr>
                  <w:t xml:space="preserve">          </w:t>
                </w:r>
                <w:r w:rsidR="00952149" w:rsidRPr="0031629C">
                  <w:rPr>
                    <w:rFonts w:cs="Times New Roman"/>
                    <w:bCs/>
                    <w:i/>
                    <w:color w:val="D9D9D9" w:themeColor="background1" w:themeShade="D9"/>
                    <w:sz w:val="16"/>
                    <w:szCs w:val="16"/>
                  </w:rPr>
                  <w:t>Signature</w:t>
                </w:r>
              </w:p>
            </w:tc>
          </w:tr>
          <w:tr w:rsidR="00DE45CB" w:rsidRPr="0031629C" w:rsidTr="005565B2">
            <w:trPr>
              <w:jc w:val="right"/>
            </w:trPr>
            <w:sdt>
              <w:sdtPr>
                <w:id w:val="866561563"/>
                <w:lock w:val="sdtContentLocked"/>
                <w:placeholder>
                  <w:docPart w:val="43730F36C1674413BA528321CECE4E16"/>
                </w:placeholder>
                <w:dataBinding w:prefixMappings="xmlns:ns0='Fırat Üniversitesi-FBE' " w:xpath="/ns0:TEZ_VERILERI[1]/ns0:EnstMuduru[1]" w:storeItemID="{68B39770-80AE-4CC8-AE7F-0E4C7BF0ED86}"/>
                <w:text/>
              </w:sdtPr>
              <w:sdtEndPr/>
              <w:sdtContent>
                <w:tc>
                  <w:tcPr>
                    <w:tcW w:w="7647" w:type="dxa"/>
                  </w:tcPr>
                  <w:p w:rsidR="00DE45CB" w:rsidRPr="0031629C" w:rsidRDefault="00067A25" w:rsidP="002105DE">
                    <w:pPr>
                      <w:pStyle w:val="OnaySsimler"/>
                    </w:pPr>
                    <w:r>
                      <w:rPr>
                        <w:lang w:val="tr-TR"/>
                      </w:rPr>
                      <w:t>Prof. Dr. Burhan ERGEN</w:t>
                    </w:r>
                  </w:p>
                </w:tc>
              </w:sdtContent>
            </w:sdt>
          </w:tr>
          <w:tr w:rsidR="00DE45CB" w:rsidRPr="0031629C" w:rsidTr="005565B2">
            <w:trPr>
              <w:jc w:val="right"/>
            </w:trPr>
            <w:tc>
              <w:tcPr>
                <w:tcW w:w="7647" w:type="dxa"/>
              </w:tcPr>
              <w:p w:rsidR="00DE45CB" w:rsidRPr="0031629C" w:rsidRDefault="00952149" w:rsidP="00935C22">
                <w:pPr>
                  <w:pStyle w:val="OnaySsimler"/>
                  <w:rPr>
                    <w:sz w:val="20"/>
                    <w:szCs w:val="20"/>
                  </w:rPr>
                </w:pPr>
                <w:r w:rsidRPr="0031629C">
                  <w:rPr>
                    <w:sz w:val="20"/>
                    <w:szCs w:val="20"/>
                  </w:rPr>
                  <w:t>Director of the Graduate School</w:t>
                </w:r>
              </w:p>
            </w:tc>
          </w:tr>
        </w:tbl>
        <w:p w:rsidR="0030647B" w:rsidRPr="0031629C" w:rsidRDefault="00953B1B" w:rsidP="009E2CFE">
          <w:pPr>
            <w:spacing w:line="276" w:lineRule="auto"/>
            <w:ind w:firstLine="0"/>
            <w:rPr>
              <w:rFonts w:cs="Times New Roman"/>
              <w:bCs/>
              <w:color w:val="000000"/>
              <w:sz w:val="20"/>
              <w:szCs w:val="20"/>
            </w:rPr>
            <w:sectPr w:rsidR="0030647B" w:rsidRPr="0031629C" w:rsidSect="009855A7">
              <w:pgSz w:w="11906" w:h="16838" w:code="9"/>
              <w:pgMar w:top="1418" w:right="1418" w:bottom="1134" w:left="1843" w:header="709" w:footer="850" w:gutter="0"/>
              <w:pgNumType w:fmt="lowerRoman"/>
              <w:cols w:space="708"/>
              <w:titlePg/>
              <w:docGrid w:linePitch="360"/>
            </w:sectPr>
          </w:pPr>
        </w:p>
      </w:sdtContent>
    </w:sdt>
    <w:sdt>
      <w:sdtPr>
        <w:rPr>
          <w:b w:val="0"/>
          <w:smallCaps w:val="0"/>
          <w:color w:val="000000"/>
          <w:sz w:val="24"/>
          <w:szCs w:val="24"/>
          <w:lang w:val="tr-TR"/>
        </w:rPr>
        <w:id w:val="-96712066"/>
        <w:lock w:val="contentLocked"/>
        <w:placeholder>
          <w:docPart w:val="43730F36C1674413BA528321CECE4E16"/>
        </w:placeholder>
        <w:group/>
      </w:sdtPr>
      <w:sdtEndPr>
        <w:rPr>
          <w:rStyle w:val="TYazarSadaChar"/>
        </w:rPr>
      </w:sdtEndPr>
      <w:sdtContent>
        <w:p w:rsidR="003F49A1" w:rsidRPr="0031629C" w:rsidRDefault="00952149" w:rsidP="00593919">
          <w:pPr>
            <w:pStyle w:val="LKSAYFALARORTALIBALIKLARI"/>
          </w:pPr>
          <w:r w:rsidRPr="0031629C">
            <w:t>Declaratıon</w:t>
          </w:r>
        </w:p>
        <w:p w:rsidR="003F49A1" w:rsidRPr="0031629C" w:rsidRDefault="00952149" w:rsidP="00A43AAC">
          <w:pPr>
            <w:pStyle w:val="PrefaceText"/>
            <w:rPr>
              <w:lang w:val="en-US"/>
            </w:rPr>
          </w:pPr>
          <w:r w:rsidRPr="0031629C">
            <w:rPr>
              <w:lang w:val="en-US"/>
            </w:rPr>
            <w:t xml:space="preserve">I hereby declare that I wrote this </w:t>
          </w:r>
          <w:sdt>
            <w:sdtPr>
              <w:rPr>
                <w:lang w:val="en-US"/>
              </w:rPr>
              <w:id w:val="-471682840"/>
              <w:lock w:val="sdtContentLocked"/>
              <w:placeholder>
                <w:docPart w:val="AC2A0BDF1A894D5A8D9F1BA44303DD25"/>
              </w:placeholder>
              <w:dataBinding w:prefixMappings="xmlns:ns0='Fırat Üniversitesi-FBE' " w:xpath="/ns0:TEZ_VERILERI[1]/ns0:TTuru_TR[1]" w:storeItemID="{68B39770-80AE-4CC8-AE7F-0E4C7BF0ED86}"/>
              <w:text/>
            </w:sdtPr>
            <w:sdtEndPr/>
            <w:sdtContent>
              <w:r w:rsidRPr="0031629C">
                <w:rPr>
                  <w:lang w:val="en-US"/>
                </w:rPr>
                <w:t>[Select Degree]</w:t>
              </w:r>
            </w:sdtContent>
          </w:sdt>
          <w:r w:rsidR="003F49A1" w:rsidRPr="0031629C">
            <w:rPr>
              <w:lang w:val="en-US"/>
            </w:rPr>
            <w:t xml:space="preserve"> </w:t>
          </w:r>
          <w:r w:rsidRPr="0031629C">
            <w:rPr>
              <w:lang w:val="en-US"/>
            </w:rPr>
            <w:t>titled “</w:t>
          </w:r>
          <w:sdt>
            <w:sdtPr>
              <w:rPr>
                <w:lang w:val="en-US"/>
              </w:rPr>
              <w:id w:val="151496531"/>
              <w:lock w:val="sdtContentLocked"/>
              <w:placeholder>
                <w:docPart w:val="374F75276F2446E2AD10232128B35D4F"/>
              </w:placeholder>
              <w:dataBinding w:prefixMappings="xmlns:ns0='Fırat Üniversitesi-FBE' " w:xpath="/ns0:TEZ_VERILERI[1]/ns0:TBaslik_TR[1]" w:storeItemID="{68B39770-80AE-4CC8-AE7F-0E4C7BF0ED86}"/>
              <w15:appearance w15:val="hidden"/>
              <w:text/>
            </w:sdtPr>
            <w:sdtEndPr/>
            <w:sdtContent>
              <w:r w:rsidR="00D558A1">
                <w:rPr>
                  <w:lang w:val="en-US"/>
                </w:rPr>
                <w:t>Title of Thesis Start with Capital of each Word then Continue with Small Letters</w:t>
              </w:r>
            </w:sdtContent>
          </w:sdt>
          <w:r w:rsidRPr="0031629C">
            <w:rPr>
              <w:lang w:val="en-US"/>
            </w:rPr>
            <w:t>” in consistent with the thesis writing guide of the Graduate School of Natural and Applied Sciences, Firat University. I also declare that all information in it is correct, that I acted according to scientific ethics in producing and presenting the findings, cite</w:t>
          </w:r>
          <w:r w:rsidR="009B5D43" w:rsidRPr="0031629C">
            <w:rPr>
              <w:lang w:val="en-US"/>
            </w:rPr>
            <w:t>d</w:t>
          </w:r>
          <w:r w:rsidRPr="0031629C">
            <w:rPr>
              <w:lang w:val="en-US"/>
            </w:rPr>
            <w:t xml:space="preserve"> all the references I used, express all institutions or organizations or persons who supported the thesis financially. I have never used the data and information I provide here in order to get a degree in any way.</w:t>
          </w:r>
        </w:p>
        <w:p w:rsidR="00BB674E" w:rsidRPr="0031629C" w:rsidRDefault="00953B1B" w:rsidP="00593919">
          <w:pPr>
            <w:pStyle w:val="EBeyanTarih"/>
          </w:pPr>
          <w:sdt>
            <w:sdtPr>
              <w:rPr>
                <w:rStyle w:val="EBeyanTarihChar"/>
              </w:rPr>
              <w:id w:val="473647092"/>
              <w:lock w:val="sdtContentLocked"/>
              <w:placeholder>
                <w:docPart w:val="5799AF5655E44A93AED808AD79938EE1"/>
              </w:placeholder>
              <w:dataBinding w:prefixMappings="xmlns:ns0='Fırat Üniversitesi-FBE' " w:xpath="/ns0:TEZ_VERILERI[1]/ns0:TSavunT[1]" w:storeItemID="{68B39770-80AE-4CC8-AE7F-0E4C7BF0ED86}"/>
              <w:date w:fullDate="2020-01-10T00:00:00Z">
                <w:dateFormat w:val="dd MMMM yyyy"/>
                <w:lid w:val="en-US"/>
                <w:storeMappedDataAs w:val="dateTime"/>
                <w:calendar w:val="gregorian"/>
              </w:date>
            </w:sdtPr>
            <w:sdtEndPr>
              <w:rPr>
                <w:rStyle w:val="EBeyanTarihChar"/>
              </w:rPr>
            </w:sdtEndPr>
            <w:sdtContent>
              <w:r w:rsidR="009E2CFE">
                <w:rPr>
                  <w:rStyle w:val="EBeyanTarihChar"/>
                </w:rPr>
                <w:t>10 January 2020</w:t>
              </w:r>
            </w:sdtContent>
          </w:sdt>
        </w:p>
        <w:p w:rsidR="00631378" w:rsidRPr="0031629C" w:rsidRDefault="00631378" w:rsidP="001B363E">
          <w:pPr>
            <w:pStyle w:val="BLANK"/>
            <w:rPr>
              <w:rStyle w:val="TYazarSadaChar"/>
              <w:b w:val="0"/>
              <w:lang w:val="en-US"/>
            </w:rPr>
          </w:pPr>
        </w:p>
        <w:p w:rsidR="00F75B6B" w:rsidRPr="0031629C" w:rsidRDefault="00953B1B" w:rsidP="00C61E91">
          <w:pPr>
            <w:pStyle w:val="TYazarSada"/>
            <w:rPr>
              <w:rStyle w:val="TYazarSadaChar"/>
              <w:b/>
            </w:rPr>
          </w:pPr>
          <w:sdt>
            <w:sdtPr>
              <w:rPr>
                <w:rStyle w:val="TYazarSadaChar"/>
                <w:b/>
              </w:rPr>
              <w:id w:val="813845669"/>
              <w:lock w:val="sdtContentLocked"/>
              <w:placeholder>
                <w:docPart w:val="5F085D081ADF47E8B5FE4D59890E4E65"/>
              </w:placeholder>
              <w:dataBinding w:prefixMappings="xmlns:ns0='Fırat Üniversitesi-FBE' " w:xpath="/ns0:TEZ_VERILERI[1]/ns0:TYazari[1]" w:storeItemID="{68B39770-80AE-4CC8-AE7F-0E4C7BF0ED86}"/>
              <w:text/>
            </w:sdtPr>
            <w:sdtEndPr>
              <w:rPr>
                <w:rStyle w:val="TYazarSadaChar"/>
              </w:rPr>
            </w:sdtEndPr>
            <w:sdtContent>
              <w:r w:rsidR="00805416" w:rsidRPr="0031629C">
                <w:rPr>
                  <w:rStyle w:val="TYazarSadaChar"/>
                  <w:b/>
                </w:rPr>
                <w:t>Name SURNAME</w:t>
              </w:r>
            </w:sdtContent>
          </w:sdt>
        </w:p>
        <w:p w:rsidR="00F75B6B" w:rsidRPr="0031629C" w:rsidRDefault="00953B1B" w:rsidP="00C61E91">
          <w:pPr>
            <w:pStyle w:val="Default"/>
            <w:spacing w:line="276" w:lineRule="auto"/>
            <w:rPr>
              <w:rStyle w:val="TYazarSadaChar"/>
              <w:b w:val="0"/>
              <w:lang w:val="en-US"/>
            </w:rPr>
            <w:sectPr w:rsidR="00F75B6B" w:rsidRPr="0031629C" w:rsidSect="009855A7">
              <w:pgSz w:w="11906" w:h="16838" w:code="9"/>
              <w:pgMar w:top="1701" w:right="1418" w:bottom="1418" w:left="1843" w:header="709" w:footer="850" w:gutter="0"/>
              <w:pgNumType w:fmt="lowerRoman"/>
              <w:cols w:space="708"/>
              <w:titlePg/>
              <w:docGrid w:linePitch="360"/>
            </w:sectPr>
          </w:pPr>
        </w:p>
      </w:sdtContent>
    </w:sdt>
    <w:bookmarkStart w:id="1" w:name="_Toc20457629" w:displacedByCustomXml="next"/>
    <w:bookmarkStart w:id="2" w:name="_Toc35803038" w:displacedByCustomXml="next"/>
    <w:sdt>
      <w:sdtPr>
        <w:rPr>
          <w:rStyle w:val="FirstSectionCaptionsChar"/>
          <w:rFonts w:eastAsiaTheme="minorHAnsi"/>
          <w:b/>
          <w:bCs/>
          <w:smallCaps/>
        </w:rPr>
        <w:id w:val="-1075969778"/>
        <w:lock w:val="contentLocked"/>
        <w:placeholder>
          <w:docPart w:val="43730F36C1674413BA528321CECE4E16"/>
        </w:placeholder>
        <w:group/>
      </w:sdtPr>
      <w:sdtEndPr>
        <w:rPr>
          <w:rStyle w:val="VarsaylanParagrafYazTipi"/>
          <w:rFonts w:cs="Times New Roman"/>
          <w:b w:val="0"/>
          <w:bCs w:val="0"/>
          <w:noProof w:val="0"/>
          <w:sz w:val="24"/>
          <w:szCs w:val="22"/>
        </w:rPr>
      </w:sdtEndPr>
      <w:sdtContent>
        <w:bookmarkEnd w:id="1" w:displacedByCustomXml="prev"/>
        <w:bookmarkEnd w:id="0" w:displacedByCustomXml="prev"/>
        <w:p w:rsidR="003F49A1" w:rsidRPr="002E13C2" w:rsidRDefault="003D560A" w:rsidP="00991D01">
          <w:pPr>
            <w:pStyle w:val="FirstSectionCaptions"/>
          </w:pPr>
          <w:r w:rsidRPr="002E13C2">
            <w:t>Preface</w:t>
          </w:r>
          <w:bookmarkEnd w:id="2"/>
        </w:p>
        <w:p w:rsidR="00377EF3" w:rsidRPr="0031629C" w:rsidRDefault="00377EF3" w:rsidP="00FD32E5">
          <w:pPr>
            <w:pStyle w:val="BLANK"/>
            <w:pBdr>
              <w:bottom w:val="single" w:sz="4" w:space="1" w:color="auto"/>
            </w:pBdr>
            <w:rPr>
              <w:rFonts w:eastAsiaTheme="minorHAnsi"/>
              <w:lang w:val="en-US"/>
            </w:rPr>
          </w:pPr>
        </w:p>
        <w:sdt>
          <w:sdtPr>
            <w:rPr>
              <w:rStyle w:val="PrefaceTextChar"/>
              <w:lang w:val="en-US"/>
            </w:rPr>
            <w:id w:val="-1864201986"/>
            <w:lock w:val="sdtLocked"/>
            <w:placeholder>
              <w:docPart w:val="B4B81C8595254817B3D1C36EEC184FA7"/>
            </w:placeholder>
            <w15:dataBinding w:xpath="/FBE_TEZ[1]/JU3AdiSoyadi[1]" w:storeItemID="{D4CFD2E8-9392-4A55-9484-D1B0C41E03C6}"/>
            <w:docPartList>
              <w:docPartGallery w:val="Quick Parts"/>
              <w:docPartCategory w:val="Genel"/>
            </w:docPartList>
          </w:sdtPr>
          <w:sdtEndPr>
            <w:rPr>
              <w:rStyle w:val="PrefaceTextChar"/>
            </w:rPr>
          </w:sdtEndPr>
          <w:sdtContent>
            <w:sdt>
              <w:sdtPr>
                <w:rPr>
                  <w:rStyle w:val="PrefaceTextChar"/>
                  <w:lang w:val="en-US"/>
                </w:rPr>
                <w:id w:val="1682549353"/>
                <w:placeholder>
                  <w:docPart w:val="D5AC8FA522204138BE442AF9C3DF2AD2"/>
                </w:placeholder>
                <w15:dataBinding w:xpath="/FBE_TEZ[1]/JU3AdiSoyadi[1]" w:storeItemID="{D4CFD2E8-9392-4A55-9484-D1B0C41E03C6}"/>
                <w:docPartList>
                  <w:docPartGallery w:val="Quick Parts"/>
                  <w:docPartCategory w:val="Genel"/>
                </w:docPartList>
              </w:sdtPr>
              <w:sdtEndPr>
                <w:rPr>
                  <w:rStyle w:val="PrefaceTextChar"/>
                </w:rPr>
              </w:sdtEndPr>
              <w:sdtContent>
                <w:p w:rsidR="003B28C7" w:rsidRPr="0031629C" w:rsidRDefault="006E3BA4" w:rsidP="003B28C7">
                  <w:pPr>
                    <w:pStyle w:val="PrefaceText"/>
                    <w:spacing w:before="120"/>
                    <w:rPr>
                      <w:lang w:val="en-US"/>
                    </w:rPr>
                  </w:pPr>
                  <w:r w:rsidRPr="0031629C">
                    <w:rPr>
                      <w:noProof/>
                      <w:lang w:eastAsia="tr-TR"/>
                    </w:rPr>
                    <mc:AlternateContent>
                      <mc:Choice Requires="wps">
                        <w:drawing>
                          <wp:anchor distT="0" distB="0" distL="114300" distR="114300" simplePos="0" relativeHeight="251673088" behindDoc="0" locked="0" layoutInCell="1" allowOverlap="1" wp14:anchorId="7618FD67" wp14:editId="37BE55D9">
                            <wp:simplePos x="0" y="0"/>
                            <wp:positionH relativeFrom="column">
                              <wp:posOffset>3549945</wp:posOffset>
                            </wp:positionH>
                            <wp:positionV relativeFrom="paragraph">
                              <wp:posOffset>-758456</wp:posOffset>
                            </wp:positionV>
                            <wp:extent cx="1955800" cy="711835"/>
                            <wp:effectExtent l="1885950" t="0" r="25400" b="888365"/>
                            <wp:wrapNone/>
                            <wp:docPr id="31" name="Satır Belirtme Çizgisi 1 31"/>
                            <wp:cNvGraphicFramePr/>
                            <a:graphic xmlns:a="http://schemas.openxmlformats.org/drawingml/2006/main">
                              <a:graphicData uri="http://schemas.microsoft.com/office/word/2010/wordprocessingShape">
                                <wps:wsp>
                                  <wps:cNvSpPr/>
                                  <wps:spPr>
                                    <a:xfrm>
                                      <a:off x="0" y="0"/>
                                      <a:ext cx="1955800" cy="711835"/>
                                    </a:xfrm>
                                    <a:prstGeom prst="borderCallout1">
                                      <a:avLst>
                                        <a:gd name="adj1" fmla="val 48213"/>
                                        <a:gd name="adj2" fmla="val -566"/>
                                        <a:gd name="adj3" fmla="val 222242"/>
                                        <a:gd name="adj4" fmla="val -954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3B28C7" w:rsidRDefault="00C667C6" w:rsidP="006E3BA4">
                                        <w:pPr>
                                          <w:spacing w:line="240" w:lineRule="auto"/>
                                          <w:ind w:firstLine="0"/>
                                          <w:jc w:val="center"/>
                                          <w:rPr>
                                            <w:color w:val="FF0000"/>
                                            <w:sz w:val="20"/>
                                            <w:szCs w:val="20"/>
                                          </w:rPr>
                                        </w:pPr>
                                        <w:r w:rsidRPr="003B28C7">
                                          <w:rPr>
                                            <w:color w:val="FF0000"/>
                                            <w:sz w:val="20"/>
                                            <w:szCs w:val="20"/>
                                          </w:rPr>
                                          <w:t xml:space="preserve">Edit the content taking into account the text </w:t>
                                        </w:r>
                                        <w:r>
                                          <w:rPr>
                                            <w:color w:val="FF0000"/>
                                            <w:sz w:val="20"/>
                                            <w:szCs w:val="20"/>
                                          </w:rPr>
                                          <w:t xml:space="preserve">given </w:t>
                                        </w:r>
                                        <w:r w:rsidRPr="003B28C7">
                                          <w:rPr>
                                            <w:color w:val="FF0000"/>
                                            <w:sz w:val="20"/>
                                            <w:szCs w:val="20"/>
                                          </w:rPr>
                                          <w:t>here.</w:t>
                                        </w:r>
                                      </w:p>
                                      <w:p w:rsidR="00C667C6" w:rsidRPr="003B28C7" w:rsidRDefault="00C667C6" w:rsidP="006E3BA4">
                                        <w:pPr>
                                          <w:spacing w:line="240" w:lineRule="auto"/>
                                          <w:ind w:firstLine="0"/>
                                          <w:jc w:val="center"/>
                                          <w:rPr>
                                            <w:color w:val="FF0000"/>
                                            <w:sz w:val="20"/>
                                            <w:szCs w:val="20"/>
                                          </w:rPr>
                                        </w:pPr>
                                        <w:r w:rsidRPr="003B28C7">
                                          <w:rPr>
                                            <w:color w:val="FF0000"/>
                                            <w:sz w:val="20"/>
                                            <w:szCs w:val="20"/>
                                          </w:rPr>
                                          <w:t>Do not prepare the text without reading</w:t>
                                        </w:r>
                                        <w:r>
                                          <w:rPr>
                                            <w:color w:val="FF0000"/>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8FD67" id="Satır Belirtme Çizgisi 1 31" o:spid="_x0000_s1030" type="#_x0000_t47" style="position:absolute;left:0;text-align:left;margin-left:279.5pt;margin-top:-59.7pt;width:154pt;height:5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2i1QIAABwGAAAOAAAAZHJzL2Uyb0RvYy54bWysVNtuEzEQfUfiHyy/t5vNjTTqpgqpgpCq&#10;tiJFfXa8dmLwDdu59Qf4Hr4BPoyxd7NZ2kpIiH3weuwz45kzl8urvZJoy5wXRhc4P+9gxDQ1pdCr&#10;An9+mJ+NMPKB6JJIo1mBD8zjq8nbN5c7O2ZdszayZA6BEe3HO1vgdQh2nGWerpki/txYpuGSG6dI&#10;ANGtstKRHVhXMut2OsNsZ1xpnaHMezi9ri7xJNnnnNFwx7lnAckCg28hrS6ty7hmk0syXjli14LW&#10;bpB/8EIRoeHRxtQ1CQRtnHhhSgnqjDc8nFOjMsO5oCzFANHknWfRLNbEshQLkONtQ5P/f2bp7fbe&#10;IVEWuJdjpImCHC1I+PXDofdMChcUQz+/i6eV8ALlCEDA2M76MSgu7L2rJQ/bGP6eOxX/EBjaJ5YP&#10;DctsHxCFw/xiMBh1IBkU7t7l+ag3iEazk7Z1PnxgRqG4KfASUszcjEhpNiFPNJPtjQ+J77J2mpRf&#10;IACuJKRvSyTqj7p5r05vC9NtY84Gw+FLSK8N6cLX774E9dugs4tBf9Cvg6hdg3COYUQ/pY6rN1KU&#10;cyFlEtxqOZMOgbcFns878NUmWjAwE1WzSHlFctqFg2SV2U+MQ/qA1m4iJjUOa8wSSpkOyf9kCdBR&#10;jYMLjWLF6DNFCURXSamxUY2lhmoUO39/sdFIrxodGmUltHGvGSi/Ni9X+GP0Vcwx/LBf7lPNJs7j&#10;ydKUB6hjZ6oG95bOBdTODfHhnjgoCSg3mFLhDhYuza7Apt5htDbu6bXziIdGg1uMdjAhCuy/bYhj&#10;GMmPGlqwN4wZQ6EtuLawbAt6o2YGEg1FCt6lLSi7II9b7ox6hEqfxlfhimgKbxeYBncUZqGaXDAO&#10;KZtOEwzGiCXhRi8sjcYjz7HuHvaPxNm6gQK03q05ThMyTiVaZfeEjZraTDfBcBHi5YnXWoARBLs/&#10;ZlxbTqjTUJ/8BgAA//8DAFBLAwQUAAYACAAAACEAbfGrNOIAAAALAQAADwAAAGRycy9kb3ducmV2&#10;LnhtbEyPQU/CQBCF7yb+h82YeINtwVKo3RJi9KCeQEg8Lu3QrXRna3eB8u8dT3qcNy/vfS9fDrYV&#10;Z+x940hBPI5AIJWuaqhWsP14Gc1B+KCp0q0jVHBFD8vi9ibXWeUutMbzJtSCQ8hnWoEJocuk9KVB&#10;q/3YdUj8O7je6sBnX8uq1xcOt62cRNFMWt0QNxjd4ZPB8rg5WQU1bpPpdfcd3r/eDp/pZLd+Tl6N&#10;Uvd3w+oRRMAh/JnhF5/RoWCmvTtR5UWrIEkWvCUoGMXx4gEEW+azlKU9S+kUZJHL/xuKHwAAAP//&#10;AwBQSwECLQAUAAYACAAAACEAtoM4kv4AAADhAQAAEwAAAAAAAAAAAAAAAAAAAAAAW0NvbnRlbnRf&#10;VHlwZXNdLnhtbFBLAQItABQABgAIAAAAIQA4/SH/1gAAAJQBAAALAAAAAAAAAAAAAAAAAC8BAABf&#10;cmVscy8ucmVsc1BLAQItABQABgAIAAAAIQC3aD2i1QIAABwGAAAOAAAAAAAAAAAAAAAAAC4CAABk&#10;cnMvZTJvRG9jLnhtbFBLAQItABQABgAIAAAAIQBt8as04gAAAAsBAAAPAAAAAAAAAAAAAAAAAC8F&#10;AABkcnMvZG93bnJldi54bWxQSwUGAAAAAAQABADzAAAAPgYAAAAA&#10;" adj="-20618,48004,-122,10414" fillcolor="white [3201]" strokecolor="red" strokeweight="1pt">
                            <v:textbox inset="1mm,1mm,1mm,1mm">
                              <w:txbxContent>
                                <w:p w:rsidR="00C667C6" w:rsidRPr="003B28C7" w:rsidRDefault="00C667C6" w:rsidP="006E3BA4">
                                  <w:pPr>
                                    <w:spacing w:line="240" w:lineRule="auto"/>
                                    <w:ind w:firstLine="0"/>
                                    <w:jc w:val="center"/>
                                    <w:rPr>
                                      <w:color w:val="FF0000"/>
                                      <w:sz w:val="20"/>
                                      <w:szCs w:val="20"/>
                                    </w:rPr>
                                  </w:pPr>
                                  <w:r w:rsidRPr="003B28C7">
                                    <w:rPr>
                                      <w:color w:val="FF0000"/>
                                      <w:sz w:val="20"/>
                                      <w:szCs w:val="20"/>
                                    </w:rPr>
                                    <w:t xml:space="preserve">Edit the content taking into account the text </w:t>
                                  </w:r>
                                  <w:r>
                                    <w:rPr>
                                      <w:color w:val="FF0000"/>
                                      <w:sz w:val="20"/>
                                      <w:szCs w:val="20"/>
                                    </w:rPr>
                                    <w:t xml:space="preserve">given </w:t>
                                  </w:r>
                                  <w:r w:rsidRPr="003B28C7">
                                    <w:rPr>
                                      <w:color w:val="FF0000"/>
                                      <w:sz w:val="20"/>
                                      <w:szCs w:val="20"/>
                                    </w:rPr>
                                    <w:t>here.</w:t>
                                  </w:r>
                                </w:p>
                                <w:p w:rsidR="00C667C6" w:rsidRPr="003B28C7" w:rsidRDefault="00C667C6" w:rsidP="006E3BA4">
                                  <w:pPr>
                                    <w:spacing w:line="240" w:lineRule="auto"/>
                                    <w:ind w:firstLine="0"/>
                                    <w:jc w:val="center"/>
                                    <w:rPr>
                                      <w:color w:val="FF0000"/>
                                      <w:sz w:val="20"/>
                                      <w:szCs w:val="20"/>
                                    </w:rPr>
                                  </w:pPr>
                                  <w:r w:rsidRPr="003B28C7">
                                    <w:rPr>
                                      <w:color w:val="FF0000"/>
                                      <w:sz w:val="20"/>
                                      <w:szCs w:val="20"/>
                                    </w:rPr>
                                    <w:t>Do not prepare the text without reading</w:t>
                                  </w:r>
                                  <w:r>
                                    <w:rPr>
                                      <w:color w:val="FF0000"/>
                                      <w:sz w:val="20"/>
                                      <w:szCs w:val="20"/>
                                    </w:rPr>
                                    <w:t xml:space="preserve"> </w:t>
                                  </w:r>
                                </w:p>
                              </w:txbxContent>
                            </v:textbox>
                            <o:callout v:ext="edit" minusy="t"/>
                          </v:shape>
                        </w:pict>
                      </mc:Fallback>
                    </mc:AlternateContent>
                  </w:r>
                  <w:r w:rsidR="003B28C7" w:rsidRPr="0031629C">
                    <w:rPr>
                      <w:lang w:val="en-US"/>
                    </w:rPr>
                    <w:t>The first paragraph should give information about the importance, difficulties, limits and motivation factors of the thesis subject. This information should be written by the thesis author and should not be quoted. If necessary, 2-3 short paragraphs can be created. In a new paragraph following this information, the contributions of the persons, institutions and organizations who first count as direct contributions to the thesis studies and then indirectly contribute should be expressly acknowledged.</w:t>
                  </w:r>
                </w:p>
                <w:p w:rsidR="00D81B9F" w:rsidRPr="0031629C" w:rsidRDefault="003B28C7" w:rsidP="003B28C7">
                  <w:pPr>
                    <w:pStyle w:val="PrefaceText"/>
                    <w:spacing w:before="120"/>
                    <w:rPr>
                      <w:lang w:val="en-US"/>
                    </w:rPr>
                  </w:pPr>
                  <w:r w:rsidRPr="0031629C">
                    <w:rPr>
                      <w:lang w:val="en-US"/>
                    </w:rPr>
                    <w:t>If the thesis studies are prepared with the support of a project or ethics committee, in the last paragraph of the Preface, the protocol numbers or the date of the letters shall be indicated to the institutions / organizations providing financial support to the thesis studies or granting written permission (as follows). If this is not the case, the following paragraph is deleted.</w:t>
                  </w:r>
                </w:p>
                <w:p w:rsidR="00D81B9F" w:rsidRPr="0031629C" w:rsidRDefault="00D81B9F" w:rsidP="00D81B9F">
                  <w:pPr>
                    <w:pStyle w:val="PrefaceText"/>
                    <w:rPr>
                      <w:lang w:val="en-US"/>
                    </w:rPr>
                  </w:pPr>
                </w:p>
                <w:p w:rsidR="003F49A1" w:rsidRPr="0031629C" w:rsidRDefault="003B28C7" w:rsidP="00D81B9F">
                  <w:pPr>
                    <w:pStyle w:val="PrefaceText"/>
                    <w:rPr>
                      <w:lang w:val="en-US"/>
                    </w:rPr>
                  </w:pPr>
                  <w:r w:rsidRPr="0031629C">
                    <w:rPr>
                      <w:lang w:val="en-US"/>
                    </w:rPr>
                    <w:t xml:space="preserve">This thesis was supported by the project number </w:t>
                  </w:r>
                  <w:r w:rsidRPr="0031629C">
                    <w:rPr>
                      <w:b/>
                      <w:lang w:val="en-US"/>
                    </w:rPr>
                    <w:t>FF.</w:t>
                  </w:r>
                  <w:proofErr w:type="gramStart"/>
                  <w:r w:rsidRPr="0031629C">
                    <w:rPr>
                      <w:b/>
                      <w:lang w:val="en-US"/>
                    </w:rPr>
                    <w:t>XX.XX</w:t>
                  </w:r>
                  <w:proofErr w:type="gramEnd"/>
                  <w:r w:rsidRPr="0031629C">
                    <w:rPr>
                      <w:lang w:val="en-US"/>
                    </w:rPr>
                    <w:t xml:space="preserve"> by Firat University Scientific Research Projects Coordination Unit (FÜBAP). The studies were carried out with the permission of the Ethics Committee ... / .... / 20 ... and numbered ........</w:t>
                  </w:r>
                </w:p>
              </w:sdtContent>
            </w:sdt>
          </w:sdtContent>
        </w:sdt>
        <w:p w:rsidR="003F49A1" w:rsidRPr="0031629C" w:rsidRDefault="003F49A1" w:rsidP="001B363E">
          <w:pPr>
            <w:pStyle w:val="BLANK"/>
            <w:rPr>
              <w:lang w:val="en-US"/>
            </w:rPr>
          </w:pPr>
        </w:p>
        <w:p w:rsidR="003F49A1" w:rsidRPr="0031629C" w:rsidRDefault="00953B1B" w:rsidP="00925C54">
          <w:pPr>
            <w:pStyle w:val="TYazarSada"/>
            <w:ind w:left="0" w:firstLine="5"/>
          </w:pPr>
          <w:sdt>
            <w:sdtPr>
              <w:id w:val="135766364"/>
              <w:lock w:val="sdtContentLocked"/>
              <w:placeholder>
                <w:docPart w:val="5F085D081ADF47E8B5FE4D59890E4E65"/>
              </w:placeholder>
              <w:dataBinding w:prefixMappings="xmlns:ns0='Fırat Üniversitesi-FBE' " w:xpath="/ns0:TEZ_VERILERI[1]/ns0:TYazari[1]" w:storeItemID="{68B39770-80AE-4CC8-AE7F-0E4C7BF0ED86}"/>
              <w:text/>
            </w:sdtPr>
            <w:sdtEndPr/>
            <w:sdtContent>
              <w:r w:rsidR="00805416" w:rsidRPr="0031629C">
                <w:t>Name SURNAME</w:t>
              </w:r>
            </w:sdtContent>
          </w:sdt>
        </w:p>
        <w:p w:rsidR="00E71A34" w:rsidRPr="0031629C" w:rsidRDefault="003F49A1" w:rsidP="00925C54">
          <w:pPr>
            <w:spacing w:line="240" w:lineRule="auto"/>
            <w:ind w:firstLine="5"/>
            <w:jc w:val="right"/>
            <w:rPr>
              <w:rFonts w:cs="Times New Roman"/>
              <w:smallCaps/>
              <w:sz w:val="24"/>
            </w:rPr>
          </w:pPr>
          <w:r w:rsidRPr="0031629C">
            <w:rPr>
              <w:rFonts w:cs="Times New Roman"/>
              <w:smallCaps/>
            </w:rPr>
            <w:t>Elazı</w:t>
          </w:r>
          <w:r w:rsidR="003D560A" w:rsidRPr="0031629C">
            <w:rPr>
              <w:rFonts w:cs="Times New Roman"/>
              <w:smallCaps/>
            </w:rPr>
            <w:t>g</w:t>
          </w:r>
          <w:r w:rsidRPr="0031629C">
            <w:rPr>
              <w:rFonts w:cs="Times New Roman"/>
              <w:smallCaps/>
              <w:sz w:val="24"/>
            </w:rPr>
            <w:t xml:space="preserve">, </w:t>
          </w:r>
          <w:sdt>
            <w:sdtPr>
              <w:rPr>
                <w:rFonts w:cs="Times New Roman"/>
                <w:smallCaps/>
                <w:sz w:val="24"/>
              </w:rPr>
              <w:id w:val="-546602772"/>
              <w:lock w:val="sdtContentLocked"/>
              <w:placeholder>
                <w:docPart w:val="5799AF5655E44A93AED808AD79938EE1"/>
              </w:placeholder>
              <w:dataBinding w:prefixMappings="xmlns:ns0='Fırat Üniversitesi-FBE' " w:xpath="/ns0:TEZ_VERILERI[1]/ns0:TSavunT[1]" w:storeItemID="{68B39770-80AE-4CC8-AE7F-0E4C7BF0ED86}"/>
              <w:date w:fullDate="2020-01-10T00:00:00Z">
                <w:dateFormat w:val="yyyy"/>
                <w:lid w:val="tr-TR"/>
                <w:storeMappedDataAs w:val="dateTime"/>
                <w:calendar w:val="gregorian"/>
              </w:date>
            </w:sdtPr>
            <w:sdtEndPr/>
            <w:sdtContent>
              <w:r w:rsidR="00D96C05" w:rsidRPr="0031629C">
                <w:rPr>
                  <w:rFonts w:cs="Times New Roman"/>
                  <w:smallCaps/>
                  <w:sz w:val="24"/>
                </w:rPr>
                <w:t>2020</w:t>
              </w:r>
            </w:sdtContent>
          </w:sdt>
        </w:p>
        <w:p w:rsidR="003F49A1" w:rsidRPr="0031629C" w:rsidRDefault="00E71A34" w:rsidP="00E71A34">
          <w:pPr>
            <w:tabs>
              <w:tab w:val="clear" w:pos="567"/>
            </w:tabs>
            <w:spacing w:after="160" w:line="259" w:lineRule="auto"/>
            <w:ind w:firstLine="0"/>
            <w:jc w:val="left"/>
            <w:rPr>
              <w:rFonts w:cs="Times New Roman"/>
              <w:smallCaps/>
              <w:sz w:val="24"/>
            </w:rPr>
          </w:pPr>
          <w:r w:rsidRPr="0031629C">
            <w:rPr>
              <w:rFonts w:cs="Times New Roman"/>
              <w:smallCaps/>
              <w:sz w:val="24"/>
            </w:rPr>
            <w:br w:type="page"/>
          </w:r>
        </w:p>
      </w:sdtContent>
    </w:sdt>
    <w:bookmarkStart w:id="3" w:name="_Toc35803039" w:displacedByCustomXml="next"/>
    <w:sdt>
      <w:sdtPr>
        <w:rPr>
          <w:rFonts w:cstheme="minorBidi"/>
          <w:b w:val="0"/>
          <w:bCs w:val="0"/>
          <w:smallCaps w:val="0"/>
          <w:noProof w:val="0"/>
          <w:sz w:val="22"/>
          <w:szCs w:val="22"/>
        </w:rPr>
        <w:id w:val="718251128"/>
        <w:lock w:val="contentLocked"/>
        <w:placeholder>
          <w:docPart w:val="43730F36C1674413BA528321CECE4E16"/>
        </w:placeholder>
        <w:group/>
      </w:sdtPr>
      <w:sdtEndPr/>
      <w:sdtContent>
        <w:sdt>
          <w:sdtPr>
            <w:rPr>
              <w:rFonts w:cstheme="minorBidi"/>
              <w:b w:val="0"/>
              <w:bCs w:val="0"/>
              <w:smallCaps w:val="0"/>
              <w:noProof w:val="0"/>
              <w:sz w:val="22"/>
              <w:szCs w:val="22"/>
            </w:rPr>
            <w:id w:val="-1467045294"/>
            <w:docPartObj>
              <w:docPartGallery w:val="Table of Contents"/>
              <w:docPartUnique/>
            </w:docPartObj>
          </w:sdtPr>
          <w:sdtEndPr/>
          <w:sdtContent>
            <w:p w:rsidR="003F49A1" w:rsidRPr="00D558A1" w:rsidRDefault="005557A4" w:rsidP="00991D01">
              <w:pPr>
                <w:pStyle w:val="FirstSectionCaptions"/>
              </w:pPr>
              <w:r w:rsidRPr="002E13C2">
                <w:rPr>
                  <w:lang w:val="tr-TR" w:eastAsia="tr-TR"/>
                </w:rPr>
                <mc:AlternateContent>
                  <mc:Choice Requires="wps">
                    <w:drawing>
                      <wp:anchor distT="0" distB="0" distL="114300" distR="114300" simplePos="0" relativeHeight="251645440" behindDoc="0" locked="0" layoutInCell="1" allowOverlap="1" wp14:anchorId="48F50D38" wp14:editId="7C08F0F6">
                        <wp:simplePos x="0" y="0"/>
                        <wp:positionH relativeFrom="column">
                          <wp:posOffset>-559877</wp:posOffset>
                        </wp:positionH>
                        <wp:positionV relativeFrom="paragraph">
                          <wp:posOffset>-707473</wp:posOffset>
                        </wp:positionV>
                        <wp:extent cx="2501265" cy="716280"/>
                        <wp:effectExtent l="0" t="0" r="641985" b="769620"/>
                        <wp:wrapNone/>
                        <wp:docPr id="21" name="Satır Belirtme Çizgisi 1 21"/>
                        <wp:cNvGraphicFramePr/>
                        <a:graphic xmlns:a="http://schemas.openxmlformats.org/drawingml/2006/main">
                          <a:graphicData uri="http://schemas.microsoft.com/office/word/2010/wordprocessingShape">
                            <wps:wsp>
                              <wps:cNvSpPr/>
                              <wps:spPr>
                                <a:xfrm>
                                  <a:off x="0" y="0"/>
                                  <a:ext cx="2501265" cy="716280"/>
                                </a:xfrm>
                                <a:prstGeom prst="borderCallout1">
                                  <a:avLst>
                                    <a:gd name="adj1" fmla="val 47009"/>
                                    <a:gd name="adj2" fmla="val 100484"/>
                                    <a:gd name="adj3" fmla="val 201746"/>
                                    <a:gd name="adj4" fmla="val 1250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2678E2" w:rsidRDefault="00C667C6" w:rsidP="002678E2">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F50D38" id="Satır Belirtme Çizgisi 1 21" o:spid="_x0000_s1031" type="#_x0000_t47" style="position:absolute;left:0;text-align:left;margin-left:-44.1pt;margin-top:-55.7pt;width:196.95pt;height:5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tw1QIAAB4GAAAOAAAAZHJzL2Uyb0RvYy54bWysVNtuEzEQfUfiHyy/0700TUvUTRVSBSFV&#10;tCJFfXa8dmLwDdu59Qf4Hr4BPoyxd7NZ2kpIiDw4M+sztzOeubzaKYk2zHlhdIWLkxwjpqmphV5W&#10;+PP97M0FRj4QXRNpNKvwnnl8NX796nJrR6w0KyNr5hA40X60tRVehWBHWebpiiniT4xlGi65cYoE&#10;UN0yqx3ZgnclszLPh9nWuNo6Q5n38PW6ucTj5J9zRsMt554FJCsMuYV0unQu4pmNL8lo6YhdCdqm&#10;Qf4hC0WEhqCdq2sSCFo78cyVEtQZb3g4oUZlhnNBWaoBqinyJ9XMV8SyVAuQ421Hk/9/bunHzZ1D&#10;oq5wWWCkiYIezUn49cOhd0wKFxRDP7+Lx6XwAhUIQMDY1voRGM7tnWs1D2Isf8ediv9QGNollvcd&#10;y2wXEIWP5VlelMMzjCjcnRfD8iK1ITtaW+fDe2YUikKFF9Bi5qZESrMORaKZbG58SHzXbdKk/gIF&#10;cCWhfRsi0eA8z9+27e1hyj6myPPBxeA56LQPgr6cD4bPQYM+qICiyhQOymiTA+lQSMxU6nh6I0U9&#10;E1ImxS0XU+kQ5Fvh2SyHX4wDhj0YaNE0i6Q3NCcp7CVr3H5iHBoYiU3UpNFhnVtCKdOhbP1KDeho&#10;xiGFzrDh9ImhBKqbZFpsNGNppDrD/O8RO4sU1ejQGSuhjXvJQf21i9zgD9U3Ncfyw26xS6/2LOYY&#10;vyxMvYeX7Ewz4t7SmYDXc0N8uCMOHgVMP+ypcAsHl2ZbYdNKGK2Me3zpe8TDqMEtRlvYERX239bE&#10;MYzkBw1DeDqMHUOhr7i+sugreq2mBhoNzxSySyIYuyAPIndGPcBbn8SocEU0hdgVpsEdlGlodhcs&#10;RMomkwSDRWJJuNFzS6PzyHN8d/e7B+JsO0IBhu+jOeyT9ok23T1io6U2k3UwXIR4eeS1VWAJgfTH&#10;luvrCXVc6+PfAAAA//8DAFBLAwQUAAYACAAAACEA5xtXnOAAAAAKAQAADwAAAGRycy9kb3ducmV2&#10;LnhtbEyPTU/DMAyG70j8h8hI3La0W4GqNJ34EBzQEOqYOGeNaSsSp2qyrvx7zAlutvzo9fOWm9lZ&#10;MeEYek8K0mUCAqnxpqdWwf79aZGDCFGT0dYTKvjGAJvq/KzUhfEnqnHaxVZwCIVCK+hiHAopQ9Oh&#10;02HpByS+ffrR6cjr2Eoz6hOHOytXSXItne6JP3R6wIcOm6/d0Sl4iXbr317j/UdWr+tHmurped8p&#10;dXkx392CiDjHPxh+9VkdKnY6+COZIKyCRZ6vGOUhTdMMBCPr5OoGxIHZDGRVyv8Vqh8AAAD//wMA&#10;UEsBAi0AFAAGAAgAAAAhALaDOJL+AAAA4QEAABMAAAAAAAAAAAAAAAAAAAAAAFtDb250ZW50X1R5&#10;cGVzXS54bWxQSwECLQAUAAYACAAAACEAOP0h/9YAAACUAQAACwAAAAAAAAAAAAAAAAAvAQAAX3Jl&#10;bHMvLnJlbHNQSwECLQAUAAYACAAAACEA09o7cNUCAAAeBgAADgAAAAAAAAAAAAAAAAAuAgAAZHJz&#10;L2Uyb0RvYy54bWxQSwECLQAUAAYACAAAACEA5xtXnOAAAAAKAQAADwAAAAAAAAAAAAAAAAAvBQAA&#10;ZHJzL2Rvd25yZXYueG1sUEsFBgAAAAAEAAQA8wAAADwGAAAAAA==&#10;" adj="27006,43577,21705,10154" fillcolor="white [3201]" strokecolor="red" strokeweight="1pt">
                        <v:textbox inset="1mm,1mm,1mm,1mm">
                          <w:txbxContent>
                            <w:p w:rsidR="00C667C6" w:rsidRPr="002678E2" w:rsidRDefault="00C667C6" w:rsidP="002678E2">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v:textbox>
                        <o:callout v:ext="edit" minusx="t" minusy="t"/>
                      </v:shape>
                    </w:pict>
                  </mc:Fallback>
                </mc:AlternateContent>
              </w:r>
              <w:r w:rsidRPr="002E13C2">
                <w:rPr>
                  <w:lang w:val="tr-TR" w:eastAsia="tr-TR"/>
                </w:rPr>
                <mc:AlternateContent>
                  <mc:Choice Requires="wps">
                    <w:drawing>
                      <wp:anchor distT="0" distB="0" distL="114300" distR="114300" simplePos="0" relativeHeight="251653632" behindDoc="0" locked="0" layoutInCell="1" allowOverlap="1" wp14:anchorId="7E11027A" wp14:editId="6D98FEEC">
                        <wp:simplePos x="0" y="0"/>
                        <wp:positionH relativeFrom="column">
                          <wp:posOffset>3826040</wp:posOffset>
                        </wp:positionH>
                        <wp:positionV relativeFrom="paragraph">
                          <wp:posOffset>-603802</wp:posOffset>
                        </wp:positionV>
                        <wp:extent cx="2199735" cy="612763"/>
                        <wp:effectExtent l="19050" t="0" r="10160" b="778510"/>
                        <wp:wrapNone/>
                        <wp:docPr id="1" name="Satır Belirtme Çizgisi 1 1"/>
                        <wp:cNvGraphicFramePr/>
                        <a:graphic xmlns:a="http://schemas.openxmlformats.org/drawingml/2006/main">
                          <a:graphicData uri="http://schemas.microsoft.com/office/word/2010/wordprocessingShape">
                            <wps:wsp>
                              <wps:cNvSpPr/>
                              <wps:spPr>
                                <a:xfrm>
                                  <a:off x="0" y="0"/>
                                  <a:ext cx="2199735" cy="612763"/>
                                </a:xfrm>
                                <a:prstGeom prst="borderCallout1">
                                  <a:avLst>
                                    <a:gd name="adj1" fmla="val 48213"/>
                                    <a:gd name="adj2" fmla="val -566"/>
                                    <a:gd name="adj3" fmla="val 223529"/>
                                    <a:gd name="adj4" fmla="val 7597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EE5E7B" w:rsidRDefault="00C667C6" w:rsidP="000721C7">
                                    <w:pPr>
                                      <w:spacing w:line="240" w:lineRule="auto"/>
                                      <w:ind w:firstLine="0"/>
                                      <w:jc w:val="center"/>
                                      <w:rPr>
                                        <w:color w:val="FF0000"/>
                                        <w:sz w:val="18"/>
                                        <w:szCs w:val="18"/>
                                      </w:rPr>
                                    </w:pPr>
                                    <w:r>
                                      <w:rPr>
                                        <w:color w:val="FF0000"/>
                                        <w:sz w:val="18"/>
                                        <w:szCs w:val="18"/>
                                      </w:rPr>
                                      <w:t>B</w:t>
                                    </w:r>
                                    <w:r w:rsidRPr="00EE5E7B">
                                      <w:rPr>
                                        <w:color w:val="FF0000"/>
                                        <w:sz w:val="18"/>
                                        <w:szCs w:val="18"/>
                                      </w:rPr>
                                      <w:t xml:space="preserve">efore final PDF </w:t>
                                    </w:r>
                                    <w:r>
                                      <w:rPr>
                                        <w:color w:val="FF0000"/>
                                        <w:sz w:val="18"/>
                                        <w:szCs w:val="18"/>
                                      </w:rPr>
                                      <w:t>formation,</w:t>
                                    </w:r>
                                    <w:r w:rsidRPr="00EE5E7B">
                                      <w:rPr>
                                        <w:color w:val="FF0000"/>
                                        <w:sz w:val="18"/>
                                        <w:szCs w:val="18"/>
                                      </w:rPr>
                                      <w:t xml:space="preserve"> double-click on the page numbers with Roman numerals</w:t>
                                    </w:r>
                                    <w:r>
                                      <w:rPr>
                                        <w:color w:val="FF0000"/>
                                        <w:sz w:val="18"/>
                                        <w:szCs w:val="18"/>
                                      </w:rPr>
                                      <w:t xml:space="preserve"> o</w:t>
                                    </w:r>
                                    <w:r w:rsidRPr="00EE5E7B">
                                      <w:rPr>
                                        <w:color w:val="FF0000"/>
                                        <w:sz w:val="18"/>
                                        <w:szCs w:val="18"/>
                                      </w:rPr>
                                      <w:t>nly should be selected and</w:t>
                                    </w:r>
                                    <w:r>
                                      <w:rPr>
                                        <w:color w:val="FF0000"/>
                                        <w:sz w:val="18"/>
                                        <w:szCs w:val="18"/>
                                      </w:rPr>
                                      <w:t xml:space="preserve"> then</w:t>
                                    </w:r>
                                    <w:r w:rsidRPr="00EE5E7B">
                                      <w:rPr>
                                        <w:color w:val="FF0000"/>
                                        <w:sz w:val="18"/>
                                        <w:szCs w:val="18"/>
                                      </w:rPr>
                                      <w:t xml:space="preserve"> deselected </w:t>
                                    </w:r>
                                    <w:r>
                                      <w:rPr>
                                        <w:color w:val="FF0000"/>
                                        <w:sz w:val="18"/>
                                        <w:szCs w:val="18"/>
                                      </w:rPr>
                                      <w:t xml:space="preserve">the </w:t>
                                    </w:r>
                                    <w:r w:rsidRPr="00EE5E7B">
                                      <w:rPr>
                                        <w:color w:val="FF0000"/>
                                        <w:sz w:val="18"/>
                                        <w:szCs w:val="18"/>
                                      </w:rPr>
                                      <w:t>options</w:t>
                                    </w:r>
                                    <w:r>
                                      <w:rPr>
                                        <w:color w:val="FF0000"/>
                                        <w:sz w:val="18"/>
                                        <w:szCs w:val="18"/>
                                      </w:rPr>
                                      <w:t xml:space="preserve"> “small-caps”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11027A" id="Satır Belirtme Çizgisi 1 1" o:spid="_x0000_s1032" type="#_x0000_t47" style="position:absolute;left:0;text-align:left;margin-left:301.25pt;margin-top:-47.55pt;width:173.2pt;height:4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zN2AIAABkGAAAOAAAAZHJzL2Uyb0RvYy54bWysVF1uGjEQfq/UO1h+T5ZdAgSUJaJEVJWi&#10;Jiqp8my8Nrj12q5tWMgFep6eoT1Yx95l2SaRKlXlwcysZz7PfPNzdb0vJdox64RWOU7PexgxRXUh&#10;1DrHnx8WZ5cYOU9UQaRWLMcH5vD19O2bq8pMWKY3WhbMIgBRblKZHG+8N5MkcXTDSuLOtWEKLrm2&#10;JfGg2nVSWFIBeimTrNcbJpW2hbGaMufg6019iacRn3NG/R3njnkkcwyx+XjaeK7CmUyvyGRtidkI&#10;2oRB/iGKkggFj7ZQN8QTtLXiBVQpqNVOc39OdZlozgVlMQfIJu09y2a5IYbFXIAcZ1qa3P+DpR93&#10;9xaJAmqHkSIllGhJ/K8fFr1jUlhfMvTzu3haCydQitLAV2XcBNyW5t42mgMxJL/ntgz/kBbaR44P&#10;Lcds7xGFj1k6Ho/6A4wo3A3TbDTsB9Dk5G2s8++ZLlEQcryCAjM7J1LqrU8jyWR363xku2hiJsUX&#10;iJ+XEoq3IxJdXGZpxIWKdGyyrs3ZYDhs6t8x6XdNsqw/yMYvjS66RqPBeDRocmgig2yOWYQwpQqn&#10;01IUCyFlVOx6NZcWQbA5Xix68GsgOmYAE1yTwHjNcZT8QbIa9hPjULvAauQlTg1rYQmlTPmswZUK&#10;rIMbhxBax5rQZ44SeK5r0tgGNxanqXXs/f3F1iO+qpVvnUuhtH0NoPjavlzbH7Ovcw7p+/1qHxs2&#10;Fi98WeniAE1sdT3dztCFgNa5Jc7fEwsdAYMPK8rfwcGlrnKsGwmjjbZPr30P9jBlcItRBeshx+7b&#10;lliGkfygYP76w1Ax5LuK7SqrrqK25VxDoaFHIboogrP18ihyq8tHaPRZeBWuiKLwdo6pt0dl7uu1&#10;BbuQstksmsEOMcTfqqWhATzwHPruYf9IrGnmx8PkfdTHVUImsUXr6p5sg6fSs63XXPhweeK1UWD/&#10;gPTHguvq0eq00ae/AQAA//8DAFBLAwQUAAYACAAAACEAK98eEt4AAAAJAQAADwAAAGRycy9kb3du&#10;cmV2LnhtbEyPTU+EMBCG7yb+h2ZMvO0W1v0CKRs1MdGbonsvdBaIdIq07MK/dzzpcfI+ed9nssNk&#10;O3HGwbeOFMTLCARS5UxLtYLPj+fFHoQPmozuHKGCGT0c8uurTKfGXegdz0WoBZeQT7WCJoQ+ldJX&#10;DVrtl65H4uzkBqsDn0MtzaAvXG47uYqirbS6JV5odI9PDVZfxWgVPO7G0/H4Pc+7uHx7ke61GKq7&#10;Wanbm+nhHkTAKfzB8KvP6pCzU+lGMl50CrbRasOogkWyiUEwkaz3CYiS0TXIPJP/P8h/AAAA//8D&#10;AFBLAQItABQABgAIAAAAIQC2gziS/gAAAOEBAAATAAAAAAAAAAAAAAAAAAAAAABbQ29udGVudF9U&#10;eXBlc10ueG1sUEsBAi0AFAAGAAgAAAAhADj9If/WAAAAlAEAAAsAAAAAAAAAAAAAAAAALwEAAF9y&#10;ZWxzLy5yZWxzUEsBAi0AFAAGAAgAAAAhAFa7LM3YAgAAGQYAAA4AAAAAAAAAAAAAAAAALgIAAGRy&#10;cy9lMm9Eb2MueG1sUEsBAi0AFAAGAAgAAAAhACvfHhLeAAAACQEAAA8AAAAAAAAAAAAAAAAAMgUA&#10;AGRycy9kb3ducmV2LnhtbFBLBQYAAAAABAAEAPMAAAA9BgAAAAA=&#10;" adj="16411,48282,-122,10414" fillcolor="white [3201]" strokecolor="red" strokeweight="1pt">
                        <v:textbox inset="1mm,1mm,1mm,1mm">
                          <w:txbxContent>
                            <w:p w:rsidR="00C667C6" w:rsidRPr="00EE5E7B" w:rsidRDefault="00C667C6" w:rsidP="000721C7">
                              <w:pPr>
                                <w:spacing w:line="240" w:lineRule="auto"/>
                                <w:ind w:firstLine="0"/>
                                <w:jc w:val="center"/>
                                <w:rPr>
                                  <w:color w:val="FF0000"/>
                                  <w:sz w:val="18"/>
                                  <w:szCs w:val="18"/>
                                </w:rPr>
                              </w:pPr>
                              <w:r>
                                <w:rPr>
                                  <w:color w:val="FF0000"/>
                                  <w:sz w:val="18"/>
                                  <w:szCs w:val="18"/>
                                </w:rPr>
                                <w:t>B</w:t>
                              </w:r>
                              <w:r w:rsidRPr="00EE5E7B">
                                <w:rPr>
                                  <w:color w:val="FF0000"/>
                                  <w:sz w:val="18"/>
                                  <w:szCs w:val="18"/>
                                </w:rPr>
                                <w:t xml:space="preserve">efore final PDF </w:t>
                              </w:r>
                              <w:r>
                                <w:rPr>
                                  <w:color w:val="FF0000"/>
                                  <w:sz w:val="18"/>
                                  <w:szCs w:val="18"/>
                                </w:rPr>
                                <w:t>formation,</w:t>
                              </w:r>
                              <w:r w:rsidRPr="00EE5E7B">
                                <w:rPr>
                                  <w:color w:val="FF0000"/>
                                  <w:sz w:val="18"/>
                                  <w:szCs w:val="18"/>
                                </w:rPr>
                                <w:t xml:space="preserve"> double-click on the page numbers with Roman numerals</w:t>
                              </w:r>
                              <w:r>
                                <w:rPr>
                                  <w:color w:val="FF0000"/>
                                  <w:sz w:val="18"/>
                                  <w:szCs w:val="18"/>
                                </w:rPr>
                                <w:t xml:space="preserve"> o</w:t>
                              </w:r>
                              <w:r w:rsidRPr="00EE5E7B">
                                <w:rPr>
                                  <w:color w:val="FF0000"/>
                                  <w:sz w:val="18"/>
                                  <w:szCs w:val="18"/>
                                </w:rPr>
                                <w:t>nly should be selected and</w:t>
                              </w:r>
                              <w:r>
                                <w:rPr>
                                  <w:color w:val="FF0000"/>
                                  <w:sz w:val="18"/>
                                  <w:szCs w:val="18"/>
                                </w:rPr>
                                <w:t xml:space="preserve"> then</w:t>
                              </w:r>
                              <w:r w:rsidRPr="00EE5E7B">
                                <w:rPr>
                                  <w:color w:val="FF0000"/>
                                  <w:sz w:val="18"/>
                                  <w:szCs w:val="18"/>
                                </w:rPr>
                                <w:t xml:space="preserve"> deselected </w:t>
                              </w:r>
                              <w:r>
                                <w:rPr>
                                  <w:color w:val="FF0000"/>
                                  <w:sz w:val="18"/>
                                  <w:szCs w:val="18"/>
                                </w:rPr>
                                <w:t xml:space="preserve">the </w:t>
                              </w:r>
                              <w:r w:rsidRPr="00EE5E7B">
                                <w:rPr>
                                  <w:color w:val="FF0000"/>
                                  <w:sz w:val="18"/>
                                  <w:szCs w:val="18"/>
                                </w:rPr>
                                <w:t>options</w:t>
                              </w:r>
                              <w:r>
                                <w:rPr>
                                  <w:color w:val="FF0000"/>
                                  <w:sz w:val="18"/>
                                  <w:szCs w:val="18"/>
                                </w:rPr>
                                <w:t xml:space="preserve"> “small-caps”</w:t>
                              </w:r>
                            </w:p>
                          </w:txbxContent>
                        </v:textbox>
                        <o:callout v:ext="edit" minusx="t" minusy="t"/>
                      </v:shape>
                    </w:pict>
                  </mc:Fallback>
                </mc:AlternateContent>
              </w:r>
              <w:r w:rsidR="00256D25" w:rsidRPr="002E13C2">
                <w:t>Table of Contents</w:t>
              </w:r>
              <w:bookmarkEnd w:id="3"/>
            </w:p>
            <w:p w:rsidR="003F49A1" w:rsidRPr="00D558A1" w:rsidRDefault="002678E2" w:rsidP="00011905">
              <w:pPr>
                <w:pBdr>
                  <w:bottom w:val="single" w:sz="4" w:space="1" w:color="auto"/>
                </w:pBdr>
                <w:spacing w:after="120" w:line="240" w:lineRule="auto"/>
                <w:jc w:val="right"/>
                <w:rPr>
                  <w:sz w:val="20"/>
                  <w:szCs w:val="20"/>
                </w:rPr>
              </w:pPr>
              <w:r w:rsidRPr="00D558A1">
                <w:rPr>
                  <w:sz w:val="20"/>
                  <w:szCs w:val="20"/>
                </w:rPr>
                <w:t>Page</w:t>
              </w:r>
            </w:p>
            <w:p w:rsidR="00F51916" w:rsidRDefault="00AD7D64">
              <w:pPr>
                <w:pStyle w:val="T4"/>
                <w:rPr>
                  <w:rFonts w:asciiTheme="minorHAnsi" w:eastAsiaTheme="minorEastAsia" w:hAnsiTheme="minorHAnsi" w:cstheme="minorBidi"/>
                  <w:bCs w:val="0"/>
                  <w:smallCaps w:val="0"/>
                  <w:szCs w:val="22"/>
                  <w:lang w:eastAsia="en-US" w:bidi="ar-SA"/>
                </w:rPr>
              </w:pPr>
              <w:r>
                <w:rPr>
                  <w:rFonts w:cstheme="minorHAnsi"/>
                  <w:b/>
                  <w:sz w:val="24"/>
                  <w:szCs w:val="20"/>
                </w:rPr>
                <w:fldChar w:fldCharType="begin"/>
              </w:r>
              <w:r>
                <w:rPr>
                  <w:rFonts w:cstheme="minorHAnsi"/>
                  <w:b/>
                  <w:sz w:val="24"/>
                  <w:szCs w:val="20"/>
                </w:rPr>
                <w:instrText xml:space="preserve"> TOC \o "1-1" \h \z \t "Başlık 2;2;Başlık 3;3;FirstSectionCaptions;4;LastSectionCaptions;4" </w:instrText>
              </w:r>
              <w:r>
                <w:rPr>
                  <w:rFonts w:cstheme="minorHAnsi"/>
                  <w:b/>
                  <w:sz w:val="24"/>
                  <w:szCs w:val="20"/>
                </w:rPr>
                <w:fldChar w:fldCharType="separate"/>
              </w:r>
              <w:hyperlink w:anchor="_Toc35803038" w:history="1">
                <w:r w:rsidR="00F51916" w:rsidRPr="00930993">
                  <w:rPr>
                    <w:rStyle w:val="Kpr"/>
                  </w:rPr>
                  <w:t>Preface</w:t>
                </w:r>
                <w:r w:rsidR="00F51916">
                  <w:rPr>
                    <w:webHidden/>
                  </w:rPr>
                  <w:tab/>
                </w:r>
                <w:r w:rsidR="00F51916">
                  <w:rPr>
                    <w:webHidden/>
                  </w:rPr>
                  <w:fldChar w:fldCharType="begin"/>
                </w:r>
                <w:r w:rsidR="00F51916">
                  <w:rPr>
                    <w:webHidden/>
                  </w:rPr>
                  <w:instrText xml:space="preserve"> PAGEREF _Toc35803038 \h </w:instrText>
                </w:r>
                <w:r w:rsidR="00F51916">
                  <w:rPr>
                    <w:webHidden/>
                  </w:rPr>
                </w:r>
                <w:r w:rsidR="00F51916">
                  <w:rPr>
                    <w:webHidden/>
                  </w:rPr>
                  <w:fldChar w:fldCharType="separate"/>
                </w:r>
                <w:r w:rsidR="00DC48B8">
                  <w:rPr>
                    <w:webHidden/>
                  </w:rPr>
                  <w:t>iv</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39" w:history="1">
                <w:r w:rsidR="00F51916" w:rsidRPr="00930993">
                  <w:rPr>
                    <w:rStyle w:val="Kpr"/>
                  </w:rPr>
                  <w:t>Table of Contents</w:t>
                </w:r>
                <w:r w:rsidR="00F51916">
                  <w:rPr>
                    <w:webHidden/>
                  </w:rPr>
                  <w:tab/>
                </w:r>
                <w:r w:rsidR="00F51916">
                  <w:rPr>
                    <w:webHidden/>
                  </w:rPr>
                  <w:fldChar w:fldCharType="begin"/>
                </w:r>
                <w:r w:rsidR="00F51916">
                  <w:rPr>
                    <w:webHidden/>
                  </w:rPr>
                  <w:instrText xml:space="preserve"> PAGEREF _Toc35803039 \h </w:instrText>
                </w:r>
                <w:r w:rsidR="00F51916">
                  <w:rPr>
                    <w:webHidden/>
                  </w:rPr>
                </w:r>
                <w:r w:rsidR="00F51916">
                  <w:rPr>
                    <w:webHidden/>
                  </w:rPr>
                  <w:fldChar w:fldCharType="separate"/>
                </w:r>
                <w:r w:rsidR="00DC48B8">
                  <w:rPr>
                    <w:webHidden/>
                  </w:rPr>
                  <w:t>v</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40" w:history="1">
                <w:r w:rsidR="00F51916" w:rsidRPr="00930993">
                  <w:rPr>
                    <w:rStyle w:val="Kpr"/>
                  </w:rPr>
                  <w:t>Abstract</w:t>
                </w:r>
                <w:r w:rsidR="00F51916">
                  <w:rPr>
                    <w:webHidden/>
                  </w:rPr>
                  <w:tab/>
                </w:r>
                <w:r w:rsidR="00F51916">
                  <w:rPr>
                    <w:webHidden/>
                  </w:rPr>
                  <w:fldChar w:fldCharType="begin"/>
                </w:r>
                <w:r w:rsidR="00F51916">
                  <w:rPr>
                    <w:webHidden/>
                  </w:rPr>
                  <w:instrText xml:space="preserve"> PAGEREF _Toc35803040 \h </w:instrText>
                </w:r>
                <w:r w:rsidR="00F51916">
                  <w:rPr>
                    <w:webHidden/>
                  </w:rPr>
                </w:r>
                <w:r w:rsidR="00F51916">
                  <w:rPr>
                    <w:webHidden/>
                  </w:rPr>
                  <w:fldChar w:fldCharType="separate"/>
                </w:r>
                <w:r w:rsidR="00DC48B8">
                  <w:rPr>
                    <w:webHidden/>
                  </w:rPr>
                  <w:t>vi</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41" w:history="1">
                <w:r w:rsidR="00F51916" w:rsidRPr="00930993">
                  <w:rPr>
                    <w:rStyle w:val="Kpr"/>
                  </w:rPr>
                  <w:t>Özet</w:t>
                </w:r>
                <w:r w:rsidR="00F51916">
                  <w:rPr>
                    <w:webHidden/>
                  </w:rPr>
                  <w:tab/>
                </w:r>
                <w:r w:rsidR="00F51916">
                  <w:rPr>
                    <w:webHidden/>
                  </w:rPr>
                  <w:fldChar w:fldCharType="begin"/>
                </w:r>
                <w:r w:rsidR="00F51916">
                  <w:rPr>
                    <w:webHidden/>
                  </w:rPr>
                  <w:instrText xml:space="preserve"> PAGEREF _Toc35803041 \h </w:instrText>
                </w:r>
                <w:r w:rsidR="00F51916">
                  <w:rPr>
                    <w:webHidden/>
                  </w:rPr>
                </w:r>
                <w:r w:rsidR="00F51916">
                  <w:rPr>
                    <w:webHidden/>
                  </w:rPr>
                  <w:fldChar w:fldCharType="separate"/>
                </w:r>
                <w:r w:rsidR="00DC48B8">
                  <w:rPr>
                    <w:webHidden/>
                  </w:rPr>
                  <w:t>vii</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42" w:history="1">
                <w:r w:rsidR="00F51916" w:rsidRPr="00930993">
                  <w:rPr>
                    <w:rStyle w:val="Kpr"/>
                  </w:rPr>
                  <w:t>List of Figures</w:t>
                </w:r>
                <w:r w:rsidR="00F51916">
                  <w:rPr>
                    <w:webHidden/>
                  </w:rPr>
                  <w:tab/>
                </w:r>
                <w:r w:rsidR="00F51916">
                  <w:rPr>
                    <w:webHidden/>
                  </w:rPr>
                  <w:fldChar w:fldCharType="begin"/>
                </w:r>
                <w:r w:rsidR="00F51916">
                  <w:rPr>
                    <w:webHidden/>
                  </w:rPr>
                  <w:instrText xml:space="preserve"> PAGEREF _Toc35803042 \h </w:instrText>
                </w:r>
                <w:r w:rsidR="00F51916">
                  <w:rPr>
                    <w:webHidden/>
                  </w:rPr>
                </w:r>
                <w:r w:rsidR="00F51916">
                  <w:rPr>
                    <w:webHidden/>
                  </w:rPr>
                  <w:fldChar w:fldCharType="separate"/>
                </w:r>
                <w:r w:rsidR="00DC48B8">
                  <w:rPr>
                    <w:webHidden/>
                  </w:rPr>
                  <w:t>viii</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43" w:history="1">
                <w:r w:rsidR="00F51916" w:rsidRPr="00930993">
                  <w:rPr>
                    <w:rStyle w:val="Kpr"/>
                  </w:rPr>
                  <w:t>Lıst of Tables</w:t>
                </w:r>
                <w:r w:rsidR="00F51916">
                  <w:rPr>
                    <w:webHidden/>
                  </w:rPr>
                  <w:tab/>
                </w:r>
                <w:r w:rsidR="00F51916">
                  <w:rPr>
                    <w:webHidden/>
                  </w:rPr>
                  <w:fldChar w:fldCharType="begin"/>
                </w:r>
                <w:r w:rsidR="00F51916">
                  <w:rPr>
                    <w:webHidden/>
                  </w:rPr>
                  <w:instrText xml:space="preserve"> PAGEREF _Toc35803043 \h </w:instrText>
                </w:r>
                <w:r w:rsidR="00F51916">
                  <w:rPr>
                    <w:webHidden/>
                  </w:rPr>
                </w:r>
                <w:r w:rsidR="00F51916">
                  <w:rPr>
                    <w:webHidden/>
                  </w:rPr>
                  <w:fldChar w:fldCharType="separate"/>
                </w:r>
                <w:r w:rsidR="00DC48B8">
                  <w:rPr>
                    <w:webHidden/>
                  </w:rPr>
                  <w:t>ix</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44" w:history="1">
                <w:r w:rsidR="00F51916" w:rsidRPr="00930993">
                  <w:rPr>
                    <w:rStyle w:val="Kpr"/>
                  </w:rPr>
                  <w:t>List of Appendices</w:t>
                </w:r>
                <w:r w:rsidR="00F51916">
                  <w:rPr>
                    <w:webHidden/>
                  </w:rPr>
                  <w:tab/>
                </w:r>
                <w:r w:rsidR="00F51916">
                  <w:rPr>
                    <w:webHidden/>
                  </w:rPr>
                  <w:fldChar w:fldCharType="begin"/>
                </w:r>
                <w:r w:rsidR="00F51916">
                  <w:rPr>
                    <w:webHidden/>
                  </w:rPr>
                  <w:instrText xml:space="preserve"> PAGEREF _Toc35803044 \h </w:instrText>
                </w:r>
                <w:r w:rsidR="00F51916">
                  <w:rPr>
                    <w:webHidden/>
                  </w:rPr>
                </w:r>
                <w:r w:rsidR="00F51916">
                  <w:rPr>
                    <w:webHidden/>
                  </w:rPr>
                  <w:fldChar w:fldCharType="separate"/>
                </w:r>
                <w:r w:rsidR="00DC48B8">
                  <w:rPr>
                    <w:webHidden/>
                  </w:rPr>
                  <w:t>x</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45" w:history="1">
                <w:r w:rsidR="00F51916" w:rsidRPr="00930993">
                  <w:rPr>
                    <w:rStyle w:val="Kpr"/>
                  </w:rPr>
                  <w:t>Symbols and Abbreviations</w:t>
                </w:r>
                <w:r w:rsidR="00F51916">
                  <w:rPr>
                    <w:webHidden/>
                  </w:rPr>
                  <w:tab/>
                </w:r>
                <w:r w:rsidR="00F51916">
                  <w:rPr>
                    <w:webHidden/>
                  </w:rPr>
                  <w:fldChar w:fldCharType="begin"/>
                </w:r>
                <w:r w:rsidR="00F51916">
                  <w:rPr>
                    <w:webHidden/>
                  </w:rPr>
                  <w:instrText xml:space="preserve"> PAGEREF _Toc35803045 \h </w:instrText>
                </w:r>
                <w:r w:rsidR="00F51916">
                  <w:rPr>
                    <w:webHidden/>
                  </w:rPr>
                </w:r>
                <w:r w:rsidR="00F51916">
                  <w:rPr>
                    <w:webHidden/>
                  </w:rPr>
                  <w:fldChar w:fldCharType="separate"/>
                </w:r>
                <w:r w:rsidR="00DC48B8">
                  <w:rPr>
                    <w:webHidden/>
                  </w:rPr>
                  <w:t>xi</w:t>
                </w:r>
                <w:r w:rsidR="00F51916">
                  <w:rPr>
                    <w:webHidden/>
                  </w:rPr>
                  <w:fldChar w:fldCharType="end"/>
                </w:r>
              </w:hyperlink>
            </w:p>
            <w:p w:rsidR="00F51916" w:rsidRDefault="00953B1B">
              <w:pPr>
                <w:pStyle w:val="T1"/>
                <w:rPr>
                  <w:rFonts w:asciiTheme="minorHAnsi" w:eastAsiaTheme="minorEastAsia" w:hAnsiTheme="minorHAnsi" w:cstheme="minorBidi"/>
                  <w:b w:val="0"/>
                  <w:bCs w:val="0"/>
                  <w:smallCaps w:val="0"/>
                  <w:sz w:val="22"/>
                  <w:szCs w:val="22"/>
                  <w:lang w:bidi="ar-SA"/>
                </w:rPr>
              </w:pPr>
              <w:hyperlink w:anchor="_Toc35803046" w:history="1">
                <w:r w:rsidR="00F51916" w:rsidRPr="00930993">
                  <w:rPr>
                    <w:rStyle w:val="Kpr"/>
                  </w:rPr>
                  <w:t>1.</w:t>
                </w:r>
                <w:r w:rsidR="00F51916">
                  <w:rPr>
                    <w:rFonts w:asciiTheme="minorHAnsi" w:eastAsiaTheme="minorEastAsia" w:hAnsiTheme="minorHAnsi" w:cstheme="minorBidi"/>
                    <w:b w:val="0"/>
                    <w:bCs w:val="0"/>
                    <w:smallCaps w:val="0"/>
                    <w:sz w:val="22"/>
                    <w:szCs w:val="22"/>
                    <w:lang w:bidi="ar-SA"/>
                  </w:rPr>
                  <w:tab/>
                </w:r>
                <w:r w:rsidR="00F51916" w:rsidRPr="00930993">
                  <w:rPr>
                    <w:rStyle w:val="Kpr"/>
                  </w:rPr>
                  <w:t>Introduction</w:t>
                </w:r>
                <w:r w:rsidR="00F51916">
                  <w:rPr>
                    <w:webHidden/>
                  </w:rPr>
                  <w:tab/>
                </w:r>
                <w:r w:rsidR="00F51916">
                  <w:rPr>
                    <w:webHidden/>
                  </w:rPr>
                  <w:fldChar w:fldCharType="begin"/>
                </w:r>
                <w:r w:rsidR="00F51916">
                  <w:rPr>
                    <w:webHidden/>
                  </w:rPr>
                  <w:instrText xml:space="preserve"> PAGEREF _Toc35803046 \h </w:instrText>
                </w:r>
                <w:r w:rsidR="00F51916">
                  <w:rPr>
                    <w:webHidden/>
                  </w:rPr>
                </w:r>
                <w:r w:rsidR="00F51916">
                  <w:rPr>
                    <w:webHidden/>
                  </w:rPr>
                  <w:fldChar w:fldCharType="separate"/>
                </w:r>
                <w:r w:rsidR="00DC48B8">
                  <w:rPr>
                    <w:webHidden/>
                  </w:rPr>
                  <w:t>1</w:t>
                </w:r>
                <w:r w:rsidR="00F51916">
                  <w:rPr>
                    <w:webHidden/>
                  </w:rPr>
                  <w:fldChar w:fldCharType="end"/>
                </w:r>
              </w:hyperlink>
            </w:p>
            <w:p w:rsidR="00F51916" w:rsidRDefault="00953B1B">
              <w:pPr>
                <w:pStyle w:val="T1"/>
                <w:rPr>
                  <w:rFonts w:asciiTheme="minorHAnsi" w:eastAsiaTheme="minorEastAsia" w:hAnsiTheme="minorHAnsi" w:cstheme="minorBidi"/>
                  <w:b w:val="0"/>
                  <w:bCs w:val="0"/>
                  <w:smallCaps w:val="0"/>
                  <w:sz w:val="22"/>
                  <w:szCs w:val="22"/>
                  <w:lang w:bidi="ar-SA"/>
                </w:rPr>
              </w:pPr>
              <w:hyperlink w:anchor="_Toc35803047" w:history="1">
                <w:r w:rsidR="00F51916" w:rsidRPr="00930993">
                  <w:rPr>
                    <w:rStyle w:val="Kpr"/>
                  </w:rPr>
                  <w:t>2.</w:t>
                </w:r>
                <w:r w:rsidR="00F51916">
                  <w:rPr>
                    <w:rFonts w:asciiTheme="minorHAnsi" w:eastAsiaTheme="minorEastAsia" w:hAnsiTheme="minorHAnsi" w:cstheme="minorBidi"/>
                    <w:b w:val="0"/>
                    <w:bCs w:val="0"/>
                    <w:smallCaps w:val="0"/>
                    <w:sz w:val="22"/>
                    <w:szCs w:val="22"/>
                    <w:lang w:bidi="ar-SA"/>
                  </w:rPr>
                  <w:tab/>
                </w:r>
                <w:r w:rsidR="00F51916" w:rsidRPr="00930993">
                  <w:rPr>
                    <w:rStyle w:val="Kpr"/>
                  </w:rPr>
                  <w:t>Chapter Heading (Example, Cannot be Used)</w:t>
                </w:r>
                <w:r w:rsidR="00F51916">
                  <w:rPr>
                    <w:webHidden/>
                  </w:rPr>
                  <w:tab/>
                </w:r>
                <w:r w:rsidR="00F51916">
                  <w:rPr>
                    <w:webHidden/>
                  </w:rPr>
                  <w:fldChar w:fldCharType="begin"/>
                </w:r>
                <w:r w:rsidR="00F51916">
                  <w:rPr>
                    <w:webHidden/>
                  </w:rPr>
                  <w:instrText xml:space="preserve"> PAGEREF _Toc35803047 \h </w:instrText>
                </w:r>
                <w:r w:rsidR="00F51916">
                  <w:rPr>
                    <w:webHidden/>
                  </w:rPr>
                </w:r>
                <w:r w:rsidR="00F51916">
                  <w:rPr>
                    <w:webHidden/>
                  </w:rPr>
                  <w:fldChar w:fldCharType="separate"/>
                </w:r>
                <w:r w:rsidR="00DC48B8">
                  <w:rPr>
                    <w:webHidden/>
                  </w:rPr>
                  <w:t>2</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48" w:history="1">
                <w:r w:rsidR="00F51916" w:rsidRPr="00930993">
                  <w:rPr>
                    <w:rStyle w:val="Kpr"/>
                  </w:rPr>
                  <w:t>2.1.</w:t>
                </w:r>
                <w:r w:rsidR="00F51916">
                  <w:rPr>
                    <w:rFonts w:asciiTheme="minorHAnsi" w:eastAsiaTheme="minorEastAsia" w:hAnsiTheme="minorHAnsi" w:cstheme="minorBidi"/>
                    <w:sz w:val="22"/>
                    <w:szCs w:val="22"/>
                  </w:rPr>
                  <w:tab/>
                </w:r>
                <w:r w:rsidR="00F51916" w:rsidRPr="00930993">
                  <w:rPr>
                    <w:rStyle w:val="Kpr"/>
                  </w:rPr>
                  <w:t>Example of Section Heading 2</w:t>
                </w:r>
                <w:r w:rsidR="00F51916">
                  <w:rPr>
                    <w:webHidden/>
                  </w:rPr>
                  <w:tab/>
                </w:r>
                <w:r w:rsidR="00F51916">
                  <w:rPr>
                    <w:webHidden/>
                  </w:rPr>
                  <w:fldChar w:fldCharType="begin"/>
                </w:r>
                <w:r w:rsidR="00F51916">
                  <w:rPr>
                    <w:webHidden/>
                  </w:rPr>
                  <w:instrText xml:space="preserve"> PAGEREF _Toc35803048 \h </w:instrText>
                </w:r>
                <w:r w:rsidR="00F51916">
                  <w:rPr>
                    <w:webHidden/>
                  </w:rPr>
                </w:r>
                <w:r w:rsidR="00F51916">
                  <w:rPr>
                    <w:webHidden/>
                  </w:rPr>
                  <w:fldChar w:fldCharType="separate"/>
                </w:r>
                <w:r w:rsidR="00DC48B8">
                  <w:rPr>
                    <w:webHidden/>
                  </w:rPr>
                  <w:t>2</w:t>
                </w:r>
                <w:r w:rsidR="00F51916">
                  <w:rPr>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49" w:history="1">
                <w:r w:rsidR="00F51916" w:rsidRPr="00930993">
                  <w:rPr>
                    <w:rStyle w:val="Kpr"/>
                    <w:noProof/>
                  </w:rPr>
                  <w:t>2.1.1.</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_Toc35803049 \h </w:instrText>
                </w:r>
                <w:r w:rsidR="00F51916">
                  <w:rPr>
                    <w:noProof/>
                    <w:webHidden/>
                  </w:rPr>
                </w:r>
                <w:r w:rsidR="00F51916">
                  <w:rPr>
                    <w:noProof/>
                    <w:webHidden/>
                  </w:rPr>
                  <w:fldChar w:fldCharType="separate"/>
                </w:r>
                <w:r w:rsidR="00DC48B8">
                  <w:rPr>
                    <w:noProof/>
                    <w:webHidden/>
                  </w:rPr>
                  <w:t>2</w:t>
                </w:r>
                <w:r w:rsidR="00F51916">
                  <w:rPr>
                    <w:noProof/>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50" w:history="1">
                <w:r w:rsidR="00F51916" w:rsidRPr="00930993">
                  <w:rPr>
                    <w:rStyle w:val="Kpr"/>
                    <w:noProof/>
                  </w:rPr>
                  <w:t>2.1.2.</w:t>
                </w:r>
                <w:r w:rsidR="00F51916">
                  <w:rPr>
                    <w:rFonts w:asciiTheme="minorHAnsi" w:eastAsiaTheme="minorEastAsia" w:hAnsiTheme="minorHAnsi" w:cstheme="minorBidi"/>
                    <w:iCs w:val="0"/>
                    <w:noProof/>
                    <w:sz w:val="22"/>
                    <w:szCs w:val="22"/>
                    <w:lang w:val="en-US"/>
                  </w:rPr>
                  <w:tab/>
                </w:r>
                <w:r w:rsidR="00F51916" w:rsidRPr="00930993">
                  <w:rPr>
                    <w:rStyle w:val="Kpr"/>
                    <w:noProof/>
                  </w:rPr>
                  <w:t>Another Example of Subsection Heading 3</w:t>
                </w:r>
                <w:r w:rsidR="00F51916">
                  <w:rPr>
                    <w:noProof/>
                    <w:webHidden/>
                  </w:rPr>
                  <w:tab/>
                </w:r>
                <w:r w:rsidR="00F51916">
                  <w:rPr>
                    <w:noProof/>
                    <w:webHidden/>
                  </w:rPr>
                  <w:fldChar w:fldCharType="begin"/>
                </w:r>
                <w:r w:rsidR="00F51916">
                  <w:rPr>
                    <w:noProof/>
                    <w:webHidden/>
                  </w:rPr>
                  <w:instrText xml:space="preserve"> PAGEREF _Toc35803050 \h </w:instrText>
                </w:r>
                <w:r w:rsidR="00F51916">
                  <w:rPr>
                    <w:noProof/>
                    <w:webHidden/>
                  </w:rPr>
                </w:r>
                <w:r w:rsidR="00F51916">
                  <w:rPr>
                    <w:noProof/>
                    <w:webHidden/>
                  </w:rPr>
                  <w:fldChar w:fldCharType="separate"/>
                </w:r>
                <w:r w:rsidR="00DC48B8">
                  <w:rPr>
                    <w:noProof/>
                    <w:webHidden/>
                  </w:rPr>
                  <w:t>2</w:t>
                </w:r>
                <w:r w:rsidR="00F51916">
                  <w:rPr>
                    <w:noProof/>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51" w:history="1">
                <w:r w:rsidR="00F51916" w:rsidRPr="00930993">
                  <w:rPr>
                    <w:rStyle w:val="Kpr"/>
                  </w:rPr>
                  <w:t>2.2.</w:t>
                </w:r>
                <w:r w:rsidR="00F51916">
                  <w:rPr>
                    <w:rFonts w:asciiTheme="minorHAnsi" w:eastAsiaTheme="minorEastAsia" w:hAnsiTheme="minorHAnsi" w:cstheme="minorBidi"/>
                    <w:sz w:val="22"/>
                    <w:szCs w:val="22"/>
                  </w:rPr>
                  <w:tab/>
                </w:r>
                <w:r w:rsidR="00F51916" w:rsidRPr="00930993">
                  <w:rPr>
                    <w:rStyle w:val="Kpr"/>
                  </w:rPr>
                  <w:t>Example of Section Heading 2</w:t>
                </w:r>
                <w:r w:rsidR="00F51916">
                  <w:rPr>
                    <w:webHidden/>
                  </w:rPr>
                  <w:tab/>
                </w:r>
                <w:r w:rsidR="00F51916">
                  <w:rPr>
                    <w:webHidden/>
                  </w:rPr>
                  <w:fldChar w:fldCharType="begin"/>
                </w:r>
                <w:r w:rsidR="00F51916">
                  <w:rPr>
                    <w:webHidden/>
                  </w:rPr>
                  <w:instrText xml:space="preserve"> PAGEREF _Toc35803051 \h </w:instrText>
                </w:r>
                <w:r w:rsidR="00F51916">
                  <w:rPr>
                    <w:webHidden/>
                  </w:rPr>
                </w:r>
                <w:r w:rsidR="00F51916">
                  <w:rPr>
                    <w:webHidden/>
                  </w:rPr>
                  <w:fldChar w:fldCharType="separate"/>
                </w:r>
                <w:r w:rsidR="00DC48B8">
                  <w:rPr>
                    <w:webHidden/>
                  </w:rPr>
                  <w:t>2</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52" w:history="1">
                <w:r w:rsidR="00F51916" w:rsidRPr="00930993">
                  <w:rPr>
                    <w:rStyle w:val="Kpr"/>
                  </w:rPr>
                  <w:t>2.3.</w:t>
                </w:r>
                <w:r w:rsidR="00F51916">
                  <w:rPr>
                    <w:rFonts w:asciiTheme="minorHAnsi" w:eastAsiaTheme="minorEastAsia" w:hAnsiTheme="minorHAnsi" w:cstheme="minorBidi"/>
                    <w:sz w:val="22"/>
                    <w:szCs w:val="22"/>
                  </w:rPr>
                  <w:tab/>
                </w:r>
                <w:r w:rsidR="00F51916" w:rsidRPr="00930993">
                  <w:rPr>
                    <w:rStyle w:val="Kpr"/>
                  </w:rPr>
                  <w:t>Example of Section Heading 2</w:t>
                </w:r>
                <w:r w:rsidR="00F51916">
                  <w:rPr>
                    <w:webHidden/>
                  </w:rPr>
                  <w:tab/>
                </w:r>
                <w:r w:rsidR="00F51916">
                  <w:rPr>
                    <w:webHidden/>
                  </w:rPr>
                  <w:fldChar w:fldCharType="begin"/>
                </w:r>
                <w:r w:rsidR="00F51916">
                  <w:rPr>
                    <w:webHidden/>
                  </w:rPr>
                  <w:instrText xml:space="preserve"> PAGEREF _Toc35803052 \h </w:instrText>
                </w:r>
                <w:r w:rsidR="00F51916">
                  <w:rPr>
                    <w:webHidden/>
                  </w:rPr>
                </w:r>
                <w:r w:rsidR="00F51916">
                  <w:rPr>
                    <w:webHidden/>
                  </w:rPr>
                  <w:fldChar w:fldCharType="separate"/>
                </w:r>
                <w:r w:rsidR="00DC48B8">
                  <w:rPr>
                    <w:webHidden/>
                  </w:rPr>
                  <w:t>2</w:t>
                </w:r>
                <w:r w:rsidR="00F51916">
                  <w:rPr>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53" w:history="1">
                <w:r w:rsidR="00F51916" w:rsidRPr="00930993">
                  <w:rPr>
                    <w:rStyle w:val="Kpr"/>
                    <w:noProof/>
                  </w:rPr>
                  <w:t>2.3.1.</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_Toc35803053 \h </w:instrText>
                </w:r>
                <w:r w:rsidR="00F51916">
                  <w:rPr>
                    <w:noProof/>
                    <w:webHidden/>
                  </w:rPr>
                </w:r>
                <w:r w:rsidR="00F51916">
                  <w:rPr>
                    <w:noProof/>
                    <w:webHidden/>
                  </w:rPr>
                  <w:fldChar w:fldCharType="separate"/>
                </w:r>
                <w:r w:rsidR="00DC48B8">
                  <w:rPr>
                    <w:noProof/>
                    <w:webHidden/>
                  </w:rPr>
                  <w:t>2</w:t>
                </w:r>
                <w:r w:rsidR="00F51916">
                  <w:rPr>
                    <w:noProof/>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54" w:history="1">
                <w:r w:rsidR="00F51916" w:rsidRPr="00930993">
                  <w:rPr>
                    <w:rStyle w:val="Kpr"/>
                    <w:noProof/>
                  </w:rPr>
                  <w:t>2.3.2.</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_Toc35803054 \h </w:instrText>
                </w:r>
                <w:r w:rsidR="00F51916">
                  <w:rPr>
                    <w:noProof/>
                    <w:webHidden/>
                  </w:rPr>
                </w:r>
                <w:r w:rsidR="00F51916">
                  <w:rPr>
                    <w:noProof/>
                    <w:webHidden/>
                  </w:rPr>
                  <w:fldChar w:fldCharType="separate"/>
                </w:r>
                <w:r w:rsidR="00DC48B8">
                  <w:rPr>
                    <w:noProof/>
                    <w:webHidden/>
                  </w:rPr>
                  <w:t>3</w:t>
                </w:r>
                <w:r w:rsidR="00F51916">
                  <w:rPr>
                    <w:noProof/>
                    <w:webHidden/>
                  </w:rPr>
                  <w:fldChar w:fldCharType="end"/>
                </w:r>
              </w:hyperlink>
            </w:p>
            <w:p w:rsidR="00F51916" w:rsidRDefault="00953B1B">
              <w:pPr>
                <w:pStyle w:val="T1"/>
                <w:rPr>
                  <w:rFonts w:asciiTheme="minorHAnsi" w:eastAsiaTheme="minorEastAsia" w:hAnsiTheme="minorHAnsi" w:cstheme="minorBidi"/>
                  <w:b w:val="0"/>
                  <w:bCs w:val="0"/>
                  <w:smallCaps w:val="0"/>
                  <w:sz w:val="22"/>
                  <w:szCs w:val="22"/>
                  <w:lang w:bidi="ar-SA"/>
                </w:rPr>
              </w:pPr>
              <w:hyperlink w:anchor="_Toc35803055" w:history="1">
                <w:r w:rsidR="00F51916" w:rsidRPr="00930993">
                  <w:rPr>
                    <w:rStyle w:val="Kpr"/>
                  </w:rPr>
                  <w:t>3.</w:t>
                </w:r>
                <w:r w:rsidR="00F51916">
                  <w:rPr>
                    <w:rFonts w:asciiTheme="minorHAnsi" w:eastAsiaTheme="minorEastAsia" w:hAnsiTheme="minorHAnsi" w:cstheme="minorBidi"/>
                    <w:b w:val="0"/>
                    <w:bCs w:val="0"/>
                    <w:smallCaps w:val="0"/>
                    <w:sz w:val="22"/>
                    <w:szCs w:val="22"/>
                    <w:lang w:bidi="ar-SA"/>
                  </w:rPr>
                  <w:tab/>
                </w:r>
                <w:r w:rsidR="00F51916" w:rsidRPr="00930993">
                  <w:rPr>
                    <w:rStyle w:val="Kpr"/>
                  </w:rPr>
                  <w:t>Chapter Heading (Example, Cannot be Used)</w:t>
                </w:r>
                <w:r w:rsidR="00F51916">
                  <w:rPr>
                    <w:webHidden/>
                  </w:rPr>
                  <w:tab/>
                </w:r>
                <w:r w:rsidR="00F51916">
                  <w:rPr>
                    <w:webHidden/>
                  </w:rPr>
                  <w:fldChar w:fldCharType="begin"/>
                </w:r>
                <w:r w:rsidR="00F51916">
                  <w:rPr>
                    <w:webHidden/>
                  </w:rPr>
                  <w:instrText xml:space="preserve"> PAGEREF _Toc35803055 \h </w:instrText>
                </w:r>
                <w:r w:rsidR="00F51916">
                  <w:rPr>
                    <w:webHidden/>
                  </w:rPr>
                </w:r>
                <w:r w:rsidR="00F51916">
                  <w:rPr>
                    <w:webHidden/>
                  </w:rPr>
                  <w:fldChar w:fldCharType="separate"/>
                </w:r>
                <w:r w:rsidR="00DC48B8">
                  <w:rPr>
                    <w:webHidden/>
                  </w:rPr>
                  <w:t>4</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56" w:history="1">
                <w:r w:rsidR="00F51916" w:rsidRPr="00930993">
                  <w:rPr>
                    <w:rStyle w:val="Kpr"/>
                  </w:rPr>
                  <w:t>3.1.</w:t>
                </w:r>
                <w:r w:rsidR="00F51916">
                  <w:rPr>
                    <w:rFonts w:asciiTheme="minorHAnsi" w:eastAsiaTheme="minorEastAsia" w:hAnsiTheme="minorHAnsi" w:cstheme="minorBidi"/>
                    <w:sz w:val="22"/>
                    <w:szCs w:val="22"/>
                  </w:rPr>
                  <w:tab/>
                </w:r>
                <w:r w:rsidR="00F51916" w:rsidRPr="00930993">
                  <w:rPr>
                    <w:rStyle w:val="Kpr"/>
                  </w:rPr>
                  <w:t>Example of Section Heading 2</w:t>
                </w:r>
                <w:r w:rsidR="00F51916">
                  <w:rPr>
                    <w:webHidden/>
                  </w:rPr>
                  <w:tab/>
                </w:r>
                <w:r w:rsidR="00F51916">
                  <w:rPr>
                    <w:webHidden/>
                  </w:rPr>
                  <w:fldChar w:fldCharType="begin"/>
                </w:r>
                <w:r w:rsidR="00F51916">
                  <w:rPr>
                    <w:webHidden/>
                  </w:rPr>
                  <w:instrText xml:space="preserve"> PAGEREF _Toc35803056 \h </w:instrText>
                </w:r>
                <w:r w:rsidR="00F51916">
                  <w:rPr>
                    <w:webHidden/>
                  </w:rPr>
                </w:r>
                <w:r w:rsidR="00F51916">
                  <w:rPr>
                    <w:webHidden/>
                  </w:rPr>
                  <w:fldChar w:fldCharType="separate"/>
                </w:r>
                <w:r w:rsidR="00DC48B8">
                  <w:rPr>
                    <w:webHidden/>
                  </w:rPr>
                  <w:t>4</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57" w:history="1">
                <w:r w:rsidR="00F51916" w:rsidRPr="00930993">
                  <w:rPr>
                    <w:rStyle w:val="Kpr"/>
                  </w:rPr>
                  <w:t>3.2.</w:t>
                </w:r>
                <w:r w:rsidR="00F51916">
                  <w:rPr>
                    <w:rFonts w:asciiTheme="minorHAnsi" w:eastAsiaTheme="minorEastAsia" w:hAnsiTheme="minorHAnsi" w:cstheme="minorBidi"/>
                    <w:sz w:val="22"/>
                    <w:szCs w:val="22"/>
                  </w:rPr>
                  <w:tab/>
                </w:r>
                <w:r w:rsidR="00F51916" w:rsidRPr="00930993">
                  <w:rPr>
                    <w:rStyle w:val="Kpr"/>
                  </w:rPr>
                  <w:t>Example of Section Heading 2</w:t>
                </w:r>
                <w:r w:rsidR="00F51916">
                  <w:rPr>
                    <w:webHidden/>
                  </w:rPr>
                  <w:tab/>
                </w:r>
                <w:r w:rsidR="00F51916">
                  <w:rPr>
                    <w:webHidden/>
                  </w:rPr>
                  <w:fldChar w:fldCharType="begin"/>
                </w:r>
                <w:r w:rsidR="00F51916">
                  <w:rPr>
                    <w:webHidden/>
                  </w:rPr>
                  <w:instrText xml:space="preserve"> PAGEREF _Toc35803057 \h </w:instrText>
                </w:r>
                <w:r w:rsidR="00F51916">
                  <w:rPr>
                    <w:webHidden/>
                  </w:rPr>
                </w:r>
                <w:r w:rsidR="00F51916">
                  <w:rPr>
                    <w:webHidden/>
                  </w:rPr>
                  <w:fldChar w:fldCharType="separate"/>
                </w:r>
                <w:r w:rsidR="00DC48B8">
                  <w:rPr>
                    <w:webHidden/>
                  </w:rPr>
                  <w:t>4</w:t>
                </w:r>
                <w:r w:rsidR="00F51916">
                  <w:rPr>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58" w:history="1">
                <w:r w:rsidR="00F51916" w:rsidRPr="00930993">
                  <w:rPr>
                    <w:rStyle w:val="Kpr"/>
                    <w:noProof/>
                  </w:rPr>
                  <w:t>3.2.1.</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_Toc35803058 \h </w:instrText>
                </w:r>
                <w:r w:rsidR="00F51916">
                  <w:rPr>
                    <w:noProof/>
                    <w:webHidden/>
                  </w:rPr>
                </w:r>
                <w:r w:rsidR="00F51916">
                  <w:rPr>
                    <w:noProof/>
                    <w:webHidden/>
                  </w:rPr>
                  <w:fldChar w:fldCharType="separate"/>
                </w:r>
                <w:r w:rsidR="00DC48B8">
                  <w:rPr>
                    <w:noProof/>
                    <w:webHidden/>
                  </w:rPr>
                  <w:t>4</w:t>
                </w:r>
                <w:r w:rsidR="00F51916">
                  <w:rPr>
                    <w:noProof/>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59" w:history="1">
                <w:r w:rsidR="00F51916" w:rsidRPr="00930993">
                  <w:rPr>
                    <w:rStyle w:val="Kpr"/>
                    <w:noProof/>
                  </w:rPr>
                  <w:t>3.2.2.</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_Toc35803059 \h </w:instrText>
                </w:r>
                <w:r w:rsidR="00F51916">
                  <w:rPr>
                    <w:noProof/>
                    <w:webHidden/>
                  </w:rPr>
                </w:r>
                <w:r w:rsidR="00F51916">
                  <w:rPr>
                    <w:noProof/>
                    <w:webHidden/>
                  </w:rPr>
                  <w:fldChar w:fldCharType="separate"/>
                </w:r>
                <w:r w:rsidR="00DC48B8">
                  <w:rPr>
                    <w:noProof/>
                    <w:webHidden/>
                  </w:rPr>
                  <w:t>5</w:t>
                </w:r>
                <w:r w:rsidR="00F51916">
                  <w:rPr>
                    <w:noProof/>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60" w:history="1">
                <w:r w:rsidR="00F51916" w:rsidRPr="00930993">
                  <w:rPr>
                    <w:rStyle w:val="Kpr"/>
                    <w:noProof/>
                  </w:rPr>
                  <w:t>3.2.3.</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_Toc35803060 \h </w:instrText>
                </w:r>
                <w:r w:rsidR="00F51916">
                  <w:rPr>
                    <w:noProof/>
                    <w:webHidden/>
                  </w:rPr>
                </w:r>
                <w:r w:rsidR="00F51916">
                  <w:rPr>
                    <w:noProof/>
                    <w:webHidden/>
                  </w:rPr>
                  <w:fldChar w:fldCharType="separate"/>
                </w:r>
                <w:r w:rsidR="00DC48B8">
                  <w:rPr>
                    <w:noProof/>
                    <w:webHidden/>
                  </w:rPr>
                  <w:t>6</w:t>
                </w:r>
                <w:r w:rsidR="00F51916">
                  <w:rPr>
                    <w:noProof/>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61" w:history="1">
                <w:r w:rsidR="00F51916" w:rsidRPr="00930993">
                  <w:rPr>
                    <w:rStyle w:val="Kpr"/>
                  </w:rPr>
                  <w:t>3.3.</w:t>
                </w:r>
                <w:r w:rsidR="00F51916">
                  <w:rPr>
                    <w:rFonts w:asciiTheme="minorHAnsi" w:eastAsiaTheme="minorEastAsia" w:hAnsiTheme="minorHAnsi" w:cstheme="minorBidi"/>
                    <w:sz w:val="22"/>
                    <w:szCs w:val="22"/>
                  </w:rPr>
                  <w:tab/>
                </w:r>
                <w:r w:rsidR="00F51916" w:rsidRPr="00930993">
                  <w:rPr>
                    <w:rStyle w:val="Kpr"/>
                  </w:rPr>
                  <w:t>Example of Section Heading 2</w:t>
                </w:r>
                <w:r w:rsidR="00F51916">
                  <w:rPr>
                    <w:webHidden/>
                  </w:rPr>
                  <w:tab/>
                </w:r>
                <w:r w:rsidR="00F51916">
                  <w:rPr>
                    <w:webHidden/>
                  </w:rPr>
                  <w:fldChar w:fldCharType="begin"/>
                </w:r>
                <w:r w:rsidR="00F51916">
                  <w:rPr>
                    <w:webHidden/>
                  </w:rPr>
                  <w:instrText xml:space="preserve"> PAGEREF _Toc35803061 \h </w:instrText>
                </w:r>
                <w:r w:rsidR="00F51916">
                  <w:rPr>
                    <w:webHidden/>
                  </w:rPr>
                </w:r>
                <w:r w:rsidR="00F51916">
                  <w:rPr>
                    <w:webHidden/>
                  </w:rPr>
                  <w:fldChar w:fldCharType="separate"/>
                </w:r>
                <w:r w:rsidR="00DC48B8">
                  <w:rPr>
                    <w:webHidden/>
                  </w:rPr>
                  <w:t>6</w:t>
                </w:r>
                <w:r w:rsidR="00F51916">
                  <w:rPr>
                    <w:webHidden/>
                  </w:rPr>
                  <w:fldChar w:fldCharType="end"/>
                </w:r>
              </w:hyperlink>
            </w:p>
            <w:p w:rsidR="00F51916" w:rsidRDefault="00953B1B">
              <w:pPr>
                <w:pStyle w:val="T1"/>
                <w:rPr>
                  <w:rFonts w:asciiTheme="minorHAnsi" w:eastAsiaTheme="minorEastAsia" w:hAnsiTheme="minorHAnsi" w:cstheme="minorBidi"/>
                  <w:b w:val="0"/>
                  <w:bCs w:val="0"/>
                  <w:smallCaps w:val="0"/>
                  <w:sz w:val="22"/>
                  <w:szCs w:val="22"/>
                  <w:lang w:bidi="ar-SA"/>
                </w:rPr>
              </w:pPr>
              <w:hyperlink w:anchor="_Toc35803062" w:history="1">
                <w:r w:rsidR="00F51916" w:rsidRPr="00930993">
                  <w:rPr>
                    <w:rStyle w:val="Kpr"/>
                  </w:rPr>
                  <w:t>4.</w:t>
                </w:r>
                <w:r w:rsidR="00F51916">
                  <w:rPr>
                    <w:rFonts w:asciiTheme="minorHAnsi" w:eastAsiaTheme="minorEastAsia" w:hAnsiTheme="minorHAnsi" w:cstheme="minorBidi"/>
                    <w:b w:val="0"/>
                    <w:bCs w:val="0"/>
                    <w:smallCaps w:val="0"/>
                    <w:sz w:val="22"/>
                    <w:szCs w:val="22"/>
                    <w:lang w:bidi="ar-SA"/>
                  </w:rPr>
                  <w:tab/>
                </w:r>
                <w:r w:rsidR="00F51916" w:rsidRPr="00930993">
                  <w:rPr>
                    <w:rStyle w:val="Kpr"/>
                  </w:rPr>
                  <w:t>Material and Method</w:t>
                </w:r>
                <w:r w:rsidR="00F51916">
                  <w:rPr>
                    <w:webHidden/>
                  </w:rPr>
                  <w:tab/>
                </w:r>
                <w:r w:rsidR="00F51916">
                  <w:rPr>
                    <w:webHidden/>
                  </w:rPr>
                  <w:fldChar w:fldCharType="begin"/>
                </w:r>
                <w:r w:rsidR="00F51916">
                  <w:rPr>
                    <w:webHidden/>
                  </w:rPr>
                  <w:instrText xml:space="preserve"> PAGEREF _Toc35803062 \h </w:instrText>
                </w:r>
                <w:r w:rsidR="00F51916">
                  <w:rPr>
                    <w:webHidden/>
                  </w:rPr>
                </w:r>
                <w:r w:rsidR="00F51916">
                  <w:rPr>
                    <w:webHidden/>
                  </w:rPr>
                  <w:fldChar w:fldCharType="separate"/>
                </w:r>
                <w:r w:rsidR="00DC48B8">
                  <w:rPr>
                    <w:webHidden/>
                  </w:rPr>
                  <w:t>7</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63" w:history="1">
                <w:r w:rsidR="00F51916" w:rsidRPr="00930993">
                  <w:rPr>
                    <w:rStyle w:val="Kpr"/>
                  </w:rPr>
                  <w:t>4.1.</w:t>
                </w:r>
                <w:r w:rsidR="00F51916">
                  <w:rPr>
                    <w:rFonts w:asciiTheme="minorHAnsi" w:eastAsiaTheme="minorEastAsia" w:hAnsiTheme="minorHAnsi" w:cstheme="minorBidi"/>
                    <w:sz w:val="22"/>
                    <w:szCs w:val="22"/>
                  </w:rPr>
                  <w:tab/>
                </w:r>
                <w:r w:rsidR="00F51916" w:rsidRPr="00930993">
                  <w:rPr>
                    <w:rStyle w:val="Kpr"/>
                  </w:rPr>
                  <w:t>Material (Example)</w:t>
                </w:r>
                <w:r w:rsidR="00F51916">
                  <w:rPr>
                    <w:webHidden/>
                  </w:rPr>
                  <w:tab/>
                </w:r>
                <w:r w:rsidR="00F51916">
                  <w:rPr>
                    <w:webHidden/>
                  </w:rPr>
                  <w:fldChar w:fldCharType="begin"/>
                </w:r>
                <w:r w:rsidR="00F51916">
                  <w:rPr>
                    <w:webHidden/>
                  </w:rPr>
                  <w:instrText xml:space="preserve"> PAGEREF _Toc35803063 \h </w:instrText>
                </w:r>
                <w:r w:rsidR="00F51916">
                  <w:rPr>
                    <w:webHidden/>
                  </w:rPr>
                </w:r>
                <w:r w:rsidR="00F51916">
                  <w:rPr>
                    <w:webHidden/>
                  </w:rPr>
                  <w:fldChar w:fldCharType="separate"/>
                </w:r>
                <w:r w:rsidR="00DC48B8">
                  <w:rPr>
                    <w:webHidden/>
                  </w:rPr>
                  <w:t>7</w:t>
                </w:r>
                <w:r w:rsidR="00F51916">
                  <w:rPr>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64" w:history="1">
                <w:r w:rsidR="00F51916" w:rsidRPr="00930993">
                  <w:rPr>
                    <w:rStyle w:val="Kpr"/>
                    <w:noProof/>
                  </w:rPr>
                  <w:t>4.1.1.</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_Toc35803064 \h </w:instrText>
                </w:r>
                <w:r w:rsidR="00F51916">
                  <w:rPr>
                    <w:noProof/>
                    <w:webHidden/>
                  </w:rPr>
                </w:r>
                <w:r w:rsidR="00F51916">
                  <w:rPr>
                    <w:noProof/>
                    <w:webHidden/>
                  </w:rPr>
                  <w:fldChar w:fldCharType="separate"/>
                </w:r>
                <w:r w:rsidR="00DC48B8">
                  <w:rPr>
                    <w:noProof/>
                    <w:webHidden/>
                  </w:rPr>
                  <w:t>7</w:t>
                </w:r>
                <w:r w:rsidR="00F51916">
                  <w:rPr>
                    <w:noProof/>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65" w:history="1">
                <w:r w:rsidR="00F51916" w:rsidRPr="00930993">
                  <w:rPr>
                    <w:rStyle w:val="Kpr"/>
                  </w:rPr>
                  <w:t>4.2.</w:t>
                </w:r>
                <w:r w:rsidR="00F51916">
                  <w:rPr>
                    <w:rFonts w:asciiTheme="minorHAnsi" w:eastAsiaTheme="minorEastAsia" w:hAnsiTheme="minorHAnsi" w:cstheme="minorBidi"/>
                    <w:sz w:val="22"/>
                    <w:szCs w:val="22"/>
                  </w:rPr>
                  <w:tab/>
                </w:r>
                <w:r w:rsidR="00F51916" w:rsidRPr="00930993">
                  <w:rPr>
                    <w:rStyle w:val="Kpr"/>
                  </w:rPr>
                  <w:t>Method (Example)</w:t>
                </w:r>
                <w:r w:rsidR="00F51916">
                  <w:rPr>
                    <w:webHidden/>
                  </w:rPr>
                  <w:tab/>
                </w:r>
                <w:r w:rsidR="00F51916">
                  <w:rPr>
                    <w:webHidden/>
                  </w:rPr>
                  <w:fldChar w:fldCharType="begin"/>
                </w:r>
                <w:r w:rsidR="00F51916">
                  <w:rPr>
                    <w:webHidden/>
                  </w:rPr>
                  <w:instrText xml:space="preserve"> PAGEREF _Toc35803065 \h </w:instrText>
                </w:r>
                <w:r w:rsidR="00F51916">
                  <w:rPr>
                    <w:webHidden/>
                  </w:rPr>
                </w:r>
                <w:r w:rsidR="00F51916">
                  <w:rPr>
                    <w:webHidden/>
                  </w:rPr>
                  <w:fldChar w:fldCharType="separate"/>
                </w:r>
                <w:r w:rsidR="00DC48B8">
                  <w:rPr>
                    <w:webHidden/>
                  </w:rPr>
                  <w:t>7</w:t>
                </w:r>
                <w:r w:rsidR="00F51916">
                  <w:rPr>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66" w:history="1">
                <w:r w:rsidR="00F51916" w:rsidRPr="00930993">
                  <w:rPr>
                    <w:rStyle w:val="Kpr"/>
                    <w:noProof/>
                  </w:rPr>
                  <w:t>4.2.1.</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_Toc35803066 \h </w:instrText>
                </w:r>
                <w:r w:rsidR="00F51916">
                  <w:rPr>
                    <w:noProof/>
                    <w:webHidden/>
                  </w:rPr>
                </w:r>
                <w:r w:rsidR="00F51916">
                  <w:rPr>
                    <w:noProof/>
                    <w:webHidden/>
                  </w:rPr>
                  <w:fldChar w:fldCharType="separate"/>
                </w:r>
                <w:r w:rsidR="00DC48B8">
                  <w:rPr>
                    <w:noProof/>
                    <w:webHidden/>
                  </w:rPr>
                  <w:t>7</w:t>
                </w:r>
                <w:r w:rsidR="00F51916">
                  <w:rPr>
                    <w:noProof/>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67" w:history="1">
                <w:r w:rsidR="00F51916" w:rsidRPr="00930993">
                  <w:rPr>
                    <w:rStyle w:val="Kpr"/>
                  </w:rPr>
                  <w:t>4.3.</w:t>
                </w:r>
                <w:r w:rsidR="00F51916">
                  <w:rPr>
                    <w:rFonts w:asciiTheme="minorHAnsi" w:eastAsiaTheme="minorEastAsia" w:hAnsiTheme="minorHAnsi" w:cstheme="minorBidi"/>
                    <w:sz w:val="22"/>
                    <w:szCs w:val="22"/>
                  </w:rPr>
                  <w:tab/>
                </w:r>
                <w:r w:rsidR="00F51916" w:rsidRPr="00930993">
                  <w:rPr>
                    <w:rStyle w:val="Kpr"/>
                  </w:rPr>
                  <w:t>Calculations (Example)</w:t>
                </w:r>
                <w:r w:rsidR="00F51916">
                  <w:rPr>
                    <w:webHidden/>
                  </w:rPr>
                  <w:tab/>
                </w:r>
                <w:r w:rsidR="00F51916">
                  <w:rPr>
                    <w:webHidden/>
                  </w:rPr>
                  <w:fldChar w:fldCharType="begin"/>
                </w:r>
                <w:r w:rsidR="00F51916">
                  <w:rPr>
                    <w:webHidden/>
                  </w:rPr>
                  <w:instrText xml:space="preserve"> PAGEREF _Toc35803067 \h </w:instrText>
                </w:r>
                <w:r w:rsidR="00F51916">
                  <w:rPr>
                    <w:webHidden/>
                  </w:rPr>
                </w:r>
                <w:r w:rsidR="00F51916">
                  <w:rPr>
                    <w:webHidden/>
                  </w:rPr>
                  <w:fldChar w:fldCharType="separate"/>
                </w:r>
                <w:r w:rsidR="00DC48B8">
                  <w:rPr>
                    <w:webHidden/>
                  </w:rPr>
                  <w:t>7</w:t>
                </w:r>
                <w:r w:rsidR="00F51916">
                  <w:rPr>
                    <w:webHidden/>
                  </w:rPr>
                  <w:fldChar w:fldCharType="end"/>
                </w:r>
              </w:hyperlink>
            </w:p>
            <w:p w:rsidR="00F51916" w:rsidRDefault="00953B1B">
              <w:pPr>
                <w:pStyle w:val="T3"/>
                <w:rPr>
                  <w:rFonts w:asciiTheme="minorHAnsi" w:eastAsiaTheme="minorEastAsia" w:hAnsiTheme="minorHAnsi" w:cstheme="minorBidi"/>
                  <w:iCs w:val="0"/>
                  <w:noProof/>
                  <w:sz w:val="22"/>
                  <w:szCs w:val="22"/>
                  <w:lang w:val="en-US"/>
                </w:rPr>
              </w:pPr>
              <w:hyperlink w:anchor="_Toc35803068" w:history="1">
                <w:r w:rsidR="00F51916" w:rsidRPr="00930993">
                  <w:rPr>
                    <w:rStyle w:val="Kpr"/>
                    <w:noProof/>
                  </w:rPr>
                  <w:t>4.3.1.</w:t>
                </w:r>
                <w:r w:rsidR="00F51916">
                  <w:rPr>
                    <w:rFonts w:asciiTheme="minorHAnsi" w:eastAsiaTheme="minorEastAsia" w:hAnsiTheme="minorHAnsi" w:cstheme="minorBidi"/>
                    <w:iCs w:val="0"/>
                    <w:noProof/>
                    <w:sz w:val="22"/>
                    <w:szCs w:val="22"/>
                    <w:lang w:val="en-US"/>
                  </w:rPr>
                  <w:tab/>
                </w:r>
                <w:r w:rsidR="00F51916" w:rsidRPr="00930993">
                  <w:rPr>
                    <w:rStyle w:val="Kpr"/>
                    <w:noProof/>
                  </w:rPr>
                  <w:t>Example of Subsection Heading 3</w:t>
                </w:r>
                <w:r w:rsidR="00F51916">
                  <w:rPr>
                    <w:noProof/>
                    <w:webHidden/>
                  </w:rPr>
                  <w:tab/>
                </w:r>
                <w:r w:rsidR="00F51916">
                  <w:rPr>
                    <w:noProof/>
                    <w:webHidden/>
                  </w:rPr>
                  <w:fldChar w:fldCharType="begin"/>
                </w:r>
                <w:r w:rsidR="00F51916">
                  <w:rPr>
                    <w:noProof/>
                    <w:webHidden/>
                  </w:rPr>
                  <w:instrText xml:space="preserve"> PAGEREF _Toc35803068 \h </w:instrText>
                </w:r>
                <w:r w:rsidR="00F51916">
                  <w:rPr>
                    <w:noProof/>
                    <w:webHidden/>
                  </w:rPr>
                </w:r>
                <w:r w:rsidR="00F51916">
                  <w:rPr>
                    <w:noProof/>
                    <w:webHidden/>
                  </w:rPr>
                  <w:fldChar w:fldCharType="separate"/>
                </w:r>
                <w:r w:rsidR="00DC48B8">
                  <w:rPr>
                    <w:noProof/>
                    <w:webHidden/>
                  </w:rPr>
                  <w:t>7</w:t>
                </w:r>
                <w:r w:rsidR="00F51916">
                  <w:rPr>
                    <w:noProof/>
                    <w:webHidden/>
                  </w:rPr>
                  <w:fldChar w:fldCharType="end"/>
                </w:r>
              </w:hyperlink>
            </w:p>
            <w:p w:rsidR="00F51916" w:rsidRDefault="00953B1B">
              <w:pPr>
                <w:pStyle w:val="T1"/>
                <w:rPr>
                  <w:rFonts w:asciiTheme="minorHAnsi" w:eastAsiaTheme="minorEastAsia" w:hAnsiTheme="minorHAnsi" w:cstheme="minorBidi"/>
                  <w:b w:val="0"/>
                  <w:bCs w:val="0"/>
                  <w:smallCaps w:val="0"/>
                  <w:sz w:val="22"/>
                  <w:szCs w:val="22"/>
                  <w:lang w:bidi="ar-SA"/>
                </w:rPr>
              </w:pPr>
              <w:hyperlink w:anchor="_Toc35803069" w:history="1">
                <w:r w:rsidR="00F51916" w:rsidRPr="00930993">
                  <w:rPr>
                    <w:rStyle w:val="Kpr"/>
                  </w:rPr>
                  <w:t>5.</w:t>
                </w:r>
                <w:r w:rsidR="00F51916">
                  <w:rPr>
                    <w:rFonts w:asciiTheme="minorHAnsi" w:eastAsiaTheme="minorEastAsia" w:hAnsiTheme="minorHAnsi" w:cstheme="minorBidi"/>
                    <w:b w:val="0"/>
                    <w:bCs w:val="0"/>
                    <w:smallCaps w:val="0"/>
                    <w:sz w:val="22"/>
                    <w:szCs w:val="22"/>
                    <w:lang w:bidi="ar-SA"/>
                  </w:rPr>
                  <w:tab/>
                </w:r>
                <w:r w:rsidR="00F51916" w:rsidRPr="00930993">
                  <w:rPr>
                    <w:rStyle w:val="Kpr"/>
                  </w:rPr>
                  <w:t>Results and Discussion</w:t>
                </w:r>
                <w:r w:rsidR="00F51916">
                  <w:rPr>
                    <w:webHidden/>
                  </w:rPr>
                  <w:tab/>
                </w:r>
                <w:r w:rsidR="00F51916">
                  <w:rPr>
                    <w:webHidden/>
                  </w:rPr>
                  <w:fldChar w:fldCharType="begin"/>
                </w:r>
                <w:r w:rsidR="00F51916">
                  <w:rPr>
                    <w:webHidden/>
                  </w:rPr>
                  <w:instrText xml:space="preserve"> PAGEREF _Toc35803069 \h </w:instrText>
                </w:r>
                <w:r w:rsidR="00F51916">
                  <w:rPr>
                    <w:webHidden/>
                  </w:rPr>
                </w:r>
                <w:r w:rsidR="00F51916">
                  <w:rPr>
                    <w:webHidden/>
                  </w:rPr>
                  <w:fldChar w:fldCharType="separate"/>
                </w:r>
                <w:r w:rsidR="00DC48B8">
                  <w:rPr>
                    <w:webHidden/>
                  </w:rPr>
                  <w:t>8</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70" w:history="1">
                <w:r w:rsidR="00F51916" w:rsidRPr="00930993">
                  <w:rPr>
                    <w:rStyle w:val="Kpr"/>
                  </w:rPr>
                  <w:t>5.1.</w:t>
                </w:r>
                <w:r w:rsidR="00F51916">
                  <w:rPr>
                    <w:rFonts w:asciiTheme="minorHAnsi" w:eastAsiaTheme="minorEastAsia" w:hAnsiTheme="minorHAnsi" w:cstheme="minorBidi"/>
                    <w:sz w:val="22"/>
                    <w:szCs w:val="22"/>
                  </w:rPr>
                  <w:tab/>
                </w:r>
                <w:r w:rsidR="00F51916" w:rsidRPr="00930993">
                  <w:rPr>
                    <w:rStyle w:val="Kpr"/>
                  </w:rPr>
                  <w:t>Average Size of Figures (Example)</w:t>
                </w:r>
                <w:r w:rsidR="00F51916">
                  <w:rPr>
                    <w:webHidden/>
                  </w:rPr>
                  <w:tab/>
                </w:r>
                <w:r w:rsidR="00F51916">
                  <w:rPr>
                    <w:webHidden/>
                  </w:rPr>
                  <w:fldChar w:fldCharType="begin"/>
                </w:r>
                <w:r w:rsidR="00F51916">
                  <w:rPr>
                    <w:webHidden/>
                  </w:rPr>
                  <w:instrText xml:space="preserve"> PAGEREF _Toc35803070 \h </w:instrText>
                </w:r>
                <w:r w:rsidR="00F51916">
                  <w:rPr>
                    <w:webHidden/>
                  </w:rPr>
                </w:r>
                <w:r w:rsidR="00F51916">
                  <w:rPr>
                    <w:webHidden/>
                  </w:rPr>
                  <w:fldChar w:fldCharType="separate"/>
                </w:r>
                <w:r w:rsidR="00DC48B8">
                  <w:rPr>
                    <w:webHidden/>
                  </w:rPr>
                  <w:t>8</w:t>
                </w:r>
                <w:r w:rsidR="00F51916">
                  <w:rPr>
                    <w:webHidden/>
                  </w:rPr>
                  <w:fldChar w:fldCharType="end"/>
                </w:r>
              </w:hyperlink>
            </w:p>
            <w:p w:rsidR="00F51916" w:rsidRDefault="00953B1B">
              <w:pPr>
                <w:pStyle w:val="T2"/>
                <w:rPr>
                  <w:rFonts w:asciiTheme="minorHAnsi" w:eastAsiaTheme="minorEastAsia" w:hAnsiTheme="minorHAnsi" w:cstheme="minorBidi"/>
                  <w:sz w:val="22"/>
                  <w:szCs w:val="22"/>
                </w:rPr>
              </w:pPr>
              <w:hyperlink w:anchor="_Toc35803071" w:history="1">
                <w:r w:rsidR="00F51916" w:rsidRPr="00930993">
                  <w:rPr>
                    <w:rStyle w:val="Kpr"/>
                  </w:rPr>
                  <w:t>5.2.</w:t>
                </w:r>
                <w:r w:rsidR="00F51916">
                  <w:rPr>
                    <w:rFonts w:asciiTheme="minorHAnsi" w:eastAsiaTheme="minorEastAsia" w:hAnsiTheme="minorHAnsi" w:cstheme="minorBidi"/>
                    <w:sz w:val="22"/>
                    <w:szCs w:val="22"/>
                  </w:rPr>
                  <w:tab/>
                </w:r>
                <w:r w:rsidR="00F51916" w:rsidRPr="00930993">
                  <w:rPr>
                    <w:rStyle w:val="Kpr"/>
                  </w:rPr>
                  <w:t>Presentation of Tables (Example)</w:t>
                </w:r>
                <w:r w:rsidR="00F51916">
                  <w:rPr>
                    <w:webHidden/>
                  </w:rPr>
                  <w:tab/>
                </w:r>
                <w:r w:rsidR="00F51916">
                  <w:rPr>
                    <w:webHidden/>
                  </w:rPr>
                  <w:fldChar w:fldCharType="begin"/>
                </w:r>
                <w:r w:rsidR="00F51916">
                  <w:rPr>
                    <w:webHidden/>
                  </w:rPr>
                  <w:instrText xml:space="preserve"> PAGEREF _Toc35803071 \h </w:instrText>
                </w:r>
                <w:r w:rsidR="00F51916">
                  <w:rPr>
                    <w:webHidden/>
                  </w:rPr>
                </w:r>
                <w:r w:rsidR="00F51916">
                  <w:rPr>
                    <w:webHidden/>
                  </w:rPr>
                  <w:fldChar w:fldCharType="separate"/>
                </w:r>
                <w:r w:rsidR="00DC48B8">
                  <w:rPr>
                    <w:webHidden/>
                  </w:rPr>
                  <w:t>8</w:t>
                </w:r>
                <w:r w:rsidR="00F51916">
                  <w:rPr>
                    <w:webHidden/>
                  </w:rPr>
                  <w:fldChar w:fldCharType="end"/>
                </w:r>
              </w:hyperlink>
            </w:p>
            <w:p w:rsidR="00F51916" w:rsidRDefault="00953B1B">
              <w:pPr>
                <w:pStyle w:val="T1"/>
                <w:rPr>
                  <w:rFonts w:asciiTheme="minorHAnsi" w:eastAsiaTheme="minorEastAsia" w:hAnsiTheme="minorHAnsi" w:cstheme="minorBidi"/>
                  <w:b w:val="0"/>
                  <w:bCs w:val="0"/>
                  <w:smallCaps w:val="0"/>
                  <w:sz w:val="22"/>
                  <w:szCs w:val="22"/>
                  <w:lang w:bidi="ar-SA"/>
                </w:rPr>
              </w:pPr>
              <w:hyperlink w:anchor="_Toc35803072" w:history="1">
                <w:r w:rsidR="00F51916" w:rsidRPr="00930993">
                  <w:rPr>
                    <w:rStyle w:val="Kpr"/>
                  </w:rPr>
                  <w:t>6.</w:t>
                </w:r>
                <w:r w:rsidR="00F51916">
                  <w:rPr>
                    <w:rFonts w:asciiTheme="minorHAnsi" w:eastAsiaTheme="minorEastAsia" w:hAnsiTheme="minorHAnsi" w:cstheme="minorBidi"/>
                    <w:b w:val="0"/>
                    <w:bCs w:val="0"/>
                    <w:smallCaps w:val="0"/>
                    <w:sz w:val="22"/>
                    <w:szCs w:val="22"/>
                    <w:lang w:bidi="ar-SA"/>
                  </w:rPr>
                  <w:tab/>
                </w:r>
                <w:r w:rsidR="00F51916" w:rsidRPr="00930993">
                  <w:rPr>
                    <w:rStyle w:val="Kpr"/>
                  </w:rPr>
                  <w:t>Conclusions</w:t>
                </w:r>
                <w:r w:rsidR="00F51916">
                  <w:rPr>
                    <w:webHidden/>
                  </w:rPr>
                  <w:tab/>
                </w:r>
                <w:r w:rsidR="00F51916">
                  <w:rPr>
                    <w:webHidden/>
                  </w:rPr>
                  <w:fldChar w:fldCharType="begin"/>
                </w:r>
                <w:r w:rsidR="00F51916">
                  <w:rPr>
                    <w:webHidden/>
                  </w:rPr>
                  <w:instrText xml:space="preserve"> PAGEREF _Toc35803072 \h </w:instrText>
                </w:r>
                <w:r w:rsidR="00F51916">
                  <w:rPr>
                    <w:webHidden/>
                  </w:rPr>
                </w:r>
                <w:r w:rsidR="00F51916">
                  <w:rPr>
                    <w:webHidden/>
                  </w:rPr>
                  <w:fldChar w:fldCharType="separate"/>
                </w:r>
                <w:r w:rsidR="00DC48B8">
                  <w:rPr>
                    <w:webHidden/>
                  </w:rPr>
                  <w:t>10</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73" w:history="1">
                <w:r w:rsidR="00F51916" w:rsidRPr="00930993">
                  <w:rPr>
                    <w:rStyle w:val="Kpr"/>
                  </w:rPr>
                  <w:t>Recommandations</w:t>
                </w:r>
                <w:r w:rsidR="00F51916">
                  <w:rPr>
                    <w:webHidden/>
                  </w:rPr>
                  <w:tab/>
                </w:r>
                <w:r w:rsidR="00F51916">
                  <w:rPr>
                    <w:webHidden/>
                  </w:rPr>
                  <w:fldChar w:fldCharType="begin"/>
                </w:r>
                <w:r w:rsidR="00F51916">
                  <w:rPr>
                    <w:webHidden/>
                  </w:rPr>
                  <w:instrText xml:space="preserve"> PAGEREF _Toc35803073 \h </w:instrText>
                </w:r>
                <w:r w:rsidR="00F51916">
                  <w:rPr>
                    <w:webHidden/>
                  </w:rPr>
                </w:r>
                <w:r w:rsidR="00F51916">
                  <w:rPr>
                    <w:webHidden/>
                  </w:rPr>
                  <w:fldChar w:fldCharType="separate"/>
                </w:r>
                <w:r w:rsidR="00DC48B8">
                  <w:rPr>
                    <w:webHidden/>
                  </w:rPr>
                  <w:t>11</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74" w:history="1">
                <w:r w:rsidR="00F51916" w:rsidRPr="00930993">
                  <w:rPr>
                    <w:rStyle w:val="Kpr"/>
                  </w:rPr>
                  <w:t>References</w:t>
                </w:r>
                <w:r w:rsidR="00F51916">
                  <w:rPr>
                    <w:webHidden/>
                  </w:rPr>
                  <w:tab/>
                </w:r>
                <w:r w:rsidR="00F51916">
                  <w:rPr>
                    <w:webHidden/>
                  </w:rPr>
                  <w:fldChar w:fldCharType="begin"/>
                </w:r>
                <w:r w:rsidR="00F51916">
                  <w:rPr>
                    <w:webHidden/>
                  </w:rPr>
                  <w:instrText xml:space="preserve"> PAGEREF _Toc35803074 \h </w:instrText>
                </w:r>
                <w:r w:rsidR="00F51916">
                  <w:rPr>
                    <w:webHidden/>
                  </w:rPr>
                </w:r>
                <w:r w:rsidR="00F51916">
                  <w:rPr>
                    <w:webHidden/>
                  </w:rPr>
                  <w:fldChar w:fldCharType="separate"/>
                </w:r>
                <w:r w:rsidR="00DC48B8">
                  <w:rPr>
                    <w:webHidden/>
                  </w:rPr>
                  <w:t>12</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75" w:history="1">
                <w:r w:rsidR="00F51916" w:rsidRPr="00930993">
                  <w:rPr>
                    <w:rStyle w:val="Kpr"/>
                  </w:rPr>
                  <w:t>Appendices</w:t>
                </w:r>
                <w:r w:rsidR="00F51916">
                  <w:rPr>
                    <w:webHidden/>
                  </w:rPr>
                  <w:tab/>
                </w:r>
                <w:r w:rsidR="00F51916">
                  <w:rPr>
                    <w:webHidden/>
                  </w:rPr>
                  <w:fldChar w:fldCharType="begin"/>
                </w:r>
                <w:r w:rsidR="00F51916">
                  <w:rPr>
                    <w:webHidden/>
                  </w:rPr>
                  <w:instrText xml:space="preserve"> PAGEREF _Toc35803075 \h </w:instrText>
                </w:r>
                <w:r w:rsidR="00F51916">
                  <w:rPr>
                    <w:webHidden/>
                  </w:rPr>
                </w:r>
                <w:r w:rsidR="00F51916">
                  <w:rPr>
                    <w:webHidden/>
                  </w:rPr>
                  <w:fldChar w:fldCharType="separate"/>
                </w:r>
                <w:r w:rsidR="00DC48B8">
                  <w:rPr>
                    <w:webHidden/>
                  </w:rPr>
                  <w:t>13</w:t>
                </w:r>
                <w:r w:rsidR="00F51916">
                  <w:rPr>
                    <w:webHidden/>
                  </w:rPr>
                  <w:fldChar w:fldCharType="end"/>
                </w:r>
              </w:hyperlink>
            </w:p>
            <w:p w:rsidR="00F51916" w:rsidRDefault="00953B1B">
              <w:pPr>
                <w:pStyle w:val="T4"/>
                <w:rPr>
                  <w:rFonts w:asciiTheme="minorHAnsi" w:eastAsiaTheme="minorEastAsia" w:hAnsiTheme="minorHAnsi" w:cstheme="minorBidi"/>
                  <w:bCs w:val="0"/>
                  <w:smallCaps w:val="0"/>
                  <w:szCs w:val="22"/>
                  <w:lang w:eastAsia="en-US" w:bidi="ar-SA"/>
                </w:rPr>
              </w:pPr>
              <w:hyperlink w:anchor="_Toc35803076" w:history="1">
                <w:r w:rsidR="00F51916" w:rsidRPr="00930993">
                  <w:rPr>
                    <w:rStyle w:val="Kpr"/>
                  </w:rPr>
                  <w:t>Currıculum Vıtae</w:t>
                </w:r>
              </w:hyperlink>
            </w:p>
            <w:p w:rsidR="001B102D" w:rsidRPr="0031629C" w:rsidRDefault="00AD7D64" w:rsidP="001A1291">
              <w:pPr>
                <w:keepNext/>
                <w:keepLines/>
                <w:spacing w:line="240" w:lineRule="auto"/>
                <w:ind w:firstLine="0"/>
                <w:rPr>
                  <w:rFonts w:cstheme="minorHAnsi"/>
                  <w:b/>
                  <w:bCs/>
                  <w:smallCaps/>
                  <w:sz w:val="24"/>
                  <w:szCs w:val="20"/>
                  <w:lang w:bidi="tr-TR"/>
                </w:rPr>
              </w:pPr>
              <w:r>
                <w:rPr>
                  <w:rFonts w:cstheme="minorHAnsi"/>
                  <w:b/>
                  <w:noProof/>
                  <w:sz w:val="24"/>
                  <w:szCs w:val="20"/>
                </w:rPr>
                <w:fldChar w:fldCharType="end"/>
              </w:r>
              <w:r w:rsidR="001B102D" w:rsidRPr="0031629C">
                <w:rPr>
                  <w:rFonts w:cstheme="minorHAnsi"/>
                  <w:b/>
                  <w:bCs/>
                  <w:smallCaps/>
                  <w:sz w:val="24"/>
                  <w:szCs w:val="20"/>
                  <w:lang w:bidi="tr-TR"/>
                </w:rPr>
                <w:br w:type="page"/>
              </w:r>
            </w:p>
          </w:sdtContent>
        </w:sdt>
        <w:bookmarkStart w:id="4" w:name="_Toc19412128" w:displacedByCustomXml="next"/>
        <w:bookmarkStart w:id="5" w:name="_Toc20457631" w:displacedByCustomXml="next"/>
      </w:sdtContent>
    </w:sdt>
    <w:bookmarkStart w:id="6" w:name="_Toc35803040" w:displacedByCustomXml="next"/>
    <w:sdt>
      <w:sdtPr>
        <w:rPr>
          <w:rFonts w:cs="Times New Roman"/>
          <w:b w:val="0"/>
          <w:bCs w:val="0"/>
          <w:smallCaps w:val="0"/>
          <w:noProof w:val="0"/>
          <w:sz w:val="20"/>
          <w:szCs w:val="20"/>
          <w:lang w:val="tr-TR"/>
        </w:rPr>
        <w:id w:val="-1795662353"/>
        <w:lock w:val="contentLocked"/>
        <w:placeholder>
          <w:docPart w:val="DD7FEEAE9C4C43FCBFFCA6A374733679"/>
        </w:placeholder>
        <w:group/>
      </w:sdtPr>
      <w:sdtEndPr/>
      <w:sdtContent>
        <w:bookmarkEnd w:id="4" w:displacedByCustomXml="prev"/>
        <w:bookmarkEnd w:id="5" w:displacedByCustomXml="prev"/>
        <w:p w:rsidR="003F49A1" w:rsidRPr="0031629C" w:rsidRDefault="003D560A" w:rsidP="00991D01">
          <w:pPr>
            <w:pStyle w:val="FirstSectionCaptions"/>
          </w:pPr>
          <w:r w:rsidRPr="002E13C2">
            <w:t>Abstract</w:t>
          </w:r>
          <w:bookmarkEnd w:id="6"/>
        </w:p>
        <w:p w:rsidR="00CE460D" w:rsidRPr="0031629C" w:rsidRDefault="00AB4D16" w:rsidP="00AB4D16">
          <w:pPr>
            <w:pBdr>
              <w:bottom w:val="single" w:sz="4" w:space="1" w:color="auto"/>
            </w:pBdr>
            <w:jc w:val="center"/>
            <w:rPr>
              <w:color w:val="FFFFFF" w:themeColor="background1"/>
              <w:sz w:val="8"/>
              <w:szCs w:val="8"/>
            </w:rPr>
          </w:pPr>
          <w:r w:rsidRPr="0031629C">
            <w:rPr>
              <w:color w:val="FFFFFF" w:themeColor="background1"/>
              <w:sz w:val="8"/>
              <w:szCs w:val="8"/>
            </w:rPr>
            <w:t>Dummy</w:t>
          </w:r>
        </w:p>
        <w:p w:rsidR="003F49A1" w:rsidRPr="0031629C" w:rsidRDefault="00953B1B" w:rsidP="00011905">
          <w:pPr>
            <w:pStyle w:val="KkTezBal"/>
            <w:spacing w:before="120"/>
            <w:rPr>
              <w:lang w:val="en-US"/>
            </w:rPr>
          </w:pPr>
          <w:sdt>
            <w:sdtPr>
              <w:rPr>
                <w:lang w:val="en-US"/>
              </w:rPr>
              <w:id w:val="-1567944867"/>
              <w:lock w:val="sdtContentLocked"/>
              <w:placeholder>
                <w:docPart w:val="DD7FEEAE9C4C43FCBFFCA6A374733679"/>
              </w:placeholder>
              <w:dataBinding w:prefixMappings="xmlns:ns0='Fırat Üniversitesi-FBE' " w:xpath="/ns0:TEZ_VERILERI[1]/ns0:TBaslik_TR[1]" w:storeItemID="{68B39770-80AE-4CC8-AE7F-0E4C7BF0ED86}"/>
              <w15:appearance w15:val="hidden"/>
              <w:text/>
            </w:sdtPr>
            <w:sdtEndPr/>
            <w:sdtContent>
              <w:r w:rsidR="00D558A1">
                <w:rPr>
                  <w:lang w:val="en-US"/>
                </w:rPr>
                <w:t>Title of Thesis Start with Capital of each Word then Continue with Small Letters</w:t>
              </w:r>
            </w:sdtContent>
          </w:sdt>
        </w:p>
        <w:p w:rsidR="003F49A1" w:rsidRPr="0031629C" w:rsidRDefault="003F49A1" w:rsidP="001B363E">
          <w:pPr>
            <w:pStyle w:val="BLANK"/>
            <w:rPr>
              <w:lang w:val="en-US"/>
            </w:rPr>
          </w:pPr>
        </w:p>
        <w:p w:rsidR="003F49A1" w:rsidRPr="0031629C" w:rsidRDefault="00953B1B" w:rsidP="00E9647E">
          <w:pPr>
            <w:pStyle w:val="TYazar"/>
          </w:pPr>
          <w:sdt>
            <w:sdtPr>
              <w:id w:val="1892226579"/>
              <w:lock w:val="sdtContentLocked"/>
              <w:placeholder>
                <w:docPart w:val="5F085D081ADF47E8B5FE4D59890E4E65"/>
              </w:placeholder>
              <w:dataBinding w:prefixMappings="xmlns:ns0='Fırat Üniversitesi-FBE' " w:xpath="/ns0:TEZ_VERILERI[1]/ns0:TYazari[1]" w:storeItemID="{68B39770-80AE-4CC8-AE7F-0E4C7BF0ED86}"/>
              <w:text/>
            </w:sdtPr>
            <w:sdtEndPr/>
            <w:sdtContent>
              <w:r w:rsidR="00805416" w:rsidRPr="0031629C">
                <w:t>Name SURNAME</w:t>
              </w:r>
            </w:sdtContent>
          </w:sdt>
        </w:p>
        <w:p w:rsidR="003F49A1" w:rsidRPr="0031629C" w:rsidRDefault="003F49A1" w:rsidP="001B363E">
          <w:pPr>
            <w:pStyle w:val="BLANK"/>
            <w:rPr>
              <w:lang w:val="en-US"/>
            </w:rPr>
          </w:pPr>
        </w:p>
        <w:p w:rsidR="003F49A1" w:rsidRPr="0031629C" w:rsidRDefault="00953B1B" w:rsidP="007F2B60">
          <w:pPr>
            <w:pStyle w:val="PencereTTuru"/>
          </w:pPr>
          <w:sdt>
            <w:sdtPr>
              <w:id w:val="1792870031"/>
              <w:lock w:val="sdtContentLocked"/>
              <w:placeholder>
                <w:docPart w:val="B01C29F98CC745B0B7D72D449E4488D3"/>
              </w:placeholder>
              <w:dataBinding w:prefixMappings="xmlns:ns0='Fırat Üniversitesi-FBE' " w:xpath="/ns0:TEZ_VERILERI[1]/ns0:TTuru_TR[1]" w:storeItemID="{68B39770-80AE-4CC8-AE7F-0E4C7BF0ED86}"/>
              <w:dropDownList w:lastValue="[Select Degree]">
                <w:listItem w:value="Bir öğe seçin."/>
              </w:dropDownList>
            </w:sdtPr>
            <w:sdtEndPr/>
            <w:sdtContent>
              <w:r w:rsidR="005F1B67" w:rsidRPr="0031629C">
                <w:t>[Select Degree]</w:t>
              </w:r>
            </w:sdtContent>
          </w:sdt>
        </w:p>
        <w:p w:rsidR="003F49A1" w:rsidRPr="0031629C" w:rsidRDefault="003F49A1" w:rsidP="001B363E">
          <w:pPr>
            <w:pStyle w:val="BLANK"/>
            <w:rPr>
              <w:lang w:val="en-US"/>
            </w:rPr>
          </w:pPr>
        </w:p>
        <w:p w:rsidR="003D560A" w:rsidRPr="0031629C" w:rsidRDefault="003D560A" w:rsidP="003D560A">
          <w:pPr>
            <w:spacing w:line="240" w:lineRule="auto"/>
            <w:ind w:firstLine="0"/>
            <w:jc w:val="center"/>
            <w:rPr>
              <w:rFonts w:cs="Times New Roman"/>
              <w:smallCaps/>
            </w:rPr>
          </w:pPr>
          <w:r w:rsidRPr="0031629C">
            <w:rPr>
              <w:rFonts w:cs="Times New Roman"/>
              <w:smallCaps/>
            </w:rPr>
            <w:t>Fırat University</w:t>
          </w:r>
        </w:p>
        <w:p w:rsidR="003F49A1" w:rsidRPr="0031629C" w:rsidRDefault="003D560A" w:rsidP="003D560A">
          <w:pPr>
            <w:spacing w:after="120" w:line="240" w:lineRule="auto"/>
            <w:ind w:firstLine="0"/>
            <w:jc w:val="center"/>
            <w:rPr>
              <w:sz w:val="20"/>
              <w:szCs w:val="20"/>
            </w:rPr>
          </w:pPr>
          <w:r w:rsidRPr="0031629C">
            <w:rPr>
              <w:rFonts w:cs="Times New Roman"/>
              <w:sz w:val="20"/>
              <w:szCs w:val="20"/>
            </w:rPr>
            <w:t>Graduate School of Natural and Applied Sciences</w:t>
          </w:r>
        </w:p>
        <w:p w:rsidR="003F49A1" w:rsidRPr="0031629C" w:rsidRDefault="003D560A" w:rsidP="008C189C">
          <w:pPr>
            <w:spacing w:line="240" w:lineRule="auto"/>
            <w:ind w:firstLine="0"/>
            <w:jc w:val="center"/>
            <w:rPr>
              <w:rStyle w:val="OzetABDAChar"/>
            </w:rPr>
          </w:pPr>
          <w:r w:rsidRPr="0031629C">
            <w:rPr>
              <w:rStyle w:val="OzetABDAChar"/>
            </w:rPr>
            <w:t xml:space="preserve">Department of </w:t>
          </w:r>
          <w:sdt>
            <w:sdtPr>
              <w:rPr>
                <w:rStyle w:val="OzetABDAChar"/>
              </w:rPr>
              <w:id w:val="972639499"/>
              <w:lock w:val="sdtContentLocked"/>
              <w:placeholder>
                <w:docPart w:val="5F085D081ADF47E8B5FE4D59890E4E65"/>
              </w:placeholder>
              <w:dataBinding w:prefixMappings="xmlns:ns0='Fırat Üniversitesi-FBE' " w:xpath="/ns0:TEZ_VERILERI[1]/ns0:AnaBD_EN[1]" w:storeItemID="{68B39770-80AE-4CC8-AE7F-0E4C7BF0ED86}"/>
              <w:text/>
            </w:sdtPr>
            <w:sdtEndPr>
              <w:rPr>
                <w:rStyle w:val="OzetABDAChar"/>
              </w:rPr>
            </w:sdtEndPr>
            <w:sdtContent>
              <w:r w:rsidR="00911315">
                <w:rPr>
                  <w:rStyle w:val="OzetABDAChar"/>
                </w:rPr>
                <w:t>[Select Department]</w:t>
              </w:r>
            </w:sdtContent>
          </w:sdt>
        </w:p>
        <w:sdt>
          <w:sdtPr>
            <w:rPr>
              <w:rFonts w:cs="Times New Roman"/>
              <w:sz w:val="20"/>
              <w:szCs w:val="20"/>
            </w:rPr>
            <w:id w:val="424542336"/>
            <w:placeholder>
              <w:docPart w:val="43730F36C1674413BA528321CECE4E16"/>
            </w:placeholder>
            <w:dataBinding w:prefixMappings="xmlns:ns0='Fırat Üniversitesi-FBE' " w:xpath="/ns0:TEZ_VERILERI[1]/ns0:Prog_EN[1]" w:storeItemID="{68B39770-80AE-4CC8-AE7F-0E4C7BF0ED86}"/>
            <w:text/>
          </w:sdtPr>
          <w:sdtEndPr/>
          <w:sdtContent>
            <w:p w:rsidR="008C189C" w:rsidRPr="0031629C" w:rsidRDefault="00911315" w:rsidP="00817954">
              <w:pPr>
                <w:spacing w:line="240" w:lineRule="auto"/>
                <w:ind w:firstLine="0"/>
                <w:jc w:val="center"/>
                <w:rPr>
                  <w:rFonts w:cs="Times New Roman"/>
                  <w:sz w:val="20"/>
                  <w:szCs w:val="20"/>
                </w:rPr>
              </w:pPr>
              <w:r>
                <w:rPr>
                  <w:rFonts w:cs="Times New Roman"/>
                  <w:sz w:val="20"/>
                  <w:szCs w:val="20"/>
                </w:rPr>
                <w:t>[Select an Item for Technology Faculty]</w:t>
              </w:r>
            </w:p>
          </w:sdtContent>
        </w:sdt>
        <w:p w:rsidR="003F49A1" w:rsidRPr="0031629C" w:rsidRDefault="00953B1B" w:rsidP="002504F5">
          <w:pPr>
            <w:pBdr>
              <w:bottom w:val="single" w:sz="4" w:space="1" w:color="auto"/>
            </w:pBdr>
            <w:spacing w:line="240" w:lineRule="auto"/>
            <w:ind w:firstLine="0"/>
            <w:jc w:val="center"/>
            <w:rPr>
              <w:rStyle w:val="OzetABDAChar"/>
            </w:rPr>
          </w:pPr>
          <w:sdt>
            <w:sdtPr>
              <w:rPr>
                <w:rStyle w:val="OzetABDAChar"/>
              </w:rPr>
              <w:id w:val="-1445766108"/>
              <w:lock w:val="sdtContentLocked"/>
              <w:placeholder>
                <w:docPart w:val="5799AF5655E44A93AED808AD79938EE1"/>
              </w:placeholder>
              <w:dataBinding w:prefixMappings="xmlns:ns0='Fırat Üniversitesi-FBE' " w:xpath="/ns0:TEZ_VERILERI[1]/ns0:TSavunT[1]" w:storeItemID="{68B39770-80AE-4CC8-AE7F-0E4C7BF0ED86}"/>
              <w:date w:fullDate="2020-01-10T00:00:00Z">
                <w:dateFormat w:val="MMMM yyyy"/>
                <w:lid w:val="en-US"/>
                <w:storeMappedDataAs w:val="dateTime"/>
                <w:calendar w:val="gregorian"/>
              </w:date>
            </w:sdtPr>
            <w:sdtEndPr>
              <w:rPr>
                <w:rStyle w:val="OzetABDAChar"/>
              </w:rPr>
            </w:sdtEndPr>
            <w:sdtContent>
              <w:r w:rsidR="00D96C05" w:rsidRPr="0031629C">
                <w:rPr>
                  <w:rStyle w:val="OzetABDAChar"/>
                </w:rPr>
                <w:t>January 2020</w:t>
              </w:r>
            </w:sdtContent>
          </w:sdt>
          <w:r w:rsidR="003F49A1" w:rsidRPr="0031629C">
            <w:rPr>
              <w:rFonts w:cs="Times New Roman"/>
              <w:sz w:val="20"/>
              <w:szCs w:val="20"/>
            </w:rPr>
            <w:t xml:space="preserve">, </w:t>
          </w:r>
          <w:r w:rsidR="001E0828" w:rsidRPr="0031629C">
            <w:rPr>
              <w:rFonts w:cs="Times New Roman"/>
              <w:sz w:val="20"/>
              <w:szCs w:val="20"/>
            </w:rPr>
            <w:t xml:space="preserve">  </w:t>
          </w:r>
          <w:r w:rsidR="003D560A" w:rsidRPr="0031629C">
            <w:rPr>
              <w:rFonts w:cs="Times New Roman"/>
              <w:sz w:val="20"/>
              <w:szCs w:val="20"/>
            </w:rPr>
            <w:t>Page</w:t>
          </w:r>
          <w:r w:rsidR="003F49A1" w:rsidRPr="0031629C">
            <w:rPr>
              <w:rFonts w:cs="Times New Roman"/>
              <w:sz w:val="20"/>
              <w:szCs w:val="20"/>
            </w:rPr>
            <w:t xml:space="preserve">: </w:t>
          </w:r>
          <w:sdt>
            <w:sdtPr>
              <w:rPr>
                <w:rStyle w:val="OzetABDAChar"/>
              </w:rPr>
              <w:id w:val="423148200"/>
              <w:lock w:val="sdtContentLocked"/>
              <w:placeholder>
                <w:docPart w:val="B01C29F98CC745B0B7D72D449E4488D3"/>
              </w:placeholder>
              <w:dataBinding w:prefixMappings="xmlns:ns0='Fırat Üniversitesi-FBE' " w:xpath="/ns0:TEZ_VERILERI[1]/ns0:TOnSayfaS[1]" w:storeItemID="{68B39770-80AE-4CC8-AE7F-0E4C7BF0ED86}"/>
              <w:dropDownList w:lastValue="[Select Number]">
                <w:listItem w:value="Bir öğe seçin."/>
              </w:dropDownList>
            </w:sdtPr>
            <w:sdtEndPr>
              <w:rPr>
                <w:rStyle w:val="OzetABDAChar"/>
              </w:rPr>
            </w:sdtEndPr>
            <w:sdtContent>
              <w:r w:rsidR="005F1B67" w:rsidRPr="0031629C">
                <w:rPr>
                  <w:rStyle w:val="OzetABDAChar"/>
                </w:rPr>
                <w:t>[Select Number]</w:t>
              </w:r>
            </w:sdtContent>
          </w:sdt>
          <w:r w:rsidR="003F49A1" w:rsidRPr="0031629C">
            <w:rPr>
              <w:rFonts w:cs="Times New Roman"/>
              <w:sz w:val="20"/>
              <w:szCs w:val="20"/>
            </w:rPr>
            <w:t xml:space="preserve"> + </w:t>
          </w:r>
          <w:sdt>
            <w:sdtPr>
              <w:rPr>
                <w:rStyle w:val="OzetABDAChar"/>
              </w:rPr>
              <w:id w:val="1656414045"/>
              <w:lock w:val="sdtContentLocked"/>
              <w:placeholder>
                <w:docPart w:val="5F085D081ADF47E8B5FE4D59890E4E65"/>
              </w:placeholder>
              <w:dataBinding w:prefixMappings="xmlns:ns0='Fırat Üniversitesi-FBE' " w:xpath="/ns0:TEZ_VERILERI[1]/ns0:TSayfaS[1]" w:storeItemID="{68B39770-80AE-4CC8-AE7F-0E4C7BF0ED86}"/>
              <w:text/>
            </w:sdtPr>
            <w:sdtEndPr>
              <w:rPr>
                <w:rStyle w:val="OzetABDAChar"/>
              </w:rPr>
            </w:sdtEndPr>
            <w:sdtContent>
              <w:r w:rsidR="006F1F6F" w:rsidRPr="0031629C">
                <w:rPr>
                  <w:rStyle w:val="OzetABDAChar"/>
                </w:rPr>
                <w:t>001</w:t>
              </w:r>
            </w:sdtContent>
          </w:sdt>
        </w:p>
        <w:p w:rsidR="002504F5" w:rsidRPr="0031629C" w:rsidRDefault="002504F5" w:rsidP="002504F5">
          <w:pPr>
            <w:pBdr>
              <w:bottom w:val="single" w:sz="4" w:space="1" w:color="auto"/>
            </w:pBdr>
            <w:spacing w:after="120" w:line="240" w:lineRule="auto"/>
            <w:ind w:firstLine="0"/>
            <w:jc w:val="center"/>
            <w:rPr>
              <w:rStyle w:val="OzetABDAChar"/>
              <w:sz w:val="8"/>
              <w:szCs w:val="8"/>
            </w:rPr>
          </w:pPr>
        </w:p>
        <w:p w:rsidR="003F49A1" w:rsidRPr="0031629C" w:rsidRDefault="003F49A1" w:rsidP="001B363E">
          <w:pPr>
            <w:pStyle w:val="BLANK"/>
            <w:rPr>
              <w:lang w:val="en-US"/>
            </w:rPr>
          </w:pPr>
        </w:p>
        <w:sdt>
          <w:sdtPr>
            <w:rPr>
              <w:rStyle w:val="zetMetniChar"/>
              <w:lang w:val="en-US"/>
            </w:rPr>
            <w:id w:val="-1365980571"/>
            <w:lock w:val="sdtLocked"/>
            <w:placeholder>
              <w:docPart w:val="4DFCFABCE8DA4EB5A179491E95F9570F"/>
            </w:placeholder>
            <w15:dataBinding w:prefixMappings="xmlns:ns0='GAZI-FBE-V1' " w:xpath="/ns0:XMLNode[1]/ns0:OzetTr[1]" w:storeItemID="{335282AA-7766-43E8-BACC-55E406F0C9CC}"/>
          </w:sdtPr>
          <w:sdtEndPr>
            <w:rPr>
              <w:rStyle w:val="VarsaylanParagrafYazTipi"/>
            </w:rPr>
          </w:sdtEndPr>
          <w:sdtContent>
            <w:p w:rsidR="003D560A" w:rsidRPr="0031629C" w:rsidRDefault="003D560A" w:rsidP="003D560A">
              <w:pPr>
                <w:pStyle w:val="zetMetni"/>
                <w:rPr>
                  <w:rStyle w:val="zetMetniChar"/>
                  <w:lang w:val="en-US"/>
                </w:rPr>
              </w:pPr>
              <w:r w:rsidRPr="0031629C">
                <w:rPr>
                  <w:rStyle w:val="zetMetniChar"/>
                  <w:lang w:val="en-US"/>
                </w:rPr>
                <w:t>This style should not be changed. If necessary, the “Abstract” style from the Style Gallery should be used.</w:t>
              </w:r>
            </w:p>
            <w:p w:rsidR="00DF66F7" w:rsidRDefault="00CE7D73" w:rsidP="003D560A">
              <w:pPr>
                <w:pStyle w:val="zetMetni"/>
                <w:rPr>
                  <w:rStyle w:val="zetMetniChar"/>
                  <w:lang w:val="en-US"/>
                </w:rPr>
              </w:pPr>
              <w:r>
                <w:rPr>
                  <w:rStyle w:val="zetMetniChar"/>
                  <w:lang w:val="en-US"/>
                </w:rPr>
                <w:t>T</w:t>
              </w:r>
              <w:r w:rsidR="00DF66F7" w:rsidRPr="00DF66F7">
                <w:rPr>
                  <w:rStyle w:val="zetMetniChar"/>
                  <w:lang w:val="en-US"/>
                </w:rPr>
                <w:t xml:space="preserve">he importance of the </w:t>
              </w:r>
              <w:r>
                <w:rPr>
                  <w:rStyle w:val="zetMetniChar"/>
                  <w:lang w:val="en-US"/>
                </w:rPr>
                <w:t>topic</w:t>
              </w:r>
              <w:r w:rsidR="00DF66F7" w:rsidRPr="00DF66F7">
                <w:rPr>
                  <w:rStyle w:val="zetMetniChar"/>
                  <w:lang w:val="en-US"/>
                </w:rPr>
                <w:t xml:space="preserve"> and the purpose of the thesis should be defined in the first 1-2 sentences, the hypotheses of the thesis should be clearly stated with 1-2 sentences, the sample and sample size should be stated in 1-2 sentences, </w:t>
              </w:r>
              <w:r w:rsidRPr="00DF66F7">
                <w:rPr>
                  <w:rStyle w:val="zetMetniChar"/>
                  <w:lang w:val="en-US"/>
                </w:rPr>
                <w:t>the method</w:t>
              </w:r>
              <w:r>
                <w:rPr>
                  <w:rStyle w:val="zetMetniChar"/>
                  <w:lang w:val="en-US"/>
                </w:rPr>
                <w:t xml:space="preserve"> used</w:t>
              </w:r>
              <w:r w:rsidR="00DF66F7" w:rsidRPr="00DF66F7">
                <w:rPr>
                  <w:rStyle w:val="zetMetniChar"/>
                  <w:lang w:val="en-US"/>
                </w:rPr>
                <w:t xml:space="preserve"> should be given with 1-2 sentences, and brief information should be presented about the findings with a few sentences. Finally, the information produced should be expressed briefly. </w:t>
              </w:r>
            </w:p>
            <w:p w:rsidR="003D560A" w:rsidRPr="0031629C" w:rsidRDefault="007144C9" w:rsidP="003D560A">
              <w:pPr>
                <w:pStyle w:val="zetMetni"/>
                <w:rPr>
                  <w:rStyle w:val="zetMetniChar"/>
                  <w:lang w:val="en-US"/>
                </w:rPr>
              </w:pPr>
              <w:r w:rsidRPr="0031629C">
                <w:rPr>
                  <w:noProof/>
                  <w:lang w:eastAsia="tr-TR"/>
                </w:rPr>
                <mc:AlternateContent>
                  <mc:Choice Requires="wps">
                    <w:drawing>
                      <wp:anchor distT="0" distB="0" distL="114300" distR="114300" simplePos="0" relativeHeight="251672064" behindDoc="0" locked="0" layoutInCell="1" allowOverlap="1" wp14:anchorId="2178A6A3" wp14:editId="2C9D7B48">
                        <wp:simplePos x="0" y="0"/>
                        <wp:positionH relativeFrom="column">
                          <wp:posOffset>3189044</wp:posOffset>
                        </wp:positionH>
                        <wp:positionV relativeFrom="paragraph">
                          <wp:posOffset>2244001</wp:posOffset>
                        </wp:positionV>
                        <wp:extent cx="1955800" cy="711835"/>
                        <wp:effectExtent l="666750" t="2247900" r="25400" b="12065"/>
                        <wp:wrapNone/>
                        <wp:docPr id="193" name="Satır Belirtme Çizgisi 1 193"/>
                        <wp:cNvGraphicFramePr/>
                        <a:graphic xmlns:a="http://schemas.openxmlformats.org/drawingml/2006/main">
                          <a:graphicData uri="http://schemas.microsoft.com/office/word/2010/wordprocessingShape">
                            <wps:wsp>
                              <wps:cNvSpPr/>
                              <wps:spPr>
                                <a:xfrm>
                                  <a:off x="0" y="0"/>
                                  <a:ext cx="1955800" cy="711835"/>
                                </a:xfrm>
                                <a:prstGeom prst="borderCallout1">
                                  <a:avLst>
                                    <a:gd name="adj1" fmla="val 48213"/>
                                    <a:gd name="adj2" fmla="val -566"/>
                                    <a:gd name="adj3" fmla="val -317936"/>
                                    <a:gd name="adj4" fmla="val -3382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3B28C7" w:rsidRDefault="00C667C6" w:rsidP="00AF0821">
                                    <w:pPr>
                                      <w:spacing w:line="240" w:lineRule="auto"/>
                                      <w:ind w:firstLine="0"/>
                                      <w:jc w:val="center"/>
                                      <w:rPr>
                                        <w:color w:val="FF0000"/>
                                        <w:sz w:val="20"/>
                                        <w:szCs w:val="20"/>
                                      </w:rPr>
                                    </w:pPr>
                                    <w:r w:rsidRPr="003B28C7">
                                      <w:rPr>
                                        <w:color w:val="FF0000"/>
                                        <w:sz w:val="20"/>
                                        <w:szCs w:val="20"/>
                                      </w:rPr>
                                      <w:t xml:space="preserve">Edit the content taking into account the text </w:t>
                                    </w:r>
                                    <w:r>
                                      <w:rPr>
                                        <w:color w:val="FF0000"/>
                                        <w:sz w:val="20"/>
                                        <w:szCs w:val="20"/>
                                      </w:rPr>
                                      <w:t xml:space="preserve">given </w:t>
                                    </w:r>
                                    <w:r w:rsidRPr="003B28C7">
                                      <w:rPr>
                                        <w:color w:val="FF0000"/>
                                        <w:sz w:val="20"/>
                                        <w:szCs w:val="20"/>
                                      </w:rPr>
                                      <w:t>here.</w:t>
                                    </w:r>
                                  </w:p>
                                  <w:p w:rsidR="00C667C6" w:rsidRPr="003B28C7" w:rsidRDefault="00C667C6" w:rsidP="00AF0821">
                                    <w:pPr>
                                      <w:spacing w:line="240" w:lineRule="auto"/>
                                      <w:ind w:firstLine="0"/>
                                      <w:jc w:val="center"/>
                                      <w:rPr>
                                        <w:color w:val="FF0000"/>
                                        <w:sz w:val="20"/>
                                        <w:szCs w:val="20"/>
                                      </w:rPr>
                                    </w:pPr>
                                    <w:r w:rsidRPr="003B28C7">
                                      <w:rPr>
                                        <w:color w:val="FF0000"/>
                                        <w:sz w:val="20"/>
                                        <w:szCs w:val="20"/>
                                      </w:rPr>
                                      <w:t>Do not prepare the text without reading</w:t>
                                    </w:r>
                                    <w:r>
                                      <w:rPr>
                                        <w:color w:val="FF0000"/>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78A6A3" id="Satır Belirtme Çizgisi 1 193" o:spid="_x0000_s1033" type="#_x0000_t47" style="position:absolute;left:0;text-align:left;margin-left:251.1pt;margin-top:176.7pt;width:154pt;height:56.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Ku2wIAAB8GAAAOAAAAZHJzL2Uyb0RvYy54bWysVNtuGjEQfa/Uf7D8niwLgRCUJaJEVJWi&#10;JCqp8my8Nrj1rba55QfyPf2G9sM69i7LJo1UqSoPZmY9czxz5nJ5tVMSbZjzwugC56cdjJimphR6&#10;WeAvD7OTIUY+EF0SaTQr8J55fDV+/+5ya0esa1ZGlswhANF+tLUFXoVgR1nm6Yop4k+NZRouuXGK&#10;BFDdMisd2QK6klm30xlkW+NK6wxl3sPX6+oSjxM+54yGO849C0gWGGIL6XTpXMQzG1+S0dIRuxK0&#10;DoP8QxSKCA2PNlDXJBC0duIPKCWoM97wcEqNygzngrKUA2STd15lM18Ry1IuQI63DU3+/8HS2829&#10;Q6KE2l30MNJEQZHmJPz64dAHJoULiqGfz+JpKbxAOYpWwNnW+hG4zu29qzUPYiRgx52K/5Aa2iWe&#10;9w3PbBcQhY/5Rb8/7EA5KNyd5/mw14+g2dHbOh8+MqNQFAq8gCIzNyVSmnXIE9Fkc+NDYrysoybl&#10;1xwjriQUcEMkOht28xQsVKVl023bnPQHg7oHWiZAxBHmpJefX/TesDp7adUbds/rLOrYIJ9DHjFQ&#10;qePpjRTlTEiZFLdcTKVDEG6BZ7MO/GqIlhnARNcscl6xnKSwl6yC/cw4VBB47SZm0uywBpZQynTo&#10;1rhSg3V04xBC41hR+spRAtNVVWrb6MbSTDWOnb+/2HikV40OjbMS2ri3AMpvzcuV/SH7KueYftgt&#10;dqltE+fxy8KUe2hlZ6oZ95bOBDTPDfHhnjjoCeg3WFThDg4uzbbAppYwWhn39Nb3aA+zBrcYbWFJ&#10;FNh/XxPHMJKfNExhbxArhkJbcW1l0Vb0Wk0NFBq6FKJLIji7IA8id0Y9QqtP4qtwRTSFtwtMgzso&#10;01AtL9iIlE0myQw2iSXhRs8tjeCR59h3D7tH4mw9QQFm79YcFgoZpRatqnu0jZ7aTNbBcBHi5ZHX&#10;WoEtBNKLNdfWk9Vxr49/AwAA//8DAFBLAwQUAAYACAAAACEAWt+zC+AAAAALAQAADwAAAGRycy9k&#10;b3ducmV2LnhtbEyPQU7DMBBF90jcwRokNojaTZsohDgVApUVFaJwACcekqjxOLKdJtwes6LLmXn6&#10;8365W8zAzuh8b0nCeiWAITVW99RK+Prc3+fAfFCk1WAJJfygh111fVWqQtuZPvB8DC2LIeQLJaEL&#10;YSw4902HRvmVHZHi7ds6o0IcXcu1U3MMNwNPhMi4UT3FD50a8bnD5nScjAS+P7y91w93/GQPM7ks&#10;x9cXMUl5e7M8PQILuIR/GP70ozpU0am2E2nPBgmpSJKIStikmy2wSORrETe1hG2WpsCrkl92qH4B&#10;AAD//wMAUEsBAi0AFAAGAAgAAAAhALaDOJL+AAAA4QEAABMAAAAAAAAAAAAAAAAAAAAAAFtDb250&#10;ZW50X1R5cGVzXS54bWxQSwECLQAUAAYACAAAACEAOP0h/9YAAACUAQAACwAAAAAAAAAAAAAAAAAv&#10;AQAAX3JlbHMvLnJlbHNQSwECLQAUAAYACAAAACEA5Q5SrtsCAAAfBgAADgAAAAAAAAAAAAAAAAAu&#10;AgAAZHJzL2Uyb0RvYy54bWxQSwECLQAUAAYACAAAACEAWt+zC+AAAAALAQAADwAAAAAAAAAAAAAA&#10;AAA1BQAAZHJzL2Rvd25yZXYueG1sUEsFBgAAAAAEAAQA8wAAAEIGAAAAAA==&#10;" adj="-7307,-68674,-122,10414" fillcolor="white [3201]" strokecolor="red" strokeweight="1pt">
                        <v:textbox inset="1mm,1mm,1mm,1mm">
                          <w:txbxContent>
                            <w:p w:rsidR="00C667C6" w:rsidRPr="003B28C7" w:rsidRDefault="00C667C6" w:rsidP="00AF0821">
                              <w:pPr>
                                <w:spacing w:line="240" w:lineRule="auto"/>
                                <w:ind w:firstLine="0"/>
                                <w:jc w:val="center"/>
                                <w:rPr>
                                  <w:color w:val="FF0000"/>
                                  <w:sz w:val="20"/>
                                  <w:szCs w:val="20"/>
                                </w:rPr>
                              </w:pPr>
                              <w:r w:rsidRPr="003B28C7">
                                <w:rPr>
                                  <w:color w:val="FF0000"/>
                                  <w:sz w:val="20"/>
                                  <w:szCs w:val="20"/>
                                </w:rPr>
                                <w:t xml:space="preserve">Edit the content taking into account the text </w:t>
                              </w:r>
                              <w:r>
                                <w:rPr>
                                  <w:color w:val="FF0000"/>
                                  <w:sz w:val="20"/>
                                  <w:szCs w:val="20"/>
                                </w:rPr>
                                <w:t xml:space="preserve">given </w:t>
                              </w:r>
                              <w:r w:rsidRPr="003B28C7">
                                <w:rPr>
                                  <w:color w:val="FF0000"/>
                                  <w:sz w:val="20"/>
                                  <w:szCs w:val="20"/>
                                </w:rPr>
                                <w:t>here.</w:t>
                              </w:r>
                            </w:p>
                            <w:p w:rsidR="00C667C6" w:rsidRPr="003B28C7" w:rsidRDefault="00C667C6" w:rsidP="00AF0821">
                              <w:pPr>
                                <w:spacing w:line="240" w:lineRule="auto"/>
                                <w:ind w:firstLine="0"/>
                                <w:jc w:val="center"/>
                                <w:rPr>
                                  <w:color w:val="FF0000"/>
                                  <w:sz w:val="20"/>
                                  <w:szCs w:val="20"/>
                                </w:rPr>
                              </w:pPr>
                              <w:r w:rsidRPr="003B28C7">
                                <w:rPr>
                                  <w:color w:val="FF0000"/>
                                  <w:sz w:val="20"/>
                                  <w:szCs w:val="20"/>
                                </w:rPr>
                                <w:t>Do not prepare the text without reading</w:t>
                              </w:r>
                              <w:r>
                                <w:rPr>
                                  <w:color w:val="FF0000"/>
                                  <w:sz w:val="20"/>
                                  <w:szCs w:val="20"/>
                                </w:rPr>
                                <w:t xml:space="preserve"> </w:t>
                              </w:r>
                            </w:p>
                          </w:txbxContent>
                        </v:textbox>
                      </v:shape>
                    </w:pict>
                  </mc:Fallback>
                </mc:AlternateContent>
              </w:r>
              <w:r w:rsidR="003D560A" w:rsidRPr="0031629C">
                <w:rPr>
                  <w:rStyle w:val="zetMetniChar"/>
                  <w:lang w:val="en-US"/>
                </w:rPr>
                <w:t xml:space="preserve">At the bottom of the abstract, there should be keywords that describe the topic. A minimum of 3 (three) and a maximum of 6 (six) keywords are used. </w:t>
              </w:r>
            </w:p>
            <w:p w:rsidR="001B408A" w:rsidRPr="0031629C" w:rsidRDefault="003D560A" w:rsidP="003D560A">
              <w:pPr>
                <w:pStyle w:val="zetMetni"/>
                <w:rPr>
                  <w:lang w:val="en-US"/>
                </w:rPr>
              </w:pPr>
              <w:r w:rsidRPr="0031629C">
                <w:rPr>
                  <w:rStyle w:val="zetMetniChar"/>
                  <w:lang w:val="en-US"/>
                </w:rPr>
                <w:t xml:space="preserve">The Abstract should be limited to 250 words and should not contain items such as </w:t>
              </w:r>
              <w:proofErr w:type="spellStart"/>
              <w:r w:rsidRPr="0031629C">
                <w:rPr>
                  <w:rStyle w:val="zetMetniChar"/>
                  <w:lang w:val="en-US"/>
                </w:rPr>
                <w:t>atribution</w:t>
              </w:r>
              <w:proofErr w:type="spellEnd"/>
              <w:r w:rsidRPr="0031629C">
                <w:rPr>
                  <w:rStyle w:val="zetMetniChar"/>
                  <w:lang w:val="en-US"/>
                </w:rPr>
                <w:t xml:space="preserve"> notation, figures, tables and equations. Symbols such as superscripts and Greek letters should not be used whenever possible. More than 250 words of abstract are not stored in the National Thesis Data Center. In any case, abstract and keywords should be limited to one page. Abstract and keywords exceeding one page are not accepted by the Graduate School.</w:t>
              </w:r>
            </w:p>
          </w:sdtContent>
        </w:sdt>
        <w:p w:rsidR="008F6E97" w:rsidRPr="0031629C" w:rsidRDefault="008F6E97" w:rsidP="001B363E">
          <w:pPr>
            <w:pStyle w:val="BLANK"/>
            <w:rPr>
              <w:lang w:val="en-US"/>
            </w:rPr>
          </w:pPr>
        </w:p>
        <w:p w:rsidR="005765AA" w:rsidRPr="0031629C" w:rsidRDefault="0090523C" w:rsidP="008F6E97">
          <w:pPr>
            <w:pStyle w:val="zetMetni"/>
            <w:ind w:firstLine="0"/>
            <w:rPr>
              <w:rStyle w:val="zetMetniChar"/>
              <w:lang w:val="en-US"/>
            </w:rPr>
          </w:pPr>
          <w:r w:rsidRPr="0031629C">
            <w:rPr>
              <w:b/>
              <w:lang w:val="en-US"/>
            </w:rPr>
            <w:t>Keywords</w:t>
          </w:r>
          <w:r w:rsidR="008F6E97" w:rsidRPr="0031629C">
            <w:rPr>
              <w:b/>
              <w:lang w:val="en-US"/>
            </w:rPr>
            <w:t>:</w:t>
          </w:r>
          <w:r w:rsidR="004102FD" w:rsidRPr="0031629C">
            <w:rPr>
              <w:b/>
              <w:lang w:val="en-US"/>
            </w:rPr>
            <w:t xml:space="preserve"> </w:t>
          </w:r>
          <w:sdt>
            <w:sdtPr>
              <w:rPr>
                <w:rStyle w:val="zetMetniChar"/>
                <w:lang w:val="en-US"/>
              </w:rPr>
              <w:id w:val="-1896193119"/>
              <w:lock w:val="sdtLocked"/>
              <w:placeholder>
                <w:docPart w:val="6F52D5F8F8314E2394B46AD7F07A0887"/>
              </w:placeholder>
              <w15:appearance w15:val="hidden"/>
            </w:sdtPr>
            <w:sdtEndPr>
              <w:rPr>
                <w:rStyle w:val="zetMetniChar"/>
              </w:rPr>
            </w:sdtEndPr>
            <w:sdtContent>
              <w:r w:rsidRPr="0031629C">
                <w:rPr>
                  <w:lang w:val="en-US"/>
                </w:rPr>
                <w:t>Keyword 1, Keyword 2, Keyword 3, …</w:t>
              </w:r>
              <w:r w:rsidR="002F1BBB" w:rsidRPr="0031629C">
                <w:rPr>
                  <w:rStyle w:val="zetMetniChar"/>
                  <w:lang w:val="en-US"/>
                </w:rPr>
                <w:t xml:space="preserve"> </w:t>
              </w:r>
            </w:sdtContent>
          </w:sdt>
        </w:p>
        <w:p w:rsidR="00876B8A" w:rsidRPr="0031629C" w:rsidRDefault="00876B8A" w:rsidP="008F6E97">
          <w:pPr>
            <w:pStyle w:val="zetMetni"/>
            <w:ind w:firstLine="0"/>
            <w:rPr>
              <w:b/>
              <w:lang w:val="en-US"/>
            </w:rPr>
          </w:pPr>
          <w:r w:rsidRPr="0031629C">
            <w:rPr>
              <w:lang w:val="en-US"/>
            </w:rPr>
            <w:br w:type="page"/>
          </w:r>
        </w:p>
      </w:sdtContent>
    </w:sdt>
    <w:bookmarkStart w:id="7" w:name="_Toc20457632" w:displacedByCustomXml="next"/>
    <w:bookmarkStart w:id="8" w:name="_Toc35803041" w:displacedByCustomXml="next"/>
    <w:bookmarkStart w:id="9" w:name="_Toc20457633" w:displacedByCustomXml="next"/>
    <w:sdt>
      <w:sdtPr>
        <w:rPr>
          <w:rFonts w:cs="Times New Roman"/>
          <w:b w:val="0"/>
          <w:bCs w:val="0"/>
          <w:smallCaps w:val="0"/>
          <w:noProof w:val="0"/>
          <w:sz w:val="20"/>
          <w:szCs w:val="20"/>
        </w:rPr>
        <w:id w:val="1866868949"/>
        <w:lock w:val="contentLocked"/>
        <w:placeholder>
          <w:docPart w:val="43730F36C1674413BA528321CECE4E16"/>
        </w:placeholder>
        <w:group/>
      </w:sdtPr>
      <w:sdtEndPr>
        <w:rPr>
          <w:rStyle w:val="AbstractTextChar"/>
        </w:rPr>
      </w:sdtEndPr>
      <w:sdtContent>
        <w:bookmarkEnd w:id="7" w:displacedByCustomXml="prev"/>
        <w:p w:rsidR="003F49A1" w:rsidRPr="00375753" w:rsidRDefault="0026464E" w:rsidP="00375753">
          <w:pPr>
            <w:pStyle w:val="FirstSectionCaptions"/>
            <w:rPr>
              <w:rFonts w:cs="Times New Roman"/>
              <w:b w:val="0"/>
              <w:bCs w:val="0"/>
              <w:smallCaps w:val="0"/>
              <w:noProof w:val="0"/>
              <w:sz w:val="20"/>
              <w:szCs w:val="20"/>
            </w:rPr>
          </w:pPr>
          <w:r w:rsidRPr="00D21089">
            <w:t>Özet</w:t>
          </w:r>
          <w:bookmarkEnd w:id="8"/>
        </w:p>
        <w:p w:rsidR="00CE460D" w:rsidRPr="0031629C" w:rsidRDefault="00AB4D16" w:rsidP="00AB4D16">
          <w:pPr>
            <w:pBdr>
              <w:bottom w:val="single" w:sz="4" w:space="1" w:color="auto"/>
            </w:pBdr>
            <w:jc w:val="center"/>
            <w:rPr>
              <w:color w:val="FFFFFF" w:themeColor="background1"/>
              <w:sz w:val="8"/>
              <w:szCs w:val="8"/>
            </w:rPr>
          </w:pPr>
          <w:r w:rsidRPr="0031629C">
            <w:rPr>
              <w:color w:val="FFFFFF" w:themeColor="background1"/>
              <w:sz w:val="8"/>
              <w:szCs w:val="8"/>
            </w:rPr>
            <w:t>dummy</w:t>
          </w:r>
        </w:p>
        <w:sdt>
          <w:sdtPr>
            <w:rPr>
              <w:szCs w:val="28"/>
            </w:rPr>
            <w:id w:val="2113702149"/>
            <w:lock w:val="sdtContentLocked"/>
            <w:placeholder>
              <w:docPart w:val="DD7FEEAE9C4C43FCBFFCA6A374733679"/>
            </w:placeholder>
            <w:dataBinding w:prefixMappings="xmlns:ns0='Fırat Üniversitesi-FBE' " w:xpath="/ns0:TEZ_VERILERI[1]/ns0:TBaslik_EN[1]" w:storeItemID="{68B39770-80AE-4CC8-AE7F-0E4C7BF0ED86}"/>
            <w15:appearance w15:val="hidden"/>
            <w:text/>
          </w:sdtPr>
          <w:sdtEndPr/>
          <w:sdtContent>
            <w:p w:rsidR="003F49A1" w:rsidRPr="0031629C" w:rsidRDefault="00D558A1" w:rsidP="000D3A37">
              <w:pPr>
                <w:pStyle w:val="AbstractTBal"/>
                <w:rPr>
                  <w:szCs w:val="28"/>
                </w:rPr>
              </w:pPr>
              <w:r>
                <w:rPr>
                  <w:szCs w:val="28"/>
                </w:rPr>
                <w:t>Tez Başlığı Her Kelimenin İlk Harfi Büyük Olarak Buraya Yazılmalıdır</w:t>
              </w:r>
            </w:p>
          </w:sdtContent>
        </w:sdt>
        <w:p w:rsidR="007B3538" w:rsidRPr="0031629C" w:rsidRDefault="007B3538" w:rsidP="007B3538">
          <w:pPr>
            <w:pStyle w:val="BLANK"/>
            <w:rPr>
              <w:lang w:val="en-US"/>
            </w:rPr>
          </w:pPr>
        </w:p>
        <w:p w:rsidR="003F49A1" w:rsidRPr="0031629C" w:rsidRDefault="00953B1B" w:rsidP="00E9647E">
          <w:pPr>
            <w:pStyle w:val="TYazar"/>
          </w:pPr>
          <w:sdt>
            <w:sdtPr>
              <w:rPr>
                <w:rStyle w:val="TYazarChar"/>
                <w:b/>
              </w:rPr>
              <w:id w:val="-157161936"/>
              <w:lock w:val="sdtContentLocked"/>
              <w:placeholder>
                <w:docPart w:val="5F085D081ADF47E8B5FE4D59890E4E65"/>
              </w:placeholder>
              <w:dataBinding w:prefixMappings="xmlns:ns0='Fırat Üniversitesi-FBE' " w:xpath="/ns0:TEZ_VERILERI[1]/ns0:TYazari[1]" w:storeItemID="{68B39770-80AE-4CC8-AE7F-0E4C7BF0ED86}"/>
              <w15:appearance w15:val="hidden"/>
              <w:text/>
            </w:sdtPr>
            <w:sdtEndPr>
              <w:rPr>
                <w:rStyle w:val="TYazarChar"/>
              </w:rPr>
            </w:sdtEndPr>
            <w:sdtContent>
              <w:r w:rsidR="00805416" w:rsidRPr="0031629C">
                <w:rPr>
                  <w:rStyle w:val="TYazarChar"/>
                  <w:b/>
                </w:rPr>
                <w:t>Name SURNAME</w:t>
              </w:r>
            </w:sdtContent>
          </w:sdt>
        </w:p>
        <w:p w:rsidR="003F49A1" w:rsidRPr="0031629C" w:rsidRDefault="003F49A1" w:rsidP="001B363E">
          <w:pPr>
            <w:pStyle w:val="BLANK"/>
            <w:rPr>
              <w:lang w:val="en-US"/>
            </w:rPr>
          </w:pPr>
        </w:p>
        <w:p w:rsidR="003F49A1" w:rsidRPr="00911315" w:rsidRDefault="00953B1B" w:rsidP="007F2B60">
          <w:pPr>
            <w:pStyle w:val="PencereTTuru"/>
            <w:rPr>
              <w:lang w:val="tr-TR"/>
            </w:rPr>
          </w:pPr>
          <w:sdt>
            <w:sdtPr>
              <w:rPr>
                <w:lang w:val="tr-TR"/>
              </w:rPr>
              <w:id w:val="-1272009208"/>
              <w:lock w:val="sdtContentLocked"/>
              <w:placeholder>
                <w:docPart w:val="5F085D081ADF47E8B5FE4D59890E4E65"/>
              </w:placeholder>
              <w:dataBinding w:prefixMappings="xmlns:ns0='Fırat Üniversitesi-FBE' " w:xpath="/ns0:TEZ_VERILERI[1]/ns0:TTuru_EN[1]" w:storeItemID="{68B39770-80AE-4CC8-AE7F-0E4C7BF0ED86}"/>
              <w15:appearance w15:val="hidden"/>
              <w:text/>
            </w:sdtPr>
            <w:sdtEndPr/>
            <w:sdtContent>
              <w:r w:rsidR="005F1B67" w:rsidRPr="00911315">
                <w:rPr>
                  <w:lang w:val="tr-TR"/>
                </w:rPr>
                <w:t>[Tez Türü Seçiniz]</w:t>
              </w:r>
            </w:sdtContent>
          </w:sdt>
        </w:p>
        <w:p w:rsidR="003F49A1" w:rsidRPr="00911315" w:rsidRDefault="003F49A1" w:rsidP="001B363E">
          <w:pPr>
            <w:pStyle w:val="BLANK"/>
          </w:pPr>
        </w:p>
        <w:p w:rsidR="003F49A1" w:rsidRPr="00911315" w:rsidRDefault="003F49A1" w:rsidP="00011905">
          <w:pPr>
            <w:spacing w:line="240" w:lineRule="auto"/>
            <w:ind w:firstLine="0"/>
            <w:jc w:val="center"/>
            <w:rPr>
              <w:rFonts w:cs="Times New Roman"/>
              <w:smallCaps/>
              <w:lang w:val="tr-TR"/>
            </w:rPr>
          </w:pPr>
          <w:r w:rsidRPr="00911315">
            <w:rPr>
              <w:rFonts w:cs="Times New Roman"/>
              <w:smallCaps/>
              <w:lang w:val="tr-TR"/>
            </w:rPr>
            <w:t xml:space="preserve">Fırat </w:t>
          </w:r>
          <w:r w:rsidR="002F1BBB" w:rsidRPr="00911315">
            <w:rPr>
              <w:rFonts w:cs="Times New Roman"/>
              <w:smallCaps/>
              <w:lang w:val="tr-TR"/>
            </w:rPr>
            <w:t>Ü</w:t>
          </w:r>
          <w:r w:rsidRPr="00911315">
            <w:rPr>
              <w:rFonts w:cs="Times New Roman"/>
              <w:smallCaps/>
              <w:lang w:val="tr-TR"/>
            </w:rPr>
            <w:t>niversit</w:t>
          </w:r>
          <w:r w:rsidR="002F1BBB" w:rsidRPr="00911315">
            <w:rPr>
              <w:rFonts w:cs="Times New Roman"/>
              <w:smallCaps/>
              <w:lang w:val="tr-TR"/>
            </w:rPr>
            <w:t>esi</w:t>
          </w:r>
        </w:p>
        <w:p w:rsidR="003F49A1" w:rsidRPr="00911315" w:rsidRDefault="002F1BBB" w:rsidP="006C5EC9">
          <w:pPr>
            <w:spacing w:after="120" w:line="240" w:lineRule="auto"/>
            <w:ind w:firstLine="0"/>
            <w:jc w:val="center"/>
            <w:rPr>
              <w:rFonts w:cs="Times New Roman"/>
              <w:sz w:val="20"/>
              <w:szCs w:val="20"/>
              <w:lang w:val="tr-TR"/>
            </w:rPr>
          </w:pPr>
          <w:r w:rsidRPr="00911315">
            <w:rPr>
              <w:rFonts w:cs="Times New Roman"/>
              <w:sz w:val="20"/>
              <w:szCs w:val="20"/>
              <w:lang w:val="tr-TR"/>
            </w:rPr>
            <w:t>Fen Bilimleri Enstitüsü</w:t>
          </w:r>
        </w:p>
        <w:p w:rsidR="003F49A1" w:rsidRPr="00911315" w:rsidRDefault="00953B1B" w:rsidP="00011905">
          <w:pPr>
            <w:spacing w:line="240" w:lineRule="auto"/>
            <w:ind w:firstLine="0"/>
            <w:jc w:val="center"/>
            <w:rPr>
              <w:rStyle w:val="OzetABDAChar"/>
              <w:lang w:val="tr-TR"/>
            </w:rPr>
          </w:pPr>
          <w:sdt>
            <w:sdtPr>
              <w:rPr>
                <w:rStyle w:val="OzetABDAChar"/>
                <w:lang w:val="tr-TR"/>
              </w:rPr>
              <w:id w:val="-926873485"/>
              <w:lock w:val="sdtContentLocked"/>
              <w:placeholder>
                <w:docPart w:val="5F085D081ADF47E8B5FE4D59890E4E65"/>
              </w:placeholder>
              <w:dataBinding w:prefixMappings="xmlns:ns0='Fırat Üniversitesi-FBE' " w:xpath="/ns0:TEZ_VERILERI[1]/ns0:AnaBD_TR[1]" w:storeItemID="{68B39770-80AE-4CC8-AE7F-0E4C7BF0ED86}"/>
              <w15:appearance w15:val="hidden"/>
              <w:text/>
            </w:sdtPr>
            <w:sdtEndPr>
              <w:rPr>
                <w:rStyle w:val="OzetABDAChar"/>
              </w:rPr>
            </w:sdtEndPr>
            <w:sdtContent>
              <w:r w:rsidR="00911315" w:rsidRPr="00911315">
                <w:rPr>
                  <w:rStyle w:val="OzetABDAChar"/>
                  <w:lang w:val="tr-TR"/>
                </w:rPr>
                <w:t>[Anabilim Dalı Seçiniz]</w:t>
              </w:r>
            </w:sdtContent>
          </w:sdt>
          <w:r w:rsidR="002F1BBB" w:rsidRPr="00911315">
            <w:rPr>
              <w:rStyle w:val="OzetABDAChar"/>
              <w:lang w:val="tr-TR"/>
            </w:rPr>
            <w:t xml:space="preserve"> Anabilim Dalı</w:t>
          </w:r>
        </w:p>
        <w:sdt>
          <w:sdtPr>
            <w:rPr>
              <w:rStyle w:val="OzetABDAChar"/>
              <w:lang w:val="tr-TR"/>
            </w:rPr>
            <w:id w:val="-677809381"/>
            <w:placeholder>
              <w:docPart w:val="43730F36C1674413BA528321CECE4E16"/>
            </w:placeholder>
            <w:dataBinding w:prefixMappings="xmlns:ns0='Fırat Üniversitesi-FBE' " w:xpath="/ns0:TEZ_VERILERI[1]/ns0:Prog_TR[1]" w:storeItemID="{68B39770-80AE-4CC8-AE7F-0E4C7BF0ED86}"/>
            <w:text/>
          </w:sdtPr>
          <w:sdtEndPr>
            <w:rPr>
              <w:rStyle w:val="OzetABDAChar"/>
            </w:rPr>
          </w:sdtEndPr>
          <w:sdtContent>
            <w:p w:rsidR="008C189C" w:rsidRPr="00911315" w:rsidRDefault="00911315" w:rsidP="00817954">
              <w:pPr>
                <w:spacing w:line="240" w:lineRule="auto"/>
                <w:ind w:firstLine="0"/>
                <w:jc w:val="center"/>
                <w:rPr>
                  <w:rStyle w:val="OzetABDAChar"/>
                  <w:lang w:val="tr-TR"/>
                </w:rPr>
              </w:pPr>
              <w:r w:rsidRPr="00911315">
                <w:rPr>
                  <w:rStyle w:val="OzetABDAChar"/>
                  <w:lang w:val="tr-TR"/>
                </w:rPr>
                <w:t>[Program Seçiniz]</w:t>
              </w:r>
            </w:p>
          </w:sdtContent>
        </w:sdt>
        <w:p w:rsidR="003F49A1" w:rsidRPr="0031629C" w:rsidRDefault="00953B1B" w:rsidP="00011905">
          <w:pPr>
            <w:pBdr>
              <w:bottom w:val="single" w:sz="4" w:space="1" w:color="auto"/>
            </w:pBdr>
            <w:spacing w:line="240" w:lineRule="auto"/>
            <w:ind w:firstLine="0"/>
            <w:jc w:val="center"/>
            <w:rPr>
              <w:rStyle w:val="OzetABDAChar"/>
            </w:rPr>
          </w:pPr>
          <w:sdt>
            <w:sdtPr>
              <w:rPr>
                <w:rStyle w:val="OzetABDAChar"/>
              </w:rPr>
              <w:id w:val="-645358390"/>
              <w:lock w:val="sdtContentLocked"/>
              <w:placeholder>
                <w:docPart w:val="5799AF5655E44A93AED808AD79938EE1"/>
              </w:placeholder>
              <w:dataBinding w:prefixMappings="xmlns:ns0='Fırat Üniversitesi-FBE' " w:xpath="/ns0:TEZ_VERILERI[1]/ns0:TSavunT[1]" w:storeItemID="{68B39770-80AE-4CC8-AE7F-0E4C7BF0ED86}"/>
              <w:date w:fullDate="2020-01-10T00:00:00Z">
                <w:dateFormat w:val="MMMM yyyy"/>
                <w:lid w:val="tr-TR"/>
                <w:storeMappedDataAs w:val="dateTime"/>
                <w:calendar w:val="gregorian"/>
              </w:date>
            </w:sdtPr>
            <w:sdtEndPr>
              <w:rPr>
                <w:rStyle w:val="OzetABDAChar"/>
              </w:rPr>
            </w:sdtEndPr>
            <w:sdtContent>
              <w:r w:rsidR="00D96C05" w:rsidRPr="0031629C">
                <w:rPr>
                  <w:rStyle w:val="OzetABDAChar"/>
                </w:rPr>
                <w:t>Ocak 2020</w:t>
              </w:r>
            </w:sdtContent>
          </w:sdt>
          <w:r w:rsidR="003F49A1" w:rsidRPr="0031629C">
            <w:rPr>
              <w:rFonts w:cs="Times New Roman"/>
              <w:sz w:val="20"/>
              <w:szCs w:val="20"/>
            </w:rPr>
            <w:t xml:space="preserve">, </w:t>
          </w:r>
          <w:r w:rsidR="001E0828" w:rsidRPr="0031629C">
            <w:rPr>
              <w:rFonts w:cs="Times New Roman"/>
              <w:sz w:val="20"/>
              <w:szCs w:val="20"/>
            </w:rPr>
            <w:t xml:space="preserve">  </w:t>
          </w:r>
          <w:r w:rsidR="002F1BBB" w:rsidRPr="0031629C">
            <w:rPr>
              <w:rFonts w:cs="Times New Roman"/>
              <w:sz w:val="20"/>
              <w:szCs w:val="20"/>
            </w:rPr>
            <w:t>Sayfa</w:t>
          </w:r>
          <w:r w:rsidR="003F49A1" w:rsidRPr="0031629C">
            <w:rPr>
              <w:rFonts w:cs="Times New Roman"/>
              <w:sz w:val="20"/>
              <w:szCs w:val="20"/>
            </w:rPr>
            <w:t xml:space="preserve">: </w:t>
          </w:r>
          <w:sdt>
            <w:sdtPr>
              <w:rPr>
                <w:rStyle w:val="OzetABDAChar"/>
              </w:rPr>
              <w:id w:val="-669168499"/>
              <w:lock w:val="sdtContentLocked"/>
              <w:placeholder>
                <w:docPart w:val="5F085D081ADF47E8B5FE4D59890E4E65"/>
              </w:placeholder>
              <w:dataBinding w:prefixMappings="xmlns:ns0='Fırat Üniversitesi-FBE' " w:xpath="/ns0:TEZ_VERILERI[1]/ns0:TOnSayfaS[1]" w:storeItemID="{68B39770-80AE-4CC8-AE7F-0E4C7BF0ED86}"/>
              <w:text/>
            </w:sdtPr>
            <w:sdtEndPr>
              <w:rPr>
                <w:rStyle w:val="OzetABDAChar"/>
              </w:rPr>
            </w:sdtEndPr>
            <w:sdtContent>
              <w:r w:rsidR="005F1B67" w:rsidRPr="0031629C">
                <w:rPr>
                  <w:rStyle w:val="OzetABDAChar"/>
                </w:rPr>
                <w:t>[Select Number]</w:t>
              </w:r>
            </w:sdtContent>
          </w:sdt>
          <w:r w:rsidR="003F49A1" w:rsidRPr="0031629C">
            <w:rPr>
              <w:rFonts w:cs="Times New Roman"/>
              <w:sz w:val="20"/>
              <w:szCs w:val="20"/>
            </w:rPr>
            <w:t xml:space="preserve"> + </w:t>
          </w:r>
          <w:sdt>
            <w:sdtPr>
              <w:rPr>
                <w:rStyle w:val="OzetABDAChar"/>
              </w:rPr>
              <w:id w:val="502248176"/>
              <w:lock w:val="sdtContentLocked"/>
              <w:placeholder>
                <w:docPart w:val="5F085D081ADF47E8B5FE4D59890E4E65"/>
              </w:placeholder>
              <w:dataBinding w:prefixMappings="xmlns:ns0='Fırat Üniversitesi-FBE' " w:xpath="/ns0:TEZ_VERILERI[1]/ns0:TSayfaS[1]" w:storeItemID="{68B39770-80AE-4CC8-AE7F-0E4C7BF0ED86}"/>
              <w:text/>
            </w:sdtPr>
            <w:sdtEndPr>
              <w:rPr>
                <w:rStyle w:val="OzetABDAChar"/>
              </w:rPr>
            </w:sdtEndPr>
            <w:sdtContent>
              <w:r w:rsidR="006F1F6F" w:rsidRPr="0031629C">
                <w:rPr>
                  <w:rStyle w:val="OzetABDAChar"/>
                </w:rPr>
                <w:t>001</w:t>
              </w:r>
            </w:sdtContent>
          </w:sdt>
        </w:p>
        <w:p w:rsidR="002504F5" w:rsidRPr="0031629C" w:rsidRDefault="002504F5" w:rsidP="00A67D4E">
          <w:pPr>
            <w:pBdr>
              <w:bottom w:val="single" w:sz="4" w:space="1" w:color="auto"/>
            </w:pBdr>
            <w:spacing w:after="120" w:line="240" w:lineRule="auto"/>
            <w:ind w:firstLine="0"/>
            <w:jc w:val="center"/>
            <w:rPr>
              <w:rFonts w:cs="Times New Roman"/>
              <w:sz w:val="8"/>
              <w:szCs w:val="8"/>
            </w:rPr>
          </w:pPr>
        </w:p>
        <w:p w:rsidR="003F49A1" w:rsidRPr="0031629C" w:rsidRDefault="003F49A1" w:rsidP="001B363E">
          <w:pPr>
            <w:pStyle w:val="BLANK"/>
            <w:rPr>
              <w:lang w:val="en-US"/>
            </w:rPr>
          </w:pPr>
        </w:p>
        <w:bookmarkStart w:id="10" w:name="_Toc22131894" w:displacedByCustomXml="next"/>
        <w:sdt>
          <w:sdtPr>
            <w:rPr>
              <w:rStyle w:val="AbstractTextChar"/>
              <w:lang w:val="tr-TR"/>
            </w:rPr>
            <w:id w:val="1191805254"/>
            <w:lock w:val="sdtLocked"/>
            <w:placeholder>
              <w:docPart w:val="769FE570091045BEBF11D8E4DFF41671"/>
            </w:placeholder>
            <w15:dataBinding w:prefixMappings="xmlns:ns0='GAZI-FBE-V1' " w:xpath="/ns0:XMLNode[1]/ns0:OzetEn[1]" w:storeItemID="{335282AA-7766-43E8-BACC-55E406F0C9CC}"/>
          </w:sdtPr>
          <w:sdtEndPr>
            <w:rPr>
              <w:rStyle w:val="VarsaylanParagrafYazTipi"/>
            </w:rPr>
          </w:sdtEndPr>
          <w:sdtContent>
            <w:bookmarkEnd w:id="10" w:displacedByCustomXml="prev"/>
            <w:p w:rsidR="003D560A" w:rsidRPr="00466D6F" w:rsidRDefault="003D560A" w:rsidP="003D560A">
              <w:pPr>
                <w:pStyle w:val="AbstractText"/>
                <w:rPr>
                  <w:rStyle w:val="AbstractTextChar"/>
                  <w:lang w:val="tr-TR"/>
                </w:rPr>
              </w:pPr>
              <w:r w:rsidRPr="00466D6F">
                <w:rPr>
                  <w:rStyle w:val="AbstractTextChar"/>
                  <w:lang w:val="tr-TR"/>
                </w:rPr>
                <w:t>Bu alanda yazım stili değişikliği yapılmamalıdır. Gerek duyulması halinde Stil Galerisinden “Özet Metni” stili kullanılmalıdır. Yazı büyüklüğü 10 punto ve 1,25 aralık ayarlıdır. Paragraf başları (ilk satır) 1 cm sol girinti ile başlar. Paragraflar arasında ayrıca boşluk bulunmaz.</w:t>
              </w:r>
            </w:p>
            <w:p w:rsidR="003D560A" w:rsidRPr="00466D6F" w:rsidRDefault="003D560A" w:rsidP="003D560A">
              <w:pPr>
                <w:pStyle w:val="AbstractText"/>
                <w:rPr>
                  <w:rStyle w:val="AbstractTextChar"/>
                  <w:lang w:val="tr-TR"/>
                </w:rPr>
              </w:pPr>
              <w:r w:rsidRPr="00466D6F">
                <w:rPr>
                  <w:rStyle w:val="AbstractTextChar"/>
                  <w:lang w:val="tr-TR"/>
                </w:rPr>
                <w:t>İlk 1-2 cümlede konunun önemi ve tezin amacı tanımlanmalı, 1-2 cümle ile tezin hipotezleri açıkça verilmeli, 1-2 cümlede örneklem ve örneklem büyüklüğü belirtilmeli, 1-2 cümle ile yöntem hakkında bilgilendirme yapılmalı, birkaç cümle ile bulgular hakkında kısa bilgiler sunulmalıdır. Son olarak üretilen bilgi kısaca ifade edilmelidir. Özetin altında, konuyu tanımlayan anahtar kelimeler bulunmalıdır.</w:t>
              </w:r>
            </w:p>
            <w:p w:rsidR="003D560A" w:rsidRPr="00466D6F" w:rsidRDefault="003D560A" w:rsidP="003D560A">
              <w:pPr>
                <w:pStyle w:val="AbstractText"/>
                <w:rPr>
                  <w:rStyle w:val="AbstractTextChar"/>
                  <w:lang w:val="tr-TR"/>
                </w:rPr>
              </w:pPr>
              <w:r w:rsidRPr="00466D6F">
                <w:rPr>
                  <w:rStyle w:val="AbstractTextChar"/>
                  <w:lang w:val="tr-TR"/>
                </w:rPr>
                <w:t xml:space="preserve">En az 3 (üç) en fazla 6 (altı) anahtar kelime kullanılır. </w:t>
              </w:r>
            </w:p>
            <w:p w:rsidR="00B81C2C" w:rsidRPr="00466D6F" w:rsidRDefault="003D560A" w:rsidP="003D560A">
              <w:pPr>
                <w:pStyle w:val="AbstractText"/>
                <w:rPr>
                  <w:lang w:val="tr-TR"/>
                </w:rPr>
              </w:pPr>
              <w:r w:rsidRPr="00466D6F">
                <w:rPr>
                  <w:rStyle w:val="AbstractTextChar"/>
                  <w:lang w:val="tr-TR"/>
                </w:rPr>
                <w:t xml:space="preserve">Özet ve </w:t>
              </w:r>
              <w:proofErr w:type="spellStart"/>
              <w:r w:rsidRPr="00466D6F">
                <w:rPr>
                  <w:rStyle w:val="AbstractTextChar"/>
                  <w:lang w:val="tr-TR"/>
                </w:rPr>
                <w:t>Abstract</w:t>
              </w:r>
              <w:proofErr w:type="spellEnd"/>
              <w:r w:rsidRPr="00466D6F">
                <w:rPr>
                  <w:rStyle w:val="AbstractTextChar"/>
                  <w:lang w:val="tr-TR"/>
                </w:rPr>
                <w:t xml:space="preserve"> sayfası 250 kelime ile sınırlandırılmalı, kaynak gösterimi, şekil, tablo ve denklem gibi öğeler bulundurmamalıdır. Mümkün oldukça üst ya da alt simge ve Yunan harfleri gibi semboller kullanılmamalıdır. Özetin 250 kelimeyi aşan kısımları Ulusal Tez Veri Merkezinde saklanmaz. Her hâlükârda özet ve anahtar kelimeler bir sayfa ile sınırlandırılmalıdır. Bir sayfayı aşan özet ve anahtar kelimeler Enstitü tarafından kabul edilmez.</w:t>
              </w:r>
            </w:p>
          </w:sdtContent>
        </w:sdt>
        <w:p w:rsidR="004102FD" w:rsidRPr="0031629C" w:rsidRDefault="004102FD" w:rsidP="001B363E">
          <w:pPr>
            <w:pStyle w:val="BLANK"/>
            <w:rPr>
              <w:rStyle w:val="AbstractTextChar"/>
              <w:b/>
            </w:rPr>
          </w:pPr>
        </w:p>
        <w:p w:rsidR="002F1BBB" w:rsidRPr="0031629C" w:rsidRDefault="002F1BBB" w:rsidP="002F1BBB">
          <w:pPr>
            <w:tabs>
              <w:tab w:val="clear" w:pos="567"/>
            </w:tabs>
            <w:spacing w:after="160" w:line="259" w:lineRule="auto"/>
            <w:ind w:firstLine="0"/>
            <w:jc w:val="left"/>
            <w:rPr>
              <w:rStyle w:val="AbstractTextChar"/>
            </w:rPr>
          </w:pPr>
          <w:r w:rsidRPr="0031629C">
            <w:rPr>
              <w:rStyle w:val="AbstractTextChar"/>
              <w:b/>
            </w:rPr>
            <w:t>Anahtar Kelimeler</w:t>
          </w:r>
          <w:r w:rsidR="004102FD" w:rsidRPr="0031629C">
            <w:rPr>
              <w:rStyle w:val="AbstractTextChar"/>
              <w:b/>
            </w:rPr>
            <w:t xml:space="preserve">: </w:t>
          </w:r>
          <w:sdt>
            <w:sdtPr>
              <w:rPr>
                <w:rStyle w:val="AbstractTextChar"/>
              </w:rPr>
              <w:id w:val="-449782773"/>
              <w:lock w:val="sdtLocked"/>
              <w:placeholder>
                <w:docPart w:val="5A2CB6B128B64880AEC6AD85F9A0F0A4"/>
              </w:placeholder>
            </w:sdtPr>
            <w:sdtEndPr>
              <w:rPr>
                <w:rStyle w:val="AbstractTextChar"/>
              </w:rPr>
            </w:sdtEndPr>
            <w:sdtContent>
              <w:r w:rsidRPr="001573F2">
                <w:rPr>
                  <w:rStyle w:val="zetMetniChar"/>
                  <w:lang w:val="tr-TR"/>
                </w:rPr>
                <w:t>Anahtar kelime 1, Anahtar kelime 2, Anahtar kelime 3, ...</w:t>
              </w:r>
            </w:sdtContent>
          </w:sdt>
        </w:p>
        <w:bookmarkStart w:id="11" w:name="_Toc22131896" w:displacedByCustomXml="next"/>
      </w:sdtContent>
    </w:sdt>
    <w:p w:rsidR="002F1BBB" w:rsidRPr="0031629C" w:rsidRDefault="002F1BBB">
      <w:pPr>
        <w:tabs>
          <w:tab w:val="clear" w:pos="567"/>
        </w:tabs>
        <w:spacing w:after="160" w:line="259" w:lineRule="auto"/>
        <w:ind w:firstLine="0"/>
        <w:jc w:val="left"/>
        <w:rPr>
          <w:rStyle w:val="AbstractTextChar"/>
        </w:rPr>
      </w:pPr>
      <w:r w:rsidRPr="0031629C">
        <w:rPr>
          <w:rStyle w:val="AbstractTextChar"/>
        </w:rPr>
        <w:br w:type="page"/>
      </w:r>
    </w:p>
    <w:bookmarkEnd w:id="11" w:displacedByCustomXml="next"/>
    <w:bookmarkStart w:id="12" w:name="_Toc35803042" w:displacedByCustomXml="next"/>
    <w:sdt>
      <w:sdtPr>
        <w:rPr>
          <w:rFonts w:cstheme="minorBidi"/>
          <w:b w:val="0"/>
          <w:bCs w:val="0"/>
          <w:smallCaps w:val="0"/>
          <w:noProof w:val="0"/>
          <w:sz w:val="22"/>
          <w:szCs w:val="22"/>
        </w:rPr>
        <w:id w:val="1503392230"/>
        <w:lock w:val="contentLocked"/>
        <w:placeholder>
          <w:docPart w:val="DD7FEEAE9C4C43FCBFFCA6A374733679"/>
        </w:placeholder>
        <w:group/>
      </w:sdtPr>
      <w:sdtEndPr/>
      <w:sdtContent>
        <w:bookmarkEnd w:id="9" w:displacedByCustomXml="prev"/>
        <w:p w:rsidR="003F49A1" w:rsidRPr="0031629C" w:rsidRDefault="00EE5E7B" w:rsidP="00991D01">
          <w:pPr>
            <w:pStyle w:val="FirstSectionCaptions"/>
          </w:pPr>
          <w:r w:rsidRPr="002E13C2">
            <w:t>List of Figures</w:t>
          </w:r>
          <w:bookmarkEnd w:id="12"/>
        </w:p>
        <w:p w:rsidR="003F49A1" w:rsidRPr="0031629C" w:rsidRDefault="00DA2B46" w:rsidP="00DE05FC">
          <w:pPr>
            <w:pBdr>
              <w:bottom w:val="single" w:sz="4" w:space="1" w:color="auto"/>
            </w:pBdr>
            <w:tabs>
              <w:tab w:val="left" w:pos="360"/>
              <w:tab w:val="left" w:pos="720"/>
              <w:tab w:val="left" w:pos="8640"/>
            </w:tabs>
            <w:spacing w:after="120" w:line="240" w:lineRule="auto"/>
            <w:jc w:val="right"/>
          </w:pPr>
          <w:r w:rsidRPr="0031629C">
            <w:t>Page</w:t>
          </w:r>
        </w:p>
        <w:sdt>
          <w:sdtPr>
            <w:rPr>
              <w:rFonts w:cstheme="minorBidi"/>
              <w:bCs w:val="0"/>
              <w:sz w:val="22"/>
              <w:szCs w:val="22"/>
            </w:rPr>
            <w:id w:val="-1758581621"/>
            <w:placeholder>
              <w:docPart w:val="FD200592B5234A64A28E7D6BA1074B6B"/>
            </w:placeholder>
            <w:docPartList>
              <w:docPartGallery w:val="Quick Parts"/>
            </w:docPartList>
          </w:sdtPr>
          <w:sdtEndPr/>
          <w:sdtContent>
            <w:p w:rsidR="002C7810" w:rsidRDefault="007C4471">
              <w:pPr>
                <w:pStyle w:val="ekillerTablosu"/>
                <w:rPr>
                  <w:rFonts w:asciiTheme="minorHAnsi" w:eastAsiaTheme="minorEastAsia" w:hAnsiTheme="minorHAnsi" w:cstheme="minorBidi"/>
                  <w:bCs w:val="0"/>
                  <w:noProof/>
                  <w:sz w:val="22"/>
                  <w:szCs w:val="22"/>
                </w:rPr>
              </w:pPr>
              <w:r w:rsidRPr="0031629C">
                <w:rPr>
                  <w:rFonts w:cstheme="minorBidi"/>
                  <w:sz w:val="22"/>
                  <w:szCs w:val="22"/>
                </w:rPr>
                <w:fldChar w:fldCharType="begin"/>
              </w:r>
              <w:r w:rsidRPr="0031629C">
                <w:rPr>
                  <w:rFonts w:cstheme="minorBidi"/>
                  <w:sz w:val="22"/>
                  <w:szCs w:val="22"/>
                </w:rPr>
                <w:instrText xml:space="preserve"> TOC \h \z \c "Şekil" </w:instrText>
              </w:r>
              <w:r w:rsidRPr="0031629C">
                <w:rPr>
                  <w:rFonts w:cstheme="minorBidi"/>
                  <w:sz w:val="22"/>
                  <w:szCs w:val="22"/>
                </w:rPr>
                <w:fldChar w:fldCharType="separate"/>
              </w:r>
              <w:hyperlink w:anchor="_Toc29768885" w:history="1">
                <w:r w:rsidR="002C7810" w:rsidRPr="00B11003">
                  <w:rPr>
                    <w:rStyle w:val="Kpr"/>
                    <w:b/>
                    <w:noProof/>
                  </w:rPr>
                  <w:t>Figure 2.1.</w:t>
                </w:r>
                <w:r w:rsidR="002C7810">
                  <w:rPr>
                    <w:rFonts w:asciiTheme="minorHAnsi" w:eastAsiaTheme="minorEastAsia" w:hAnsiTheme="minorHAnsi" w:cstheme="minorBidi"/>
                    <w:bCs w:val="0"/>
                    <w:noProof/>
                    <w:sz w:val="22"/>
                    <w:szCs w:val="22"/>
                  </w:rPr>
                  <w:tab/>
                </w:r>
                <w:r w:rsidR="002C7810" w:rsidRPr="00B11003">
                  <w:rPr>
                    <w:rStyle w:val="Kpr"/>
                    <w:noProof/>
                  </w:rPr>
                  <w:t>Starting a new Chapter on a new page</w:t>
                </w:r>
                <w:r w:rsidR="002C7810">
                  <w:rPr>
                    <w:noProof/>
                    <w:webHidden/>
                  </w:rPr>
                  <w:tab/>
                </w:r>
                <w:r w:rsidR="002C7810">
                  <w:rPr>
                    <w:noProof/>
                    <w:webHidden/>
                  </w:rPr>
                  <w:fldChar w:fldCharType="begin"/>
                </w:r>
                <w:r w:rsidR="002C7810">
                  <w:rPr>
                    <w:noProof/>
                    <w:webHidden/>
                  </w:rPr>
                  <w:instrText xml:space="preserve"> PAGEREF _Toc29768885 \h </w:instrText>
                </w:r>
                <w:r w:rsidR="002C7810">
                  <w:rPr>
                    <w:noProof/>
                    <w:webHidden/>
                  </w:rPr>
                </w:r>
                <w:r w:rsidR="002C7810">
                  <w:rPr>
                    <w:noProof/>
                    <w:webHidden/>
                  </w:rPr>
                  <w:fldChar w:fldCharType="separate"/>
                </w:r>
                <w:r w:rsidR="00DC48B8">
                  <w:rPr>
                    <w:noProof/>
                    <w:webHidden/>
                  </w:rPr>
                  <w:t>3</w:t>
                </w:r>
                <w:r w:rsidR="002C7810">
                  <w:rPr>
                    <w:noProof/>
                    <w:webHidden/>
                  </w:rPr>
                  <w:fldChar w:fldCharType="end"/>
                </w:r>
              </w:hyperlink>
            </w:p>
            <w:p w:rsidR="002C7810" w:rsidRDefault="00953B1B">
              <w:pPr>
                <w:pStyle w:val="ekillerTablosu"/>
                <w:rPr>
                  <w:rFonts w:asciiTheme="minorHAnsi" w:eastAsiaTheme="minorEastAsia" w:hAnsiTheme="minorHAnsi" w:cstheme="minorBidi"/>
                  <w:bCs w:val="0"/>
                  <w:noProof/>
                  <w:sz w:val="22"/>
                  <w:szCs w:val="22"/>
                </w:rPr>
              </w:pPr>
              <w:hyperlink w:anchor="_Toc29768886" w:history="1">
                <w:r w:rsidR="002C7810" w:rsidRPr="00B11003">
                  <w:rPr>
                    <w:rStyle w:val="Kpr"/>
                    <w:b/>
                    <w:noProof/>
                  </w:rPr>
                  <w:t>Figure 2.2.</w:t>
                </w:r>
                <w:r w:rsidR="002C7810">
                  <w:rPr>
                    <w:rFonts w:asciiTheme="minorHAnsi" w:eastAsiaTheme="minorEastAsia" w:hAnsiTheme="minorHAnsi" w:cstheme="minorBidi"/>
                    <w:bCs w:val="0"/>
                    <w:noProof/>
                    <w:sz w:val="22"/>
                    <w:szCs w:val="22"/>
                  </w:rPr>
                  <w:tab/>
                </w:r>
                <w:r w:rsidR="002C7810" w:rsidRPr="00B11003">
                  <w:rPr>
                    <w:rStyle w:val="Kpr"/>
                    <w:noProof/>
                  </w:rPr>
                  <w:t>Selecting Heading 1 from the style gallery will automatically process the numbering of the Chapter heading and configure it</w:t>
                </w:r>
                <w:r w:rsidR="002C7810">
                  <w:rPr>
                    <w:noProof/>
                    <w:webHidden/>
                  </w:rPr>
                  <w:tab/>
                </w:r>
                <w:r w:rsidR="002C7810">
                  <w:rPr>
                    <w:noProof/>
                    <w:webHidden/>
                  </w:rPr>
                  <w:fldChar w:fldCharType="begin"/>
                </w:r>
                <w:r w:rsidR="002C7810">
                  <w:rPr>
                    <w:noProof/>
                    <w:webHidden/>
                  </w:rPr>
                  <w:instrText xml:space="preserve"> PAGEREF _Toc29768886 \h </w:instrText>
                </w:r>
                <w:r w:rsidR="002C7810">
                  <w:rPr>
                    <w:noProof/>
                    <w:webHidden/>
                  </w:rPr>
                </w:r>
                <w:r w:rsidR="002C7810">
                  <w:rPr>
                    <w:noProof/>
                    <w:webHidden/>
                  </w:rPr>
                  <w:fldChar w:fldCharType="separate"/>
                </w:r>
                <w:r w:rsidR="00DC48B8">
                  <w:rPr>
                    <w:noProof/>
                    <w:webHidden/>
                  </w:rPr>
                  <w:t>3</w:t>
                </w:r>
                <w:r w:rsidR="002C7810">
                  <w:rPr>
                    <w:noProof/>
                    <w:webHidden/>
                  </w:rPr>
                  <w:fldChar w:fldCharType="end"/>
                </w:r>
              </w:hyperlink>
            </w:p>
            <w:p w:rsidR="002C7810" w:rsidRDefault="00953B1B">
              <w:pPr>
                <w:pStyle w:val="ekillerTablosu"/>
                <w:rPr>
                  <w:rFonts w:asciiTheme="minorHAnsi" w:eastAsiaTheme="minorEastAsia" w:hAnsiTheme="minorHAnsi" w:cstheme="minorBidi"/>
                  <w:bCs w:val="0"/>
                  <w:noProof/>
                  <w:sz w:val="22"/>
                  <w:szCs w:val="22"/>
                </w:rPr>
              </w:pPr>
              <w:hyperlink w:anchor="_Toc29768887" w:history="1">
                <w:r w:rsidR="002C7810" w:rsidRPr="00B11003">
                  <w:rPr>
                    <w:rStyle w:val="Kpr"/>
                    <w:b/>
                    <w:noProof/>
                  </w:rPr>
                  <w:t>Figure 3.1.</w:t>
                </w:r>
                <w:r w:rsidR="002C7810">
                  <w:rPr>
                    <w:rFonts w:asciiTheme="minorHAnsi" w:eastAsiaTheme="minorEastAsia" w:hAnsiTheme="minorHAnsi" w:cstheme="minorBidi"/>
                    <w:bCs w:val="0"/>
                    <w:noProof/>
                    <w:sz w:val="22"/>
                    <w:szCs w:val="22"/>
                  </w:rPr>
                  <w:tab/>
                </w:r>
                <w:r w:rsidR="002C7810" w:rsidRPr="00B11003">
                  <w:rPr>
                    <w:rStyle w:val="Kpr"/>
                    <w:noProof/>
                  </w:rPr>
                  <w:t>Elements of a Figure; object area, label and caption</w:t>
                </w:r>
                <w:r w:rsidR="002C7810">
                  <w:rPr>
                    <w:noProof/>
                    <w:webHidden/>
                  </w:rPr>
                  <w:tab/>
                </w:r>
                <w:r w:rsidR="002C7810">
                  <w:rPr>
                    <w:noProof/>
                    <w:webHidden/>
                  </w:rPr>
                  <w:fldChar w:fldCharType="begin"/>
                </w:r>
                <w:r w:rsidR="002C7810">
                  <w:rPr>
                    <w:noProof/>
                    <w:webHidden/>
                  </w:rPr>
                  <w:instrText xml:space="preserve"> PAGEREF _Toc29768887 \h </w:instrText>
                </w:r>
                <w:r w:rsidR="002C7810">
                  <w:rPr>
                    <w:noProof/>
                    <w:webHidden/>
                  </w:rPr>
                </w:r>
                <w:r w:rsidR="002C7810">
                  <w:rPr>
                    <w:noProof/>
                    <w:webHidden/>
                  </w:rPr>
                  <w:fldChar w:fldCharType="separate"/>
                </w:r>
                <w:r w:rsidR="00DC48B8">
                  <w:rPr>
                    <w:noProof/>
                    <w:webHidden/>
                  </w:rPr>
                  <w:t>4</w:t>
                </w:r>
                <w:r w:rsidR="002C7810">
                  <w:rPr>
                    <w:noProof/>
                    <w:webHidden/>
                  </w:rPr>
                  <w:fldChar w:fldCharType="end"/>
                </w:r>
              </w:hyperlink>
            </w:p>
            <w:p w:rsidR="002C7810" w:rsidRDefault="00953B1B">
              <w:pPr>
                <w:pStyle w:val="ekillerTablosu"/>
                <w:rPr>
                  <w:rFonts w:asciiTheme="minorHAnsi" w:eastAsiaTheme="minorEastAsia" w:hAnsiTheme="minorHAnsi" w:cstheme="minorBidi"/>
                  <w:bCs w:val="0"/>
                  <w:noProof/>
                  <w:sz w:val="22"/>
                  <w:szCs w:val="22"/>
                </w:rPr>
              </w:pPr>
              <w:hyperlink w:anchor="_Toc29768888" w:history="1">
                <w:r w:rsidR="002C7810" w:rsidRPr="00B11003">
                  <w:rPr>
                    <w:rStyle w:val="Kpr"/>
                    <w:b/>
                    <w:noProof/>
                  </w:rPr>
                  <w:t>Figure 3.2.</w:t>
                </w:r>
                <w:r w:rsidR="002C7810">
                  <w:rPr>
                    <w:rFonts w:asciiTheme="minorHAnsi" w:eastAsiaTheme="minorEastAsia" w:hAnsiTheme="minorHAnsi" w:cstheme="minorBidi"/>
                    <w:bCs w:val="0"/>
                    <w:noProof/>
                    <w:sz w:val="22"/>
                    <w:szCs w:val="22"/>
                  </w:rPr>
                  <w:tab/>
                </w:r>
                <w:r w:rsidR="002C7810" w:rsidRPr="00B11003">
                  <w:rPr>
                    <w:rStyle w:val="Kpr"/>
                    <w:noProof/>
                  </w:rPr>
                  <w:t>Adding a Figure label automatic</w:t>
                </w:r>
                <w:r w:rsidR="004135E6">
                  <w:rPr>
                    <w:rStyle w:val="Kpr"/>
                    <w:noProof/>
                  </w:rPr>
                  <w:t>a</w:t>
                </w:r>
                <w:r w:rsidR="002C7810" w:rsidRPr="00B11003">
                  <w:rPr>
                    <w:rStyle w:val="Kpr"/>
                    <w:noProof/>
                  </w:rPr>
                  <w:t>l</w:t>
                </w:r>
                <w:r w:rsidR="004135E6">
                  <w:rPr>
                    <w:rStyle w:val="Kpr"/>
                    <w:noProof/>
                  </w:rPr>
                  <w:t>l</w:t>
                </w:r>
                <w:r w:rsidR="002C7810" w:rsidRPr="00B11003">
                  <w:rPr>
                    <w:rStyle w:val="Kpr"/>
                    <w:noProof/>
                  </w:rPr>
                  <w:t>y in MS Word using “References Menu”</w:t>
                </w:r>
                <w:r w:rsidR="002C7810">
                  <w:rPr>
                    <w:noProof/>
                    <w:webHidden/>
                  </w:rPr>
                  <w:tab/>
                </w:r>
                <w:r w:rsidR="002C7810">
                  <w:rPr>
                    <w:noProof/>
                    <w:webHidden/>
                  </w:rPr>
                  <w:fldChar w:fldCharType="begin"/>
                </w:r>
                <w:r w:rsidR="002C7810">
                  <w:rPr>
                    <w:noProof/>
                    <w:webHidden/>
                  </w:rPr>
                  <w:instrText xml:space="preserve"> PAGEREF _Toc29768888 \h </w:instrText>
                </w:r>
                <w:r w:rsidR="002C7810">
                  <w:rPr>
                    <w:noProof/>
                    <w:webHidden/>
                  </w:rPr>
                </w:r>
                <w:r w:rsidR="002C7810">
                  <w:rPr>
                    <w:noProof/>
                    <w:webHidden/>
                  </w:rPr>
                  <w:fldChar w:fldCharType="separate"/>
                </w:r>
                <w:r w:rsidR="00DC48B8">
                  <w:rPr>
                    <w:noProof/>
                    <w:webHidden/>
                  </w:rPr>
                  <w:t>5</w:t>
                </w:r>
                <w:r w:rsidR="002C7810">
                  <w:rPr>
                    <w:noProof/>
                    <w:webHidden/>
                  </w:rPr>
                  <w:fldChar w:fldCharType="end"/>
                </w:r>
              </w:hyperlink>
            </w:p>
            <w:p w:rsidR="002C7810" w:rsidRDefault="00953B1B">
              <w:pPr>
                <w:pStyle w:val="ekillerTablosu"/>
                <w:rPr>
                  <w:rFonts w:asciiTheme="minorHAnsi" w:eastAsiaTheme="minorEastAsia" w:hAnsiTheme="minorHAnsi" w:cstheme="minorBidi"/>
                  <w:bCs w:val="0"/>
                  <w:noProof/>
                  <w:sz w:val="22"/>
                  <w:szCs w:val="22"/>
                </w:rPr>
              </w:pPr>
              <w:hyperlink w:anchor="_Toc29768889" w:history="1">
                <w:r w:rsidR="002C7810" w:rsidRPr="00B11003">
                  <w:rPr>
                    <w:rStyle w:val="Kpr"/>
                    <w:b/>
                    <w:noProof/>
                  </w:rPr>
                  <w:t>Figure 3.3.</w:t>
                </w:r>
                <w:r w:rsidR="002C7810">
                  <w:rPr>
                    <w:rFonts w:asciiTheme="minorHAnsi" w:eastAsiaTheme="minorEastAsia" w:hAnsiTheme="minorHAnsi" w:cstheme="minorBidi"/>
                    <w:bCs w:val="0"/>
                    <w:noProof/>
                    <w:sz w:val="22"/>
                    <w:szCs w:val="22"/>
                  </w:rPr>
                  <w:tab/>
                </w:r>
                <w:r w:rsidR="002C7810" w:rsidRPr="00B11003">
                  <w:rPr>
                    <w:rStyle w:val="Kpr"/>
                    <w:noProof/>
                  </w:rPr>
                  <w:t>This figure caption consisting of two lines, written with 10 pt font size and single spacing. Also, Indent-Custom-Hanging = 1.7 cm is set.</w:t>
                </w:r>
                <w:r w:rsidR="002C7810">
                  <w:rPr>
                    <w:noProof/>
                    <w:webHidden/>
                  </w:rPr>
                  <w:tab/>
                </w:r>
                <w:r w:rsidR="002C7810">
                  <w:rPr>
                    <w:noProof/>
                    <w:webHidden/>
                  </w:rPr>
                  <w:fldChar w:fldCharType="begin"/>
                </w:r>
                <w:r w:rsidR="002C7810">
                  <w:rPr>
                    <w:noProof/>
                    <w:webHidden/>
                  </w:rPr>
                  <w:instrText xml:space="preserve"> PAGEREF _Toc29768889 \h </w:instrText>
                </w:r>
                <w:r w:rsidR="002C7810">
                  <w:rPr>
                    <w:noProof/>
                    <w:webHidden/>
                  </w:rPr>
                </w:r>
                <w:r w:rsidR="002C7810">
                  <w:rPr>
                    <w:noProof/>
                    <w:webHidden/>
                  </w:rPr>
                  <w:fldChar w:fldCharType="separate"/>
                </w:r>
                <w:r w:rsidR="00DC48B8">
                  <w:rPr>
                    <w:noProof/>
                    <w:webHidden/>
                  </w:rPr>
                  <w:t>5</w:t>
                </w:r>
                <w:r w:rsidR="002C7810">
                  <w:rPr>
                    <w:noProof/>
                    <w:webHidden/>
                  </w:rPr>
                  <w:fldChar w:fldCharType="end"/>
                </w:r>
              </w:hyperlink>
            </w:p>
            <w:p w:rsidR="002C7810" w:rsidRDefault="00953B1B">
              <w:pPr>
                <w:pStyle w:val="ekillerTablosu"/>
                <w:rPr>
                  <w:rFonts w:asciiTheme="minorHAnsi" w:eastAsiaTheme="minorEastAsia" w:hAnsiTheme="minorHAnsi" w:cstheme="minorBidi"/>
                  <w:bCs w:val="0"/>
                  <w:noProof/>
                  <w:sz w:val="22"/>
                  <w:szCs w:val="22"/>
                </w:rPr>
              </w:pPr>
              <w:hyperlink w:anchor="_Toc29768890" w:history="1">
                <w:r w:rsidR="002C7810" w:rsidRPr="00B11003">
                  <w:rPr>
                    <w:rStyle w:val="Kpr"/>
                    <w:b/>
                    <w:noProof/>
                  </w:rPr>
                  <w:t>Figure 5.1.</w:t>
                </w:r>
                <w:r w:rsidR="002C7810">
                  <w:rPr>
                    <w:rFonts w:asciiTheme="minorHAnsi" w:eastAsiaTheme="minorEastAsia" w:hAnsiTheme="minorHAnsi" w:cstheme="minorBidi"/>
                    <w:bCs w:val="0"/>
                    <w:noProof/>
                    <w:sz w:val="22"/>
                    <w:szCs w:val="22"/>
                  </w:rPr>
                  <w:tab/>
                </w:r>
                <w:r w:rsidR="002C7810" w:rsidRPr="00B11003">
                  <w:rPr>
                    <w:rStyle w:val="Kpr"/>
                    <w:noProof/>
                  </w:rPr>
                  <w:t>Sample scaling for a figure that can be used to present the findings</w:t>
                </w:r>
                <w:r w:rsidR="002C7810">
                  <w:rPr>
                    <w:noProof/>
                    <w:webHidden/>
                  </w:rPr>
                  <w:tab/>
                </w:r>
                <w:r w:rsidR="002C7810">
                  <w:rPr>
                    <w:noProof/>
                    <w:webHidden/>
                  </w:rPr>
                  <w:fldChar w:fldCharType="begin"/>
                </w:r>
                <w:r w:rsidR="002C7810">
                  <w:rPr>
                    <w:noProof/>
                    <w:webHidden/>
                  </w:rPr>
                  <w:instrText xml:space="preserve"> PAGEREF _Toc29768890 \h </w:instrText>
                </w:r>
                <w:r w:rsidR="002C7810">
                  <w:rPr>
                    <w:noProof/>
                    <w:webHidden/>
                  </w:rPr>
                </w:r>
                <w:r w:rsidR="002C7810">
                  <w:rPr>
                    <w:noProof/>
                    <w:webHidden/>
                  </w:rPr>
                  <w:fldChar w:fldCharType="separate"/>
                </w:r>
                <w:r w:rsidR="00DC48B8">
                  <w:rPr>
                    <w:noProof/>
                    <w:webHidden/>
                  </w:rPr>
                  <w:t>8</w:t>
                </w:r>
                <w:r w:rsidR="002C7810">
                  <w:rPr>
                    <w:noProof/>
                    <w:webHidden/>
                  </w:rPr>
                  <w:fldChar w:fldCharType="end"/>
                </w:r>
              </w:hyperlink>
            </w:p>
            <w:p w:rsidR="00152CC1" w:rsidRPr="0031629C" w:rsidRDefault="007C4471" w:rsidP="00E25729">
              <w:r w:rsidRPr="0031629C">
                <w:fldChar w:fldCharType="end"/>
              </w:r>
            </w:p>
            <w:p w:rsidR="00152CC1" w:rsidRPr="0031629C" w:rsidRDefault="00FF19D5" w:rsidP="003C01F6">
              <w:pPr>
                <w:pStyle w:val="ekillerTablosu"/>
                <w:ind w:left="0" w:firstLine="0"/>
                <w:rPr>
                  <w:color w:val="FF0000"/>
                </w:rPr>
              </w:pPr>
              <w:r w:rsidRPr="0031629C">
                <w:rPr>
                  <w:color w:val="FF0000"/>
                </w:rPr>
                <w:t>B</w:t>
              </w:r>
              <w:r w:rsidR="00EE5E7B" w:rsidRPr="0031629C">
                <w:rPr>
                  <w:color w:val="FF0000"/>
                </w:rPr>
                <w:t>ottom line contains the hidden information Page Break. Delete this red info line.</w:t>
              </w:r>
            </w:p>
            <w:p w:rsidR="003F49A1" w:rsidRPr="0031629C" w:rsidRDefault="00245320" w:rsidP="00152CC1">
              <w:pPr>
                <w:tabs>
                  <w:tab w:val="clear" w:pos="567"/>
                </w:tabs>
                <w:spacing w:after="160" w:line="259" w:lineRule="auto"/>
                <w:ind w:firstLine="0"/>
                <w:jc w:val="left"/>
              </w:pPr>
              <w:r w:rsidRPr="0031629C">
                <w:rPr>
                  <w:noProof/>
                  <w:lang w:val="tr-TR" w:eastAsia="tr-TR"/>
                </w:rPr>
                <mc:AlternateContent>
                  <mc:Choice Requires="wps">
                    <w:drawing>
                      <wp:anchor distT="0" distB="0" distL="114300" distR="114300" simplePos="0" relativeHeight="251644416" behindDoc="0" locked="0" layoutInCell="1" allowOverlap="1" wp14:anchorId="308F383F" wp14:editId="016DA07B">
                        <wp:simplePos x="0" y="0"/>
                        <wp:positionH relativeFrom="column">
                          <wp:posOffset>2927242</wp:posOffset>
                        </wp:positionH>
                        <wp:positionV relativeFrom="paragraph">
                          <wp:posOffset>533987</wp:posOffset>
                        </wp:positionV>
                        <wp:extent cx="2545080" cy="716280"/>
                        <wp:effectExtent l="1238250" t="1905000" r="26670" b="26670"/>
                        <wp:wrapNone/>
                        <wp:docPr id="20" name="Satır Belirtme Çizgisi 1 20"/>
                        <wp:cNvGraphicFramePr/>
                        <a:graphic xmlns:a="http://schemas.openxmlformats.org/drawingml/2006/main">
                          <a:graphicData uri="http://schemas.microsoft.com/office/word/2010/wordprocessingShape">
                            <wps:wsp>
                              <wps:cNvSpPr/>
                              <wps:spPr>
                                <a:xfrm>
                                  <a:off x="0" y="0"/>
                                  <a:ext cx="2545080" cy="716280"/>
                                </a:xfrm>
                                <a:prstGeom prst="borderCallout1">
                                  <a:avLst>
                                    <a:gd name="adj1" fmla="val 48213"/>
                                    <a:gd name="adj2" fmla="val -566"/>
                                    <a:gd name="adj3" fmla="val -262751"/>
                                    <a:gd name="adj4" fmla="val -483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F54B91" w:rsidRDefault="00C667C6" w:rsidP="00E25729">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8F383F" id="Satır Belirtme Çizgisi 1 20" o:spid="_x0000_s1034" type="#_x0000_t47" style="position:absolute;margin-left:230.5pt;margin-top:42.05pt;width:200.4pt;height:5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sb1gIAAB0GAAAOAAAAZHJzL2Uyb0RvYy54bWysVNtuEzEQfUfiHyy/t3vJhRB1U4VUQUhV&#10;W5GiPjteOzF4bWM7t/4A38M3wIcx9m4224uEhMiDM7M+M545c7m43FcSbZl1QqsCZ+cpRkxRXQq1&#10;KvCX+/nZCCPniSqJ1IoV+MAcvpy8fXOxM2OW67WWJbMInCg33pkCr7034yRxdM0q4s61YQouubYV&#10;8aDaVVJasgPvlUzyNB0mO21LYzVlzsHXq/oST6J/zhn1t5w75pEsMMTm42njuQxnMrkg45UlZi1o&#10;Ewb5hygqIhQ82rq6Ip6gjRUvXFWCWu009+dUV4nmXFAWc4BssvRZNos1MSzmAuQ409Lk/p9berO9&#10;s0iUBc6BHkUqqNGC+N8/LfrApLC+YujXD/G4Ek6gDAEIGNsZNwbDhbmzjeZADOnvua3CPySG9pHl&#10;Q8sy23tE4WM+6A/SEbxG4e5dNsxBBjfJydpY5z8yXaEgFHgJJWZ2RqTUG59Fmsn22vnId9kETcqv&#10;GUa8klC+LZGoP8qzXlPeDibvYs4Gw+FLSO8JJB/m7wbZS1T/Cao/6qXvmyya2CCfYx4hUKnC6bQU&#10;5VxIGRW7Ws6kRRBugefzFH6Niw4M3ATTJHBesxwlf5CsdvuZcahf4DUyEyeHtW4JpUz5vPErFaCD&#10;GYcQWsOa0meGEpiuq9JggxmLE9Uapn9/sbWIr2rlW+NKKG1fc1B+a1+u8cfs65xD+n6/3MemHYUY&#10;w5elLg/QyFbXE+4MnQtonmvi/B2x0BPQb7Cm/C0cXOpdgXUjYbTW9vG17wEPkwa3GO1gRRTYfd8Q&#10;yzCSnxTMYG8YKoZ8V7FdZdlV1KaaaSg0dClEF0Uwtl4eRW519QCtPg2vwhVRFN4uMPX2qMx8vbpg&#10;H1I2nUYY7BFD/LVaGBqcB55D393vH4g1zQR5mL0bfVwnZBxbtK7uCRsslZ5uvObCh8sTr40COwik&#10;J0uuq0fUaatP/gAAAP//AwBQSwMEFAAGAAgAAAAhAClJh0rfAAAACgEAAA8AAABkcnMvZG93bnJl&#10;di54bWxMj01Lw0AQhu+C/2GZgje7idaQxGyKCKUgHjTa+zY7+aDZ2ZDdNvHfO57scZiH932fYrvY&#10;QVxw8r0jBfE6AoFUO9NTq+D7a3efgvBBk9GDI1Twgx625e1NoXPjZvrESxVawSHkc62gC2HMpfR1&#10;h1b7tRuR+Ne4yerA59RKM+mZw+0gH6IokVb3xA2dHvG1w/pUnS2n7JtdNB8OT9n+rXLvwX48hmZW&#10;6m61vDyDCLiEfxj+5vN0KHnT0Z3JeDEo2CQxuwQF6SYGwUCaxOxyZDJLMpBlIa8Vyl8AAAD//wMA&#10;UEsBAi0AFAAGAAgAAAAhALaDOJL+AAAA4QEAABMAAAAAAAAAAAAAAAAAAAAAAFtDb250ZW50X1R5&#10;cGVzXS54bWxQSwECLQAUAAYACAAAACEAOP0h/9YAAACUAQAACwAAAAAAAAAAAAAAAAAvAQAAX3Jl&#10;bHMvLnJlbHNQSwECLQAUAAYACAAAACEAA6PLG9YCAAAdBgAADgAAAAAAAAAAAAAAAAAuAgAAZHJz&#10;L2Uyb0RvYy54bWxQSwECLQAUAAYACAAAACEAKUmHSt8AAAAKAQAADwAAAAAAAAAAAAAAAAAwBQAA&#10;ZHJzL2Rvd25yZXYueG1sUEsFBgAAAAAEAAQA8wAAADwGAAAAAA==&#10;" adj="-10435,-56754,-122,10414" fillcolor="white [3201]" strokecolor="red" strokeweight="1pt">
                        <v:textbox inset="1mm,1mm,1mm,1mm">
                          <w:txbxContent>
                            <w:p w:rsidR="00C667C6" w:rsidRPr="00F54B91" w:rsidRDefault="00C667C6" w:rsidP="00E25729">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v:textbox>
                      </v:shape>
                    </w:pict>
                  </mc:Fallback>
                </mc:AlternateContent>
              </w:r>
              <w:r w:rsidR="00152CC1" w:rsidRPr="0031629C">
                <w:br w:type="page"/>
              </w:r>
            </w:p>
          </w:sdtContent>
        </w:sdt>
      </w:sdtContent>
    </w:sdt>
    <w:bookmarkStart w:id="13" w:name="_Toc20457634"/>
    <w:bookmarkStart w:id="14" w:name="_Toc35803043"/>
    <w:p w:rsidR="003F49A1" w:rsidRPr="0031629C" w:rsidRDefault="00E25729" w:rsidP="002E13C2">
      <w:pPr>
        <w:pStyle w:val="FirstSectionCaptions"/>
      </w:pPr>
      <w:r w:rsidRPr="0031629C">
        <w:rPr>
          <w:lang w:val="tr-TR" w:eastAsia="tr-TR"/>
        </w:rPr>
        <w:lastRenderedPageBreak/>
        <mc:AlternateContent>
          <mc:Choice Requires="wps">
            <w:drawing>
              <wp:anchor distT="0" distB="0" distL="114300" distR="114300" simplePos="0" relativeHeight="251643392" behindDoc="0" locked="0" layoutInCell="1" allowOverlap="1" wp14:anchorId="65B24F1F" wp14:editId="04923A33">
                <wp:simplePos x="0" y="0"/>
                <wp:positionH relativeFrom="column">
                  <wp:posOffset>-53886</wp:posOffset>
                </wp:positionH>
                <wp:positionV relativeFrom="paragraph">
                  <wp:posOffset>-70042</wp:posOffset>
                </wp:positionV>
                <wp:extent cx="1774825" cy="563245"/>
                <wp:effectExtent l="0" t="0" r="415925" b="27305"/>
                <wp:wrapNone/>
                <wp:docPr id="19" name="Satır Belirtme Çizgisi 1 19"/>
                <wp:cNvGraphicFramePr/>
                <a:graphic xmlns:a="http://schemas.openxmlformats.org/drawingml/2006/main">
                  <a:graphicData uri="http://schemas.microsoft.com/office/word/2010/wordprocessingShape">
                    <wps:wsp>
                      <wps:cNvSpPr/>
                      <wps:spPr>
                        <a:xfrm>
                          <a:off x="0" y="0"/>
                          <a:ext cx="1774825" cy="563245"/>
                        </a:xfrm>
                        <a:prstGeom prst="borderCallout1">
                          <a:avLst>
                            <a:gd name="adj1" fmla="val 48213"/>
                            <a:gd name="adj2" fmla="val 100678"/>
                            <a:gd name="adj3" fmla="val 96431"/>
                            <a:gd name="adj4" fmla="val 12241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F54B91" w:rsidRDefault="00C667C6" w:rsidP="00E25729">
                            <w:pPr>
                              <w:spacing w:line="240" w:lineRule="auto"/>
                              <w:ind w:firstLine="0"/>
                              <w:jc w:val="center"/>
                              <w:rPr>
                                <w:color w:val="FF0000"/>
                                <w:sz w:val="20"/>
                                <w:szCs w:val="20"/>
                              </w:rPr>
                            </w:pPr>
                            <w:r w:rsidRPr="00FF19D5">
                              <w:rPr>
                                <w:color w:val="FF0000"/>
                                <w:sz w:val="20"/>
                                <w:szCs w:val="20"/>
                              </w:rPr>
                              <w:t>If there is no Table in your thesis, delete this page with the hidden phrase “End of Page”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24F1F" id="Satır Belirtme Çizgisi 1 19" o:spid="_x0000_s1035" type="#_x0000_t47" style="position:absolute;left:0;text-align:left;margin-left:-4.25pt;margin-top:-5.5pt;width:139.75pt;height:4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aM1gIAAB0GAAAOAAAAZHJzL2Uyb0RvYy54bWysVNtuEzEQfUfiHyy/081u0jSNuqlCqiCk&#10;qq1IUZ8dr50YfMN2bv0BvodvgA9j7N1sl7YSEiIPzsz6zHjmzOXicq8k2jLnhdElzk96GDFNTSX0&#10;qsSf7+fvRhj5QHRFpNGsxAfm8eXk7ZuLnR2zwqyNrJhD4ET78c6WeB2CHWeZp2umiD8xlmm45MYp&#10;EkB1q6xyZAfelcyKXm+Y7YyrrDOUeQ9fr+pLPEn+OWc03HLuWUCyxBBbSKdL5zKe2eSCjFeO2LWg&#10;TRjkH6JQRGh4tHV1RQJBGydeuFKCOuMNDyfUqMxwLihLOUA2ee9ZNos1sSzlAuR429Lk/59berO9&#10;c0hUULtzjDRRUKMFCb9+OPSeSeGCYujnd/G4El6gHAEIGNtZPwbDhb1zjeZBjOnvuVPxHxJD+8Ty&#10;oWWZ7QOi8DE/OxuMilOMKNydDvvF4DQ6zZ6srfPhAzMKRaHESygxczMipdmEPNFMttc+JL6rJmhS&#10;fckx4kpC+bZEIngi7zfl7WCKLiaHBjobvQT1u6Dz4aCfv8QMupi8KAb5MYsmNsjnmEcMVOp4eiNF&#10;NRdSJsWtljPpEIRb4vm8B7+GiA4M3ETTLHJes5ykcJCsdvuJcagf8FokZtLksNYtoZTpUDR+pQZ0&#10;NOMQQmtYU/rMUALTdVUabDRjaaJaw97fX2wt0qtGh9ZYCW3caw6qr+3LNf6YfZ1zTD/sl/vUtG07&#10;Lk11gEZ2pp5wb+lcQPNcEx/uiIOegOGHNRVu4eDS7EpsGgmjtXGPr32PeJg0uMVoByuixP7bhjiG&#10;kfyoYQb7w1gxFLqK6yrLrqI3amag0NClEF0SwdgFeRS5M+oBWn0aX4Uroim8XWIa3FGZhXp1wT6k&#10;bDpNMNgjloRrvbA0Oo88x7673z8QZ5sJCjB7N+a4Tsg4tWhd3SdstNRmugmGixAvI9M1r40COwik&#10;P5ZcV0+op60++Q0AAP//AwBQSwMEFAAGAAgAAAAhAFYmHbDeAAAACQEAAA8AAABkcnMvZG93bnJl&#10;di54bWxMj0FPwzAMhe9I/IfISNy2tBPQqTSdEAjBATQ2mHbNGtNWNE6VpF3593incbKt9/T8vWI1&#10;2U6M6EPrSEE6T0AgVc60VCv4+nyeLUGEqMnozhEq+MUAq/LyotC5cUfa4LiNteAQCrlW0MTY51KG&#10;qkGrw9z1SKx9O2915NPX0nh95HDbyUWS3EmrW+IPje7xscHqZztYBdl68Junvdy9j6/xg15uwhrb&#10;N6Wur6aHexARp3g2wwmf0aFkpoMbyATRKZgtb9nJM025ExsW2Wk5cHqWgSwL+b9B+QcAAP//AwBQ&#10;SwECLQAUAAYACAAAACEAtoM4kv4AAADhAQAAEwAAAAAAAAAAAAAAAAAAAAAAW0NvbnRlbnRfVHlw&#10;ZXNdLnhtbFBLAQItABQABgAIAAAAIQA4/SH/1gAAAJQBAAALAAAAAAAAAAAAAAAAAC8BAABfcmVs&#10;cy8ucmVsc1BLAQItABQABgAIAAAAIQDxRpaM1gIAAB0GAAAOAAAAAAAAAAAAAAAAAC4CAABkcnMv&#10;ZTJvRG9jLnhtbFBLAQItABQABgAIAAAAIQBWJh2w3gAAAAkBAAAPAAAAAAAAAAAAAAAAADAFAABk&#10;cnMvZG93bnJldi54bWxQSwUGAAAAAAQABADzAAAAOwYAAAAA&#10;" adj="26442,20829,21746,10414" fillcolor="white [3201]" strokecolor="red" strokeweight="1pt">
                <v:textbox inset="1mm,1mm,1mm,1mm">
                  <w:txbxContent>
                    <w:p w:rsidR="00C667C6" w:rsidRPr="00F54B91" w:rsidRDefault="00C667C6" w:rsidP="00E25729">
                      <w:pPr>
                        <w:spacing w:line="240" w:lineRule="auto"/>
                        <w:ind w:firstLine="0"/>
                        <w:jc w:val="center"/>
                        <w:rPr>
                          <w:color w:val="FF0000"/>
                          <w:sz w:val="20"/>
                          <w:szCs w:val="20"/>
                        </w:rPr>
                      </w:pPr>
                      <w:r w:rsidRPr="00FF19D5">
                        <w:rPr>
                          <w:color w:val="FF0000"/>
                          <w:sz w:val="20"/>
                          <w:szCs w:val="20"/>
                        </w:rPr>
                        <w:t>If there is no Table in your thesis, delete this page with the hidden phrase “End of Page”</w:t>
                      </w:r>
                    </w:p>
                  </w:txbxContent>
                </v:textbox>
                <o:callout v:ext="edit" minusx="t" minusy="t"/>
              </v:shape>
            </w:pict>
          </mc:Fallback>
        </mc:AlternateContent>
      </w:r>
      <w:bookmarkEnd w:id="13"/>
      <w:r w:rsidR="00FF19D5" w:rsidRPr="0031629C">
        <w:t>Lıst of Tables</w:t>
      </w:r>
      <w:bookmarkEnd w:id="14"/>
    </w:p>
    <w:p w:rsidR="003F49A1" w:rsidRPr="0031629C" w:rsidRDefault="00FF19D5" w:rsidP="00011905">
      <w:pPr>
        <w:pBdr>
          <w:bottom w:val="single" w:sz="4" w:space="1" w:color="auto"/>
        </w:pBdr>
        <w:tabs>
          <w:tab w:val="left" w:pos="360"/>
          <w:tab w:val="left" w:pos="720"/>
          <w:tab w:val="left" w:pos="8640"/>
        </w:tabs>
        <w:spacing w:line="240" w:lineRule="auto"/>
        <w:jc w:val="right"/>
      </w:pPr>
      <w:r w:rsidRPr="0031629C">
        <w:t>Page</w:t>
      </w:r>
    </w:p>
    <w:sdt>
      <w:sdtPr>
        <w:id w:val="-918400701"/>
        <w:placeholder>
          <w:docPart w:val="ACDB2BA675D34B3FB50D30295491F830"/>
        </w:placeholder>
        <w:docPartList>
          <w:docPartGallery w:val="Quick Parts"/>
        </w:docPartList>
      </w:sdtPr>
      <w:sdtEndPr/>
      <w:sdtContent>
        <w:p w:rsidR="00F706EC" w:rsidRDefault="00571DB5">
          <w:pPr>
            <w:pStyle w:val="ekillerTablosu"/>
            <w:rPr>
              <w:rFonts w:asciiTheme="minorHAnsi" w:eastAsiaTheme="minorEastAsia" w:hAnsiTheme="minorHAnsi" w:cstheme="minorBidi"/>
              <w:bCs w:val="0"/>
              <w:noProof/>
              <w:sz w:val="22"/>
              <w:szCs w:val="22"/>
            </w:rPr>
          </w:pPr>
          <w:r w:rsidRPr="0031629C">
            <w:fldChar w:fldCharType="begin"/>
          </w:r>
          <w:r w:rsidRPr="0031629C">
            <w:instrText xml:space="preserve"> TOC \h \z \c "Tablo" </w:instrText>
          </w:r>
          <w:r w:rsidRPr="0031629C">
            <w:fldChar w:fldCharType="separate"/>
          </w:r>
          <w:hyperlink w:anchor="_Toc29599455" w:history="1">
            <w:r w:rsidR="00F706EC" w:rsidRPr="00F31DFD">
              <w:rPr>
                <w:rStyle w:val="Kpr"/>
                <w:b/>
                <w:noProof/>
              </w:rPr>
              <w:t>Table 3.1.</w:t>
            </w:r>
            <w:r w:rsidR="00F706EC">
              <w:rPr>
                <w:rFonts w:asciiTheme="minorHAnsi" w:eastAsiaTheme="minorEastAsia" w:hAnsiTheme="minorHAnsi" w:cstheme="minorBidi"/>
                <w:bCs w:val="0"/>
                <w:noProof/>
                <w:sz w:val="22"/>
                <w:szCs w:val="22"/>
              </w:rPr>
              <w:tab/>
            </w:r>
            <w:r w:rsidR="00F706EC" w:rsidRPr="00F31DFD">
              <w:rPr>
                <w:rStyle w:val="Kpr"/>
                <w:noProof/>
              </w:rPr>
              <w:t>An Example of a table layout and caption</w:t>
            </w:r>
            <w:r w:rsidR="00F706EC">
              <w:rPr>
                <w:noProof/>
                <w:webHidden/>
              </w:rPr>
              <w:tab/>
            </w:r>
            <w:r w:rsidR="00F706EC">
              <w:rPr>
                <w:noProof/>
                <w:webHidden/>
              </w:rPr>
              <w:fldChar w:fldCharType="begin"/>
            </w:r>
            <w:r w:rsidR="00F706EC">
              <w:rPr>
                <w:noProof/>
                <w:webHidden/>
              </w:rPr>
              <w:instrText xml:space="preserve"> PAGEREF _Toc29599455 \h </w:instrText>
            </w:r>
            <w:r w:rsidR="00F706EC">
              <w:rPr>
                <w:noProof/>
                <w:webHidden/>
              </w:rPr>
            </w:r>
            <w:r w:rsidR="00F706EC">
              <w:rPr>
                <w:noProof/>
                <w:webHidden/>
              </w:rPr>
              <w:fldChar w:fldCharType="separate"/>
            </w:r>
            <w:r w:rsidR="00DC48B8">
              <w:rPr>
                <w:noProof/>
                <w:webHidden/>
              </w:rPr>
              <w:t>6</w:t>
            </w:r>
            <w:r w:rsidR="00F706EC">
              <w:rPr>
                <w:noProof/>
                <w:webHidden/>
              </w:rPr>
              <w:fldChar w:fldCharType="end"/>
            </w:r>
          </w:hyperlink>
        </w:p>
        <w:p w:rsidR="00F706EC" w:rsidRDefault="00953B1B">
          <w:pPr>
            <w:pStyle w:val="ekillerTablosu"/>
            <w:rPr>
              <w:rFonts w:asciiTheme="minorHAnsi" w:eastAsiaTheme="minorEastAsia" w:hAnsiTheme="minorHAnsi" w:cstheme="minorBidi"/>
              <w:bCs w:val="0"/>
              <w:noProof/>
              <w:sz w:val="22"/>
              <w:szCs w:val="22"/>
            </w:rPr>
          </w:pPr>
          <w:hyperlink w:anchor="_Toc29599456" w:history="1">
            <w:r w:rsidR="00F706EC" w:rsidRPr="00F31DFD">
              <w:rPr>
                <w:rStyle w:val="Kpr"/>
                <w:b/>
                <w:noProof/>
              </w:rPr>
              <w:t>Table 5.1.</w:t>
            </w:r>
            <w:r w:rsidR="00F706EC">
              <w:rPr>
                <w:rFonts w:asciiTheme="minorHAnsi" w:eastAsiaTheme="minorEastAsia" w:hAnsiTheme="minorHAnsi" w:cstheme="minorBidi"/>
                <w:bCs w:val="0"/>
                <w:noProof/>
                <w:sz w:val="22"/>
                <w:szCs w:val="22"/>
              </w:rPr>
              <w:tab/>
            </w:r>
            <w:r w:rsidR="00F706EC" w:rsidRPr="00F31DFD">
              <w:rPr>
                <w:rStyle w:val="Kpr"/>
                <w:noProof/>
              </w:rPr>
              <w:t>Calculated band gap energies of samples (Example)</w:t>
            </w:r>
            <w:r w:rsidR="00F706EC">
              <w:rPr>
                <w:noProof/>
                <w:webHidden/>
              </w:rPr>
              <w:tab/>
            </w:r>
            <w:r w:rsidR="00F706EC">
              <w:rPr>
                <w:noProof/>
                <w:webHidden/>
              </w:rPr>
              <w:fldChar w:fldCharType="begin"/>
            </w:r>
            <w:r w:rsidR="00F706EC">
              <w:rPr>
                <w:noProof/>
                <w:webHidden/>
              </w:rPr>
              <w:instrText xml:space="preserve"> PAGEREF _Toc29599456 \h </w:instrText>
            </w:r>
            <w:r w:rsidR="00F706EC">
              <w:rPr>
                <w:noProof/>
                <w:webHidden/>
              </w:rPr>
            </w:r>
            <w:r w:rsidR="00F706EC">
              <w:rPr>
                <w:noProof/>
                <w:webHidden/>
              </w:rPr>
              <w:fldChar w:fldCharType="separate"/>
            </w:r>
            <w:r w:rsidR="00DC48B8">
              <w:rPr>
                <w:noProof/>
                <w:webHidden/>
              </w:rPr>
              <w:t>9</w:t>
            </w:r>
            <w:r w:rsidR="00F706EC">
              <w:rPr>
                <w:noProof/>
                <w:webHidden/>
              </w:rPr>
              <w:fldChar w:fldCharType="end"/>
            </w:r>
          </w:hyperlink>
        </w:p>
        <w:p w:rsidR="00F706EC" w:rsidRDefault="00953B1B">
          <w:pPr>
            <w:pStyle w:val="ekillerTablosu"/>
            <w:rPr>
              <w:rFonts w:asciiTheme="minorHAnsi" w:eastAsiaTheme="minorEastAsia" w:hAnsiTheme="minorHAnsi" w:cstheme="minorBidi"/>
              <w:bCs w:val="0"/>
              <w:noProof/>
              <w:sz w:val="22"/>
              <w:szCs w:val="22"/>
            </w:rPr>
          </w:pPr>
          <w:hyperlink w:anchor="_Toc29599457" w:history="1">
            <w:r w:rsidR="00F706EC" w:rsidRPr="00F31DFD">
              <w:rPr>
                <w:rStyle w:val="Kpr"/>
                <w:b/>
                <w:noProof/>
              </w:rPr>
              <w:t>Table 5.2.</w:t>
            </w:r>
            <w:r w:rsidR="00F706EC">
              <w:rPr>
                <w:rFonts w:asciiTheme="minorHAnsi" w:eastAsiaTheme="minorEastAsia" w:hAnsiTheme="minorHAnsi" w:cstheme="minorBidi"/>
                <w:bCs w:val="0"/>
                <w:noProof/>
                <w:sz w:val="22"/>
                <w:szCs w:val="22"/>
              </w:rPr>
              <w:tab/>
            </w:r>
            <w:r w:rsidR="00F706EC" w:rsidRPr="00F31DFD">
              <w:rPr>
                <w:rStyle w:val="Kpr"/>
                <w:noProof/>
              </w:rPr>
              <w:t>Measured and calculated electrical parameters of solar cell (Example)</w:t>
            </w:r>
            <w:r w:rsidR="00F706EC">
              <w:rPr>
                <w:noProof/>
                <w:webHidden/>
              </w:rPr>
              <w:tab/>
            </w:r>
            <w:r w:rsidR="00F706EC">
              <w:rPr>
                <w:noProof/>
                <w:webHidden/>
              </w:rPr>
              <w:fldChar w:fldCharType="begin"/>
            </w:r>
            <w:r w:rsidR="00F706EC">
              <w:rPr>
                <w:noProof/>
                <w:webHidden/>
              </w:rPr>
              <w:instrText xml:space="preserve"> PAGEREF _Toc29599457 \h </w:instrText>
            </w:r>
            <w:r w:rsidR="00F706EC">
              <w:rPr>
                <w:noProof/>
                <w:webHidden/>
              </w:rPr>
            </w:r>
            <w:r w:rsidR="00F706EC">
              <w:rPr>
                <w:noProof/>
                <w:webHidden/>
              </w:rPr>
              <w:fldChar w:fldCharType="separate"/>
            </w:r>
            <w:r w:rsidR="00DC48B8">
              <w:rPr>
                <w:noProof/>
                <w:webHidden/>
              </w:rPr>
              <w:t>9</w:t>
            </w:r>
            <w:r w:rsidR="00F706EC">
              <w:rPr>
                <w:noProof/>
                <w:webHidden/>
              </w:rPr>
              <w:fldChar w:fldCharType="end"/>
            </w:r>
          </w:hyperlink>
        </w:p>
        <w:p w:rsidR="00F706EC" w:rsidRDefault="00953B1B">
          <w:pPr>
            <w:pStyle w:val="ekillerTablosu"/>
            <w:rPr>
              <w:rFonts w:asciiTheme="minorHAnsi" w:eastAsiaTheme="minorEastAsia" w:hAnsiTheme="minorHAnsi" w:cstheme="minorBidi"/>
              <w:bCs w:val="0"/>
              <w:noProof/>
              <w:sz w:val="22"/>
              <w:szCs w:val="22"/>
            </w:rPr>
          </w:pPr>
          <w:hyperlink w:anchor="_Toc29599458" w:history="1">
            <w:r w:rsidR="00F706EC" w:rsidRPr="00F31DFD">
              <w:rPr>
                <w:rStyle w:val="Kpr"/>
                <w:b/>
                <w:noProof/>
              </w:rPr>
              <w:t>Table 5.3.</w:t>
            </w:r>
            <w:r w:rsidR="00F706EC">
              <w:rPr>
                <w:rFonts w:asciiTheme="minorHAnsi" w:eastAsiaTheme="minorEastAsia" w:hAnsiTheme="minorHAnsi" w:cstheme="minorBidi"/>
                <w:bCs w:val="0"/>
                <w:noProof/>
                <w:sz w:val="22"/>
                <w:szCs w:val="22"/>
              </w:rPr>
              <w:tab/>
            </w:r>
            <w:r w:rsidR="00F706EC" w:rsidRPr="00F31DFD">
              <w:rPr>
                <w:rStyle w:val="Kpr"/>
                <w:noProof/>
              </w:rPr>
              <w:t>A table example including citations with number method</w:t>
            </w:r>
            <w:r w:rsidR="00F706EC">
              <w:rPr>
                <w:noProof/>
                <w:webHidden/>
              </w:rPr>
              <w:tab/>
            </w:r>
            <w:r w:rsidR="00F706EC">
              <w:rPr>
                <w:noProof/>
                <w:webHidden/>
              </w:rPr>
              <w:fldChar w:fldCharType="begin"/>
            </w:r>
            <w:r w:rsidR="00F706EC">
              <w:rPr>
                <w:noProof/>
                <w:webHidden/>
              </w:rPr>
              <w:instrText xml:space="preserve"> PAGEREF _Toc29599458 \h </w:instrText>
            </w:r>
            <w:r w:rsidR="00F706EC">
              <w:rPr>
                <w:noProof/>
                <w:webHidden/>
              </w:rPr>
            </w:r>
            <w:r w:rsidR="00F706EC">
              <w:rPr>
                <w:noProof/>
                <w:webHidden/>
              </w:rPr>
              <w:fldChar w:fldCharType="separate"/>
            </w:r>
            <w:r w:rsidR="00DC48B8">
              <w:rPr>
                <w:noProof/>
                <w:webHidden/>
              </w:rPr>
              <w:t>9</w:t>
            </w:r>
            <w:r w:rsidR="00F706EC">
              <w:rPr>
                <w:noProof/>
                <w:webHidden/>
              </w:rPr>
              <w:fldChar w:fldCharType="end"/>
            </w:r>
          </w:hyperlink>
        </w:p>
        <w:p w:rsidR="00F706EC" w:rsidRDefault="00953B1B">
          <w:pPr>
            <w:pStyle w:val="ekillerTablosu"/>
            <w:rPr>
              <w:rFonts w:asciiTheme="minorHAnsi" w:eastAsiaTheme="minorEastAsia" w:hAnsiTheme="minorHAnsi" w:cstheme="minorBidi"/>
              <w:bCs w:val="0"/>
              <w:noProof/>
              <w:sz w:val="22"/>
              <w:szCs w:val="22"/>
            </w:rPr>
          </w:pPr>
          <w:hyperlink w:anchor="_Toc29599459" w:history="1">
            <w:r w:rsidR="00F706EC" w:rsidRPr="00F31DFD">
              <w:rPr>
                <w:rStyle w:val="Kpr"/>
                <w:b/>
                <w:noProof/>
              </w:rPr>
              <w:t>Table 5.4.</w:t>
            </w:r>
            <w:r w:rsidR="00F706EC">
              <w:rPr>
                <w:rFonts w:asciiTheme="minorHAnsi" w:eastAsiaTheme="minorEastAsia" w:hAnsiTheme="minorHAnsi" w:cstheme="minorBidi"/>
                <w:bCs w:val="0"/>
                <w:noProof/>
                <w:sz w:val="22"/>
                <w:szCs w:val="22"/>
              </w:rPr>
              <w:tab/>
            </w:r>
            <w:r w:rsidR="00F706EC" w:rsidRPr="00F31DFD">
              <w:rPr>
                <w:rStyle w:val="Kpr"/>
                <w:noProof/>
              </w:rPr>
              <w:t>A table example including citations with surname-year method</w:t>
            </w:r>
            <w:r w:rsidR="00F706EC">
              <w:rPr>
                <w:noProof/>
                <w:webHidden/>
              </w:rPr>
              <w:tab/>
            </w:r>
            <w:r w:rsidR="00F706EC">
              <w:rPr>
                <w:noProof/>
                <w:webHidden/>
              </w:rPr>
              <w:fldChar w:fldCharType="begin"/>
            </w:r>
            <w:r w:rsidR="00F706EC">
              <w:rPr>
                <w:noProof/>
                <w:webHidden/>
              </w:rPr>
              <w:instrText xml:space="preserve"> PAGEREF _Toc29599459 \h </w:instrText>
            </w:r>
            <w:r w:rsidR="00F706EC">
              <w:rPr>
                <w:noProof/>
                <w:webHidden/>
              </w:rPr>
            </w:r>
            <w:r w:rsidR="00F706EC">
              <w:rPr>
                <w:noProof/>
                <w:webHidden/>
              </w:rPr>
              <w:fldChar w:fldCharType="separate"/>
            </w:r>
            <w:r w:rsidR="00DC48B8">
              <w:rPr>
                <w:noProof/>
                <w:webHidden/>
              </w:rPr>
              <w:t>9</w:t>
            </w:r>
            <w:r w:rsidR="00F706EC">
              <w:rPr>
                <w:noProof/>
                <w:webHidden/>
              </w:rPr>
              <w:fldChar w:fldCharType="end"/>
            </w:r>
          </w:hyperlink>
        </w:p>
        <w:p w:rsidR="00FF19D5" w:rsidRPr="0031629C" w:rsidRDefault="00571DB5" w:rsidP="00FF19D5">
          <w:pPr>
            <w:pStyle w:val="ekillerTablosu"/>
            <w:jc w:val="both"/>
          </w:pPr>
          <w:r w:rsidRPr="0031629C">
            <w:fldChar w:fldCharType="end"/>
          </w:r>
        </w:p>
        <w:p w:rsidR="005868CE" w:rsidRPr="0031629C" w:rsidRDefault="00FF19D5" w:rsidP="00FF19D5">
          <w:pPr>
            <w:pStyle w:val="ekillerTablosu"/>
            <w:jc w:val="both"/>
            <w:rPr>
              <w:color w:val="FF0000"/>
            </w:rPr>
          </w:pPr>
          <w:r w:rsidRPr="0031629C">
            <w:rPr>
              <w:color w:val="FF0000"/>
            </w:rPr>
            <w:t>Bottom line contains the hidden information Page Break. Delete this red info line.</w:t>
          </w:r>
        </w:p>
        <w:p w:rsidR="00571DB5" w:rsidRPr="0031629C" w:rsidRDefault="00FF19D5" w:rsidP="00D409B2">
          <w:pPr>
            <w:pStyle w:val="ekillerTablosu"/>
          </w:pPr>
          <w:r w:rsidRPr="0031629C">
            <w:rPr>
              <w:noProof/>
              <w:lang w:val="tr-TR" w:eastAsia="tr-TR"/>
            </w:rPr>
            <mc:AlternateContent>
              <mc:Choice Requires="wps">
                <w:drawing>
                  <wp:anchor distT="0" distB="0" distL="114300" distR="114300" simplePos="0" relativeHeight="251655680" behindDoc="0" locked="0" layoutInCell="1" allowOverlap="1" wp14:anchorId="78CF5E9C" wp14:editId="466D8DB1">
                    <wp:simplePos x="0" y="0"/>
                    <wp:positionH relativeFrom="column">
                      <wp:posOffset>2808514</wp:posOffset>
                    </wp:positionH>
                    <wp:positionV relativeFrom="paragraph">
                      <wp:posOffset>509015</wp:posOffset>
                    </wp:positionV>
                    <wp:extent cx="2545080" cy="716280"/>
                    <wp:effectExtent l="1238250" t="1905000" r="26670" b="26670"/>
                    <wp:wrapNone/>
                    <wp:docPr id="43" name="Satır Belirtme Çizgisi 1 43"/>
                    <wp:cNvGraphicFramePr/>
                    <a:graphic xmlns:a="http://schemas.openxmlformats.org/drawingml/2006/main">
                      <a:graphicData uri="http://schemas.microsoft.com/office/word/2010/wordprocessingShape">
                        <wps:wsp>
                          <wps:cNvSpPr/>
                          <wps:spPr>
                            <a:xfrm>
                              <a:off x="0" y="0"/>
                              <a:ext cx="2545080" cy="716280"/>
                            </a:xfrm>
                            <a:prstGeom prst="borderCallout1">
                              <a:avLst>
                                <a:gd name="adj1" fmla="val 48213"/>
                                <a:gd name="adj2" fmla="val -566"/>
                                <a:gd name="adj3" fmla="val -262751"/>
                                <a:gd name="adj4" fmla="val -483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F54B91" w:rsidRDefault="00C667C6" w:rsidP="00FF19D5">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CF5E9C" id="Satır Belirtme Çizgisi 1 43" o:spid="_x0000_s1036" type="#_x0000_t47" style="position:absolute;left:0;text-align:left;margin-left:221.15pt;margin-top:40.1pt;width:200.4pt;height:5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ae2wIAAB4GAAAOAAAAZHJzL2Uyb0RvYy54bWysVNtuGyEQfa/Uf0C8J3uJ7bhW1pHryFWl&#10;KInqVHnGLNi0LFDAt/xAvqff0H5YB3a93lykSlX9gGeWmcPMmcvF5a6SaMOsE1oVODtNMWKK6lKo&#10;ZYG/3s9Ohhg5T1RJpFaswHvm8OX4/buLrRmxXK+0LJlFAKLcaGsKvPLejJLE0RWriDvVhim45NpW&#10;xINql0lpyRbQK5nkaTpIttqWxmrKnIOvV/UlHkd8zhn1t5w75pEsMMTm42njuQhnMr4go6UlZiVo&#10;Ewb5hygqIhQ82kJdEU/Q2opXUJWgVjvN/SnVVaI5F5TFHCCbLH2RzXxFDIu5ADnOtDS5/wdLbzZ3&#10;FomywL0zjBSpoEZz4n//tOgjk8L6iqFfT+JxKZxAGQIjYGxr3Agc5+bONpoDMaS/47YK/5AY2kWW&#10;9y3LbOcRhY95v9dPh1AMCnfn2SAHGWCSo7exzn9iukJBKPACSszslEip1z6LNJPNtfOR77IJmpTf&#10;Mox4JaF8GyJRb5hnMVioSccm79qc9AeDpgM6JsDDEeYkH+Tn/ey1Ve+ZVW94ln5osmhig3wOeYRA&#10;pQqn01KUMyFlVOxyMZUWQbgFns1S+DUQHTOACa5J4LxmOUp+L1kN+4VxqF/gNTITJ4e1sIRSpnze&#10;4EoF1sGNQwitY03pC0cJTNdVaWyDG4sT1Tqmf3+x9YivauVb50oobd8CKL+3L9f2h+zrnEP6frfY&#10;xabNImPh00KXe+hkq+sRd4bOBHTPNXH+jlhoCmg42FP+Fg4u9bbAupEwWmn7+Nb3YA+jBrcYbWFH&#10;FNj9WBPLMJKfFQzh2SCUDPmuYrvKoquodTXVUGloU4guiuBsvTyI3OrqAXp9El6FK6IovF1g6u1B&#10;mfp6d8FCpGwyiWawSAzx12puaAAPRIfGu989EGuaEfIwfDf6sE/IKPZoXd6jbfBUerL2mgsfLo+8&#10;NgosIZCebbmuHq2Oa338BwAA//8DAFBLAwQUAAYACAAAACEAh2MoYd4AAAAKAQAADwAAAGRycy9k&#10;b3ducmV2LnhtbEyPTUvDQBBA74L/YRnBm91tEiVNsykilIJ40Gjv22TyQbOzIbtt4r93POlxmMeb&#10;N/lusYO44uR7RxrWKwUCqXJ1T62Gr8/9QwrCB0O1GRyhhm/0sCtub3KT1W6mD7yWoRUsIZ8ZDV0I&#10;Yyalrzq0xq/ciMS7xk3WBB6nVtaTmVluBxkp9SSt6YkvdGbElw6rc3mxbDk0ezUfj4+bw2vp3oJ9&#10;j0Mza31/tzxvQQRcwh8Mv/mcDgU3ndyFai8GDUkSxYxqSFUEgoE0idcgTkxuYgWyyOX/F4ofAAAA&#10;//8DAFBLAQItABQABgAIAAAAIQC2gziS/gAAAOEBAAATAAAAAAAAAAAAAAAAAAAAAABbQ29udGVu&#10;dF9UeXBlc10ueG1sUEsBAi0AFAAGAAgAAAAhADj9If/WAAAAlAEAAAsAAAAAAAAAAAAAAAAALwEA&#10;AF9yZWxzLy5yZWxzUEsBAi0AFAAGAAgAAAAhAKmapp7bAgAAHgYAAA4AAAAAAAAAAAAAAAAALgIA&#10;AGRycy9lMm9Eb2MueG1sUEsBAi0AFAAGAAgAAAAhAIdjKGHeAAAACgEAAA8AAAAAAAAAAAAAAAAA&#10;NQUAAGRycy9kb3ducmV2LnhtbFBLBQYAAAAABAAEAPMAAABABgAAAAA=&#10;" adj="-10435,-56754,-122,10414" fillcolor="white [3201]" strokecolor="red" strokeweight="1pt">
                    <v:textbox inset="1mm,1mm,1mm,1mm">
                      <w:txbxContent>
                        <w:p w:rsidR="00C667C6" w:rsidRPr="00F54B91" w:rsidRDefault="00C667C6" w:rsidP="00FF19D5">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v:textbox>
                  </v:shape>
                </w:pict>
              </mc:Fallback>
            </mc:AlternateContent>
          </w:r>
          <w:r w:rsidR="00571DB5" w:rsidRPr="0031629C">
            <w:br w:type="page"/>
          </w:r>
        </w:p>
      </w:sdtContent>
    </w:sdt>
    <w:bookmarkStart w:id="15" w:name="_Toc35803044"/>
    <w:bookmarkStart w:id="16" w:name="_Toc534508004"/>
    <w:bookmarkStart w:id="17" w:name="_Toc20457635"/>
    <w:p w:rsidR="00737223" w:rsidRPr="0031629C" w:rsidRDefault="00D2278E" w:rsidP="002E13C2">
      <w:pPr>
        <w:pStyle w:val="FirstSectionCaptions"/>
      </w:pPr>
      <w:r w:rsidRPr="0031629C">
        <w:rPr>
          <w:lang w:val="tr-TR" w:eastAsia="tr-TR"/>
        </w:rPr>
        <w:lastRenderedPageBreak/>
        <mc:AlternateContent>
          <mc:Choice Requires="wps">
            <w:drawing>
              <wp:anchor distT="0" distB="0" distL="114300" distR="114300" simplePos="0" relativeHeight="251652608" behindDoc="0" locked="0" layoutInCell="1" allowOverlap="1" wp14:anchorId="73E1A56D" wp14:editId="3294368B">
                <wp:simplePos x="0" y="0"/>
                <wp:positionH relativeFrom="column">
                  <wp:posOffset>-143089</wp:posOffset>
                </wp:positionH>
                <wp:positionV relativeFrom="paragraph">
                  <wp:posOffset>-254800</wp:posOffset>
                </wp:positionV>
                <wp:extent cx="1774825" cy="563245"/>
                <wp:effectExtent l="0" t="0" r="263525" b="65405"/>
                <wp:wrapNone/>
                <wp:docPr id="36" name="Satır Belirtme Çizgisi 1 36"/>
                <wp:cNvGraphicFramePr/>
                <a:graphic xmlns:a="http://schemas.openxmlformats.org/drawingml/2006/main">
                  <a:graphicData uri="http://schemas.microsoft.com/office/word/2010/wordprocessingShape">
                    <wps:wsp>
                      <wps:cNvSpPr/>
                      <wps:spPr>
                        <a:xfrm>
                          <a:off x="0" y="0"/>
                          <a:ext cx="1774825" cy="563245"/>
                        </a:xfrm>
                        <a:prstGeom prst="borderCallout1">
                          <a:avLst>
                            <a:gd name="adj1" fmla="val 50101"/>
                            <a:gd name="adj2" fmla="val 100078"/>
                            <a:gd name="adj3" fmla="val 103443"/>
                            <a:gd name="adj4" fmla="val 11297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F54B91" w:rsidRDefault="00C667C6" w:rsidP="00FF19D5">
                            <w:pPr>
                              <w:spacing w:line="240" w:lineRule="auto"/>
                              <w:ind w:firstLine="0"/>
                              <w:jc w:val="center"/>
                              <w:rPr>
                                <w:color w:val="FF0000"/>
                                <w:sz w:val="20"/>
                                <w:szCs w:val="20"/>
                              </w:rPr>
                            </w:pPr>
                            <w:r w:rsidRPr="00FF19D5">
                              <w:rPr>
                                <w:color w:val="FF0000"/>
                                <w:sz w:val="20"/>
                                <w:szCs w:val="20"/>
                              </w:rPr>
                              <w:t xml:space="preserve">If there is no </w:t>
                            </w:r>
                            <w:r>
                              <w:rPr>
                                <w:color w:val="FF0000"/>
                                <w:sz w:val="20"/>
                                <w:szCs w:val="20"/>
                              </w:rPr>
                              <w:t>Appendices</w:t>
                            </w:r>
                            <w:r w:rsidRPr="00FF19D5">
                              <w:rPr>
                                <w:color w:val="FF0000"/>
                                <w:sz w:val="20"/>
                                <w:szCs w:val="20"/>
                              </w:rPr>
                              <w:t xml:space="preserve"> in your thesis, delete this page with the hidden phrase “End of Page”</w:t>
                            </w:r>
                          </w:p>
                          <w:p w:rsidR="00C667C6" w:rsidRPr="00F54B91" w:rsidRDefault="00C667C6" w:rsidP="00D2278E">
                            <w:pPr>
                              <w:spacing w:line="240" w:lineRule="auto"/>
                              <w:ind w:firstLine="0"/>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E1A56D" id="Satır Belirtme Çizgisi 1 36" o:spid="_x0000_s1037" type="#_x0000_t47" style="position:absolute;left:0;text-align:left;margin-left:-11.25pt;margin-top:-20.05pt;width:139.75pt;height:4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rV1QIAAB8GAAAOAAAAZHJzL2Uyb0RvYy54bWysVNtuEzEQfUfiHyy/073k0hJ1U4VUQUhV&#10;W5GiPjteOzH4hu1c2h/ge/gG+DDG3s0mvUhIiBfvzPrMeObM5fxipyTaMOeF0RUuTnKMmKamFnpZ&#10;4S93s3dnGPlAdE2k0azCD8zji/HbN+dbO2KlWRlZM4fAifajra3wKgQ7yjJPV0wRf2Is03DJjVMk&#10;gOqWWe3IFrwrmZV5Psy2xtXWGcq8h7+XzSUeJ/+cMxpuOPcsIFlhiC2k06VzEc9sfE5GS0fsStA2&#10;DPIPUSgiNDzaubokgaC1Ey9cKUGd8YaHE2pUZjgXlKUcIJsif5bNfEUsS7kAOd52NPn/55Zeb24d&#10;EnWFe0OMNFFQozkJv3869IFJ4YJi6NcP8bgUXqACAQgY21o/AsO5vXWt5kGM6e+4U/ELiaFdYvmh&#10;Y5ntAqLwszg97Z+VA4wo3A2GvbI/iE6zg7V1PnxkRqEoVHgBJWZuSqQ061AkmsnmyofEd90GTeqv&#10;BUZcSSjfhkg0ADqLtrxHmPIYU+R5fnr2EtR7Cur1+72XoP4TUFG+bzxBGm1wIO0TiZFKHU9vpKhn&#10;QsqkuOViKh2CeCs8m0E0qSHB8AgGWjTNIukNzUkKD5I1bj8zDgUEYstETRod1rkllDIdypZhqQEd&#10;zTiE0Bk2nD4zlEB1U5YWG81YGqnOMP/7i51FetXo0BkroY17zUH9rXu5we+zb3KO6YfdYpe6tkjQ&#10;+Gth6gdoZWeaGfeWzgS0zxXx4ZY46AoYf1hU4QYOLs22wqaVMFoZ9/ja/4iHWYNbjLawJCrsv6+J&#10;YxjJTxqmsDeMJUPhWHHHyuJY0Ws1NVBp6FOILolg7ILci9wZdQ/NPomvwhXRFN6uMA1ur0xDs7xg&#10;I1I2mSQYbBJLwpWeWxqdR6Jj493t7omz7QwFmL5rs18obY825T1go6U2k3UwXIR4eeC1VWALgfRk&#10;zR3rCXXY6+M/AAAA//8DAFBLAwQUAAYACAAAACEAA+CVVeEAAAAKAQAADwAAAGRycy9kb3ducmV2&#10;LnhtbEyPwU7DMAyG70i8Q2QkLmhLV62jlKbThgQHDkjbeICs8ZpC41RNthaeHnOCmy1/+v395Xpy&#10;nbjgEFpPChbzBARS7U1LjYL3w/MsBxGiJqM7T6jgCwOsq+urUhfGj7TDyz42gkMoFFqBjbEvpAy1&#10;RafD3PdIfDv5wenI69BIM+iRw10n0yRZSadb4g9W9/hksf7cn52CB5Md4sfLbhy3b/nmZF9tffe9&#10;Ver2Zto8gog4xT8YfvVZHSp2OvozmSA6BbM0zRjlYZksQDCRZvfc7qhgma9AVqX8X6H6AQAA//8D&#10;AFBLAQItABQABgAIAAAAIQC2gziS/gAAAOEBAAATAAAAAAAAAAAAAAAAAAAAAABbQ29udGVudF9U&#10;eXBlc10ueG1sUEsBAi0AFAAGAAgAAAAhADj9If/WAAAAlAEAAAsAAAAAAAAAAAAAAAAALwEAAF9y&#10;ZWxzLy5yZWxzUEsBAi0AFAAGAAgAAAAhAH2KKtXVAgAAHwYAAA4AAAAAAAAAAAAAAAAALgIAAGRy&#10;cy9lMm9Eb2MueG1sUEsBAi0AFAAGAAgAAAAhAAPglVXhAAAACgEAAA8AAAAAAAAAAAAAAAAALwUA&#10;AGRycy9kb3ducmV2LnhtbFBLBQYAAAAABAAEAPMAAAA9BgAAAAA=&#10;" adj="24403,22344,21617,10822" fillcolor="white [3201]" strokecolor="red" strokeweight="1pt">
                <v:textbox inset="1mm,1mm,1mm,1mm">
                  <w:txbxContent>
                    <w:p w:rsidR="00C667C6" w:rsidRPr="00F54B91" w:rsidRDefault="00C667C6" w:rsidP="00FF19D5">
                      <w:pPr>
                        <w:spacing w:line="240" w:lineRule="auto"/>
                        <w:ind w:firstLine="0"/>
                        <w:jc w:val="center"/>
                        <w:rPr>
                          <w:color w:val="FF0000"/>
                          <w:sz w:val="20"/>
                          <w:szCs w:val="20"/>
                        </w:rPr>
                      </w:pPr>
                      <w:r w:rsidRPr="00FF19D5">
                        <w:rPr>
                          <w:color w:val="FF0000"/>
                          <w:sz w:val="20"/>
                          <w:szCs w:val="20"/>
                        </w:rPr>
                        <w:t xml:space="preserve">If there is no </w:t>
                      </w:r>
                      <w:r>
                        <w:rPr>
                          <w:color w:val="FF0000"/>
                          <w:sz w:val="20"/>
                          <w:szCs w:val="20"/>
                        </w:rPr>
                        <w:t>Appendices</w:t>
                      </w:r>
                      <w:r w:rsidRPr="00FF19D5">
                        <w:rPr>
                          <w:color w:val="FF0000"/>
                          <w:sz w:val="20"/>
                          <w:szCs w:val="20"/>
                        </w:rPr>
                        <w:t xml:space="preserve"> in your thesis, delete this page with the hidden phrase “End of Page”</w:t>
                      </w:r>
                    </w:p>
                    <w:p w:rsidR="00C667C6" w:rsidRPr="00F54B91" w:rsidRDefault="00C667C6" w:rsidP="00D2278E">
                      <w:pPr>
                        <w:spacing w:line="240" w:lineRule="auto"/>
                        <w:ind w:firstLine="0"/>
                        <w:jc w:val="center"/>
                        <w:rPr>
                          <w:color w:val="FF0000"/>
                          <w:sz w:val="20"/>
                          <w:szCs w:val="20"/>
                        </w:rPr>
                      </w:pPr>
                    </w:p>
                  </w:txbxContent>
                </v:textbox>
                <o:callout v:ext="edit" minusx="t" minusy="t"/>
              </v:shape>
            </w:pict>
          </mc:Fallback>
        </mc:AlternateContent>
      </w:r>
      <w:r w:rsidR="00FF19D5" w:rsidRPr="0031629C">
        <w:t>List of Appendices</w:t>
      </w:r>
      <w:bookmarkEnd w:id="15"/>
    </w:p>
    <w:p w:rsidR="00737223" w:rsidRPr="0031629C" w:rsidRDefault="00FF19D5" w:rsidP="007E079B">
      <w:pPr>
        <w:pBdr>
          <w:bottom w:val="single" w:sz="4" w:space="1" w:color="auto"/>
        </w:pBdr>
        <w:tabs>
          <w:tab w:val="left" w:pos="360"/>
          <w:tab w:val="left" w:pos="720"/>
          <w:tab w:val="left" w:pos="8640"/>
        </w:tabs>
        <w:spacing w:line="240" w:lineRule="auto"/>
        <w:jc w:val="right"/>
      </w:pPr>
      <w:r w:rsidRPr="0031629C">
        <w:t>Page</w:t>
      </w:r>
    </w:p>
    <w:sdt>
      <w:sdtPr>
        <w:id w:val="1945651602"/>
        <w:placeholder>
          <w:docPart w:val="566B3DF02BFF457F8CEAD00DBC2FD83F"/>
        </w:placeholder>
        <w:docPartList>
          <w:docPartGallery w:val="Quick Parts"/>
        </w:docPartList>
      </w:sdtPr>
      <w:sdtEndPr/>
      <w:sdtContent>
        <w:p w:rsidR="00F706EC" w:rsidRDefault="00737223">
          <w:pPr>
            <w:pStyle w:val="ekillerTablosu"/>
            <w:tabs>
              <w:tab w:val="left" w:pos="1320"/>
            </w:tabs>
            <w:rPr>
              <w:rFonts w:asciiTheme="minorHAnsi" w:eastAsiaTheme="minorEastAsia" w:hAnsiTheme="minorHAnsi" w:cstheme="minorBidi"/>
              <w:bCs w:val="0"/>
              <w:noProof/>
              <w:sz w:val="22"/>
              <w:szCs w:val="22"/>
            </w:rPr>
          </w:pPr>
          <w:r w:rsidRPr="0031629C">
            <w:fldChar w:fldCharType="begin"/>
          </w:r>
          <w:r w:rsidRPr="0031629C">
            <w:instrText xml:space="preserve"> TOC \h \z \c "Ek-" </w:instrText>
          </w:r>
          <w:r w:rsidRPr="0031629C">
            <w:fldChar w:fldCharType="separate"/>
          </w:r>
          <w:hyperlink w:anchor="_Toc29599470" w:history="1">
            <w:r w:rsidR="00F706EC" w:rsidRPr="001F4519">
              <w:rPr>
                <w:rStyle w:val="Kpr"/>
                <w:noProof/>
              </w:rPr>
              <w:t>Appendix- 1:</w:t>
            </w:r>
            <w:r w:rsidR="00F706EC">
              <w:rPr>
                <w:rFonts w:asciiTheme="minorHAnsi" w:eastAsiaTheme="minorEastAsia" w:hAnsiTheme="minorHAnsi" w:cstheme="minorBidi"/>
                <w:bCs w:val="0"/>
                <w:noProof/>
                <w:sz w:val="22"/>
                <w:szCs w:val="22"/>
              </w:rPr>
              <w:tab/>
            </w:r>
            <w:r w:rsidR="00F706EC" w:rsidRPr="001F4519">
              <w:rPr>
                <w:rStyle w:val="Kpr"/>
                <w:noProof/>
              </w:rPr>
              <w:t>Mendeley Add-ons Usage for Citations</w:t>
            </w:r>
            <w:r w:rsidR="00F706EC">
              <w:rPr>
                <w:noProof/>
                <w:webHidden/>
              </w:rPr>
              <w:tab/>
            </w:r>
            <w:r w:rsidR="00F706EC">
              <w:rPr>
                <w:noProof/>
                <w:webHidden/>
              </w:rPr>
              <w:fldChar w:fldCharType="begin"/>
            </w:r>
            <w:r w:rsidR="00F706EC">
              <w:rPr>
                <w:noProof/>
                <w:webHidden/>
              </w:rPr>
              <w:instrText xml:space="preserve"> PAGEREF _Toc29599470 \h </w:instrText>
            </w:r>
            <w:r w:rsidR="00F706EC">
              <w:rPr>
                <w:noProof/>
                <w:webHidden/>
              </w:rPr>
            </w:r>
            <w:r w:rsidR="00F706EC">
              <w:rPr>
                <w:noProof/>
                <w:webHidden/>
              </w:rPr>
              <w:fldChar w:fldCharType="separate"/>
            </w:r>
            <w:r w:rsidR="00DC48B8">
              <w:rPr>
                <w:noProof/>
                <w:webHidden/>
              </w:rPr>
              <w:t>13</w:t>
            </w:r>
            <w:r w:rsidR="00F706EC">
              <w:rPr>
                <w:noProof/>
                <w:webHidden/>
              </w:rPr>
              <w:fldChar w:fldCharType="end"/>
            </w:r>
          </w:hyperlink>
        </w:p>
        <w:p w:rsidR="00F706EC" w:rsidRDefault="00953B1B">
          <w:pPr>
            <w:pStyle w:val="ekillerTablosu"/>
            <w:tabs>
              <w:tab w:val="left" w:pos="1320"/>
            </w:tabs>
            <w:rPr>
              <w:rFonts w:asciiTheme="minorHAnsi" w:eastAsiaTheme="minorEastAsia" w:hAnsiTheme="minorHAnsi" w:cstheme="minorBidi"/>
              <w:bCs w:val="0"/>
              <w:noProof/>
              <w:sz w:val="22"/>
              <w:szCs w:val="22"/>
            </w:rPr>
          </w:pPr>
          <w:hyperlink w:anchor="_Toc29599471" w:history="1">
            <w:r w:rsidR="00F706EC" w:rsidRPr="001F4519">
              <w:rPr>
                <w:rStyle w:val="Kpr"/>
                <w:noProof/>
              </w:rPr>
              <w:t>Appendix- 2:</w:t>
            </w:r>
            <w:r w:rsidR="00F706EC">
              <w:rPr>
                <w:rFonts w:asciiTheme="minorHAnsi" w:eastAsiaTheme="minorEastAsia" w:hAnsiTheme="minorHAnsi" w:cstheme="minorBidi"/>
                <w:bCs w:val="0"/>
                <w:noProof/>
                <w:sz w:val="22"/>
                <w:szCs w:val="22"/>
              </w:rPr>
              <w:tab/>
            </w:r>
            <w:r w:rsidR="00F706EC" w:rsidRPr="001F4519">
              <w:rPr>
                <w:rStyle w:val="Kpr"/>
                <w:noProof/>
              </w:rPr>
              <w:t>Selection of Citation Method in Mendeley Program</w:t>
            </w:r>
            <w:r w:rsidR="00F706EC">
              <w:rPr>
                <w:noProof/>
                <w:webHidden/>
              </w:rPr>
              <w:tab/>
            </w:r>
            <w:r w:rsidR="00F706EC">
              <w:rPr>
                <w:noProof/>
                <w:webHidden/>
              </w:rPr>
              <w:fldChar w:fldCharType="begin"/>
            </w:r>
            <w:r w:rsidR="00F706EC">
              <w:rPr>
                <w:noProof/>
                <w:webHidden/>
              </w:rPr>
              <w:instrText xml:space="preserve"> PAGEREF _Toc29599471 \h </w:instrText>
            </w:r>
            <w:r w:rsidR="00F706EC">
              <w:rPr>
                <w:noProof/>
                <w:webHidden/>
              </w:rPr>
            </w:r>
            <w:r w:rsidR="00F706EC">
              <w:rPr>
                <w:noProof/>
                <w:webHidden/>
              </w:rPr>
              <w:fldChar w:fldCharType="separate"/>
            </w:r>
            <w:r w:rsidR="00DC48B8">
              <w:rPr>
                <w:noProof/>
                <w:webHidden/>
              </w:rPr>
              <w:t>14</w:t>
            </w:r>
            <w:r w:rsidR="00F706EC">
              <w:rPr>
                <w:noProof/>
                <w:webHidden/>
              </w:rPr>
              <w:fldChar w:fldCharType="end"/>
            </w:r>
          </w:hyperlink>
        </w:p>
        <w:p w:rsidR="00F706EC" w:rsidRDefault="00953B1B">
          <w:pPr>
            <w:pStyle w:val="ekillerTablosu"/>
            <w:tabs>
              <w:tab w:val="left" w:pos="1320"/>
            </w:tabs>
            <w:rPr>
              <w:rFonts w:asciiTheme="minorHAnsi" w:eastAsiaTheme="minorEastAsia" w:hAnsiTheme="minorHAnsi" w:cstheme="minorBidi"/>
              <w:bCs w:val="0"/>
              <w:noProof/>
              <w:sz w:val="22"/>
              <w:szCs w:val="22"/>
            </w:rPr>
          </w:pPr>
          <w:hyperlink w:anchor="_Toc29599472" w:history="1">
            <w:r w:rsidR="00F706EC" w:rsidRPr="001F4519">
              <w:rPr>
                <w:rStyle w:val="Kpr"/>
                <w:noProof/>
              </w:rPr>
              <w:t>Appendix- 3:</w:t>
            </w:r>
            <w:r w:rsidR="00F706EC">
              <w:rPr>
                <w:rFonts w:asciiTheme="minorHAnsi" w:eastAsiaTheme="minorEastAsia" w:hAnsiTheme="minorHAnsi" w:cstheme="minorBidi"/>
                <w:bCs w:val="0"/>
                <w:noProof/>
                <w:sz w:val="22"/>
                <w:szCs w:val="22"/>
              </w:rPr>
              <w:tab/>
            </w:r>
            <w:r w:rsidR="00F706EC" w:rsidRPr="001F4519">
              <w:rPr>
                <w:rStyle w:val="Kpr"/>
                <w:noProof/>
              </w:rPr>
              <w:t>Definition of References Folder for Mendeley Citation Usage</w:t>
            </w:r>
            <w:r w:rsidR="00F706EC">
              <w:rPr>
                <w:noProof/>
                <w:webHidden/>
              </w:rPr>
              <w:tab/>
            </w:r>
            <w:r w:rsidR="00F706EC">
              <w:rPr>
                <w:noProof/>
                <w:webHidden/>
              </w:rPr>
              <w:fldChar w:fldCharType="begin"/>
            </w:r>
            <w:r w:rsidR="00F706EC">
              <w:rPr>
                <w:noProof/>
                <w:webHidden/>
              </w:rPr>
              <w:instrText xml:space="preserve"> PAGEREF _Toc29599472 \h </w:instrText>
            </w:r>
            <w:r w:rsidR="00F706EC">
              <w:rPr>
                <w:noProof/>
                <w:webHidden/>
              </w:rPr>
            </w:r>
            <w:r w:rsidR="00F706EC">
              <w:rPr>
                <w:noProof/>
                <w:webHidden/>
              </w:rPr>
              <w:fldChar w:fldCharType="separate"/>
            </w:r>
            <w:r w:rsidR="00DC48B8">
              <w:rPr>
                <w:noProof/>
                <w:webHidden/>
              </w:rPr>
              <w:t>15</w:t>
            </w:r>
            <w:r w:rsidR="00F706EC">
              <w:rPr>
                <w:noProof/>
                <w:webHidden/>
              </w:rPr>
              <w:fldChar w:fldCharType="end"/>
            </w:r>
          </w:hyperlink>
        </w:p>
        <w:p w:rsidR="00F54B91" w:rsidRPr="0031629C" w:rsidRDefault="00737223" w:rsidP="00F54B91">
          <w:pPr>
            <w:ind w:firstLine="0"/>
          </w:pPr>
          <w:r w:rsidRPr="0031629C">
            <w:fldChar w:fldCharType="end"/>
          </w:r>
        </w:p>
        <w:p w:rsidR="00737223" w:rsidRPr="0031629C" w:rsidRDefault="00FF19D5" w:rsidP="00F54B91">
          <w:pPr>
            <w:ind w:firstLine="0"/>
            <w:rPr>
              <w:color w:val="FF0000"/>
            </w:rPr>
          </w:pPr>
          <w:r w:rsidRPr="0031629C">
            <w:rPr>
              <w:color w:val="FF0000"/>
            </w:rPr>
            <w:t>Bottom line contains the hidden information Page Break. Delete this red info line.</w:t>
          </w:r>
        </w:p>
        <w:p w:rsidR="00737223" w:rsidRPr="0031629C" w:rsidRDefault="00FF19D5" w:rsidP="007E079B">
          <w:pPr>
            <w:pStyle w:val="ekillerTablosu"/>
          </w:pPr>
          <w:r w:rsidRPr="0031629C">
            <w:rPr>
              <w:noProof/>
              <w:lang w:val="tr-TR" w:eastAsia="tr-TR"/>
            </w:rPr>
            <mc:AlternateContent>
              <mc:Choice Requires="wps">
                <w:drawing>
                  <wp:anchor distT="0" distB="0" distL="114300" distR="114300" simplePos="0" relativeHeight="251656704" behindDoc="0" locked="0" layoutInCell="1" allowOverlap="1" wp14:anchorId="7AFD345B" wp14:editId="5ECE7A4C">
                    <wp:simplePos x="0" y="0"/>
                    <wp:positionH relativeFrom="column">
                      <wp:posOffset>2891056</wp:posOffset>
                    </wp:positionH>
                    <wp:positionV relativeFrom="paragraph">
                      <wp:posOffset>505575</wp:posOffset>
                    </wp:positionV>
                    <wp:extent cx="2545080" cy="716280"/>
                    <wp:effectExtent l="1047750" t="1600200" r="26670" b="26670"/>
                    <wp:wrapNone/>
                    <wp:docPr id="44" name="Satır Belirtme Çizgisi 1 44"/>
                    <wp:cNvGraphicFramePr/>
                    <a:graphic xmlns:a="http://schemas.openxmlformats.org/drawingml/2006/main">
                      <a:graphicData uri="http://schemas.microsoft.com/office/word/2010/wordprocessingShape">
                        <wps:wsp>
                          <wps:cNvSpPr/>
                          <wps:spPr>
                            <a:xfrm>
                              <a:off x="0" y="0"/>
                              <a:ext cx="2545080" cy="716280"/>
                            </a:xfrm>
                            <a:prstGeom prst="borderCallout1">
                              <a:avLst>
                                <a:gd name="adj1" fmla="val 48213"/>
                                <a:gd name="adj2" fmla="val -566"/>
                                <a:gd name="adj3" fmla="val -219645"/>
                                <a:gd name="adj4" fmla="val -4084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F54B91" w:rsidRDefault="00C667C6" w:rsidP="00FF19D5">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D345B" id="Satır Belirtme Çizgisi 1 44" o:spid="_x0000_s1038" type="#_x0000_t47" style="position:absolute;left:0;text-align:left;margin-left:227.65pt;margin-top:39.8pt;width:200.4pt;height:5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H/1gIAAB4GAAAOAAAAZHJzL2Uyb0RvYy54bWysVNtuEzEQfUfiHyy/t3tpEkLUTRVSBSFV&#10;bUWK+ux47cTgG7ZzaX+A7+Eb4MMYezeb9CIhIfLgzKzP3M6M5/xipyTaMOeF0RUuTnOMmKamFnpZ&#10;4S93s5MhRj4QXRNpNKvwA/P4Yvz2zfnWjlhpVkbWzCFwov1oayu8CsGOsszTFVPEnxrLNFxy4xQJ&#10;oLplVjuyBe9KZmWeD7KtcbV1hjLv4etlc4nHyT/njIYbzj0LSFYYcgvpdOlcxDMbn5PR0hG7ErRN&#10;g/xDFooIDUE7V5ckELR24oUrJagz3vBwSo3KDOeCslQDVFPkz6qZr4hlqRYgx9uOJv//3NLrza1D&#10;oq5wr4eRJgp6NCfh90+HPjApXFAM/fohHpfCC1QgAAFjW+tHYDi3t67VPIix/B13Kv5DYWiXWH7o&#10;WGa7gCh8LPu9fj6EZlC4e1cMSpDBTXawts6Hj8woFIUKL6DFzE2JlGYdikQz2Vz5kPiu26RJ/bXA&#10;iCsJ7dsQiXrDsjhr23uEKY8xJ/3B4CXk7AmkLN4Pev2XKGDrEOyklw97KRpU0eYG0r6OmKjU8fRG&#10;inompEyKWy6m0iFIt8KzWQ6/logjGLiJplnkvGE5SeFBssbtZ8ahf5HXxEx6OaxzSyhlOpStX6kB&#10;Hc04pNAZNpQ+M5TAdNOVFhvNWHpRnWH+94idRYpqdOiMldDGveag/tZFbvD76puaY/lht9iloS1S&#10;ZfHTwtQPMMnONE/cWzoTMD1XxIdb4mAoYOBgT4UbOLg02wqbVsJoZdzja98jHp4a3GK0hR1RYf99&#10;TRzDSH7S8AjPBrFlKBwr7lhZHCt6raYGOg1jCtklEYxdkHuRO6PuYdYnMSpcEU0hdoVpcHtlGprd&#10;BQuRsskkwWCRWBKu9NzS6DwSHQfvbndPnG2fUIDHd232+6Sd0aa9B2y01GayDoaLEC8PvLYKLCGQ&#10;nmy5Yz2hDmt9/AcAAP//AwBQSwMEFAAGAAgAAAAhABUKJ1LgAAAACgEAAA8AAABkcnMvZG93bnJl&#10;di54bWxMj8FOwzAMQO9I/ENkJG4s3VjLWppO06Qd4MC0DcHVbUxbaJKqydby95gTHC0/PT/n68l0&#10;4kKDb51VMJ9FIMhWTre2VvB62t2tQPiAVmPnLCn4Jg/r4voqx0y70R7ocgy1YIn1GSpoQugzKX3V&#10;kEE/cz1Z3n24wWDgcailHnBkuenkIooSabC1fKHBnrYNVV/Hs1HwsMVx916lb/tT+ZJuDs9P1WfU&#10;K3V7M20eQQSawh8Mv/mcDgU3le5stRedgmUc3zPKsjQBwcAqTuYgSibTxRJkkcv/LxQ/AAAA//8D&#10;AFBLAQItABQABgAIAAAAIQC2gziS/gAAAOEBAAATAAAAAAAAAAAAAAAAAAAAAABbQ29udGVudF9U&#10;eXBlc10ueG1sUEsBAi0AFAAGAAgAAAAhADj9If/WAAAAlAEAAAsAAAAAAAAAAAAAAAAALwEAAF9y&#10;ZWxzLy5yZWxzUEsBAi0AFAAGAAgAAAAhAAYeof/WAgAAHgYAAA4AAAAAAAAAAAAAAAAALgIAAGRy&#10;cy9lMm9Eb2MueG1sUEsBAi0AFAAGAAgAAAAhABUKJ1LgAAAACgEAAA8AAAAAAAAAAAAAAAAAMAUA&#10;AGRycy9kb3ducmV2LnhtbFBLBQYAAAAABAAEAPMAAAA9BgAAAAA=&#10;" adj="-8822,-47443,-122,10414" fillcolor="white [3201]" strokecolor="red" strokeweight="1pt">
                    <v:textbox inset="1mm,1mm,1mm,1mm">
                      <w:txbxContent>
                        <w:p w:rsidR="00C667C6" w:rsidRPr="00F54B91" w:rsidRDefault="00C667C6" w:rsidP="00FF19D5">
                          <w:pPr>
                            <w:spacing w:line="240" w:lineRule="auto"/>
                            <w:ind w:firstLine="0"/>
                            <w:jc w:val="center"/>
                            <w:rPr>
                              <w:color w:val="FF0000"/>
                              <w:sz w:val="20"/>
                              <w:szCs w:val="20"/>
                            </w:rPr>
                          </w:pPr>
                          <w:r w:rsidRPr="002678E2">
                            <w:rPr>
                              <w:color w:val="FF0000"/>
                              <w:sz w:val="20"/>
                              <w:szCs w:val="20"/>
                            </w:rPr>
                            <w:t>To update the list, right-click on the list and click “Update Area” and then in the window that opens</w:t>
                          </w:r>
                          <w:r>
                            <w:rPr>
                              <w:color w:val="FF0000"/>
                              <w:sz w:val="20"/>
                              <w:szCs w:val="20"/>
                            </w:rPr>
                            <w:t xml:space="preserve"> s</w:t>
                          </w:r>
                          <w:r w:rsidRPr="002678E2">
                            <w:rPr>
                              <w:color w:val="FF0000"/>
                              <w:sz w:val="20"/>
                              <w:szCs w:val="20"/>
                            </w:rPr>
                            <w:t xml:space="preserve">elect </w:t>
                          </w:r>
                          <w:r>
                            <w:rPr>
                              <w:color w:val="FF0000"/>
                              <w:sz w:val="20"/>
                              <w:szCs w:val="20"/>
                            </w:rPr>
                            <w:t>“Update whole table”</w:t>
                          </w:r>
                        </w:p>
                      </w:txbxContent>
                    </v:textbox>
                  </v:shape>
                </w:pict>
              </mc:Fallback>
            </mc:AlternateContent>
          </w:r>
          <w:r w:rsidR="00737223" w:rsidRPr="0031629C">
            <w:br w:type="page"/>
          </w:r>
        </w:p>
      </w:sdtContent>
    </w:sdt>
    <w:p w:rsidR="003F49A1" w:rsidRPr="0031629C" w:rsidRDefault="0096452F" w:rsidP="00991D01">
      <w:pPr>
        <w:pStyle w:val="FirstSectionCaptions"/>
      </w:pPr>
      <w:bookmarkStart w:id="18" w:name="_Toc35803045"/>
      <w:bookmarkEnd w:id="16"/>
      <w:bookmarkEnd w:id="17"/>
      <w:r w:rsidRPr="0031629C">
        <w:lastRenderedPageBreak/>
        <w:t>Symbols and Abbreviations</w:t>
      </w:r>
      <w:bookmarkEnd w:id="18"/>
    </w:p>
    <w:p w:rsidR="003F49A1" w:rsidRPr="0031629C" w:rsidRDefault="0096452F" w:rsidP="00553102">
      <w:pPr>
        <w:pBdr>
          <w:bottom w:val="single" w:sz="4" w:space="1" w:color="auto"/>
        </w:pBdr>
        <w:spacing w:after="60" w:line="240" w:lineRule="auto"/>
        <w:rPr>
          <w:b/>
          <w:sz w:val="24"/>
          <w:szCs w:val="24"/>
        </w:rPr>
      </w:pPr>
      <w:r w:rsidRPr="0031629C">
        <w:rPr>
          <w:b/>
          <w:sz w:val="24"/>
          <w:szCs w:val="24"/>
        </w:rPr>
        <w:t>Symbols</w:t>
      </w:r>
    </w:p>
    <w:p w:rsidR="00982F9D" w:rsidRPr="0031629C" w:rsidRDefault="00CD6AD3" w:rsidP="00834091">
      <w:pPr>
        <w:tabs>
          <w:tab w:val="clear" w:pos="567"/>
          <w:tab w:val="left" w:pos="1418"/>
        </w:tabs>
        <w:spacing w:before="120" w:line="300" w:lineRule="auto"/>
        <w:ind w:firstLine="0"/>
        <w:rPr>
          <w:sz w:val="20"/>
          <w:szCs w:val="20"/>
        </w:rPr>
      </w:pPr>
      <w:r w:rsidRPr="0031629C">
        <w:rPr>
          <w:rStyle w:val="LKSAYFALARORTALIBALIKLARIChar"/>
          <w:rFonts w:eastAsiaTheme="minorHAnsi"/>
          <w:noProof/>
          <w:lang w:val="tr-TR"/>
        </w:rPr>
        <mc:AlternateContent>
          <mc:Choice Requires="wps">
            <w:drawing>
              <wp:anchor distT="0" distB="0" distL="114300" distR="114300" simplePos="0" relativeHeight="251654656" behindDoc="0" locked="0" layoutInCell="1" allowOverlap="1" wp14:anchorId="32369D89" wp14:editId="74466822">
                <wp:simplePos x="0" y="0"/>
                <wp:positionH relativeFrom="column">
                  <wp:posOffset>3178411</wp:posOffset>
                </wp:positionH>
                <wp:positionV relativeFrom="paragraph">
                  <wp:posOffset>247133</wp:posOffset>
                </wp:positionV>
                <wp:extent cx="2099310" cy="829310"/>
                <wp:effectExtent l="990600" t="38100" r="15240" b="66040"/>
                <wp:wrapNone/>
                <wp:docPr id="216" name="Satır Belirtme Çizgisi 1 (Kenarlık ve Diğer Çubuk) 216"/>
                <wp:cNvGraphicFramePr/>
                <a:graphic xmlns:a="http://schemas.openxmlformats.org/drawingml/2006/main">
                  <a:graphicData uri="http://schemas.microsoft.com/office/word/2010/wordprocessingShape">
                    <wps:wsp>
                      <wps:cNvSpPr/>
                      <wps:spPr>
                        <a:xfrm>
                          <a:off x="0" y="0"/>
                          <a:ext cx="2099310" cy="829310"/>
                        </a:xfrm>
                        <a:prstGeom prst="accentBorderCallout1">
                          <a:avLst>
                            <a:gd name="adj1" fmla="val 68847"/>
                            <a:gd name="adj2" fmla="val -5007"/>
                            <a:gd name="adj3" fmla="val 36513"/>
                            <a:gd name="adj4" fmla="val -46531"/>
                          </a:avLst>
                        </a:prstGeom>
                        <a:ln w="31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CD6AD3" w:rsidRDefault="00C667C6" w:rsidP="00CD6AD3">
                            <w:pPr>
                              <w:spacing w:line="240" w:lineRule="auto"/>
                              <w:ind w:firstLine="0"/>
                              <w:jc w:val="center"/>
                              <w:rPr>
                                <w:color w:val="FF0000"/>
                                <w:sz w:val="24"/>
                                <w:szCs w:val="24"/>
                              </w:rPr>
                            </w:pPr>
                            <w:r w:rsidRPr="001929E4">
                              <w:rPr>
                                <w:color w:val="FF0000"/>
                                <w:sz w:val="24"/>
                                <w:szCs w:val="24"/>
                              </w:rPr>
                              <w:t xml:space="preserve">Symbols and Abbreviations </w:t>
                            </w:r>
                            <w:r>
                              <w:rPr>
                                <w:color w:val="FF0000"/>
                                <w:sz w:val="24"/>
                                <w:szCs w:val="24"/>
                              </w:rPr>
                              <w:t>is w</w:t>
                            </w:r>
                            <w:r w:rsidRPr="001929E4">
                              <w:rPr>
                                <w:color w:val="FF0000"/>
                                <w:sz w:val="24"/>
                                <w:szCs w:val="24"/>
                              </w:rPr>
                              <w:t xml:space="preserve">ritten in alphabetical order. There are 6 </w:t>
                            </w:r>
                            <w:proofErr w:type="spellStart"/>
                            <w:r w:rsidRPr="001929E4">
                              <w:rPr>
                                <w:color w:val="FF0000"/>
                                <w:sz w:val="24"/>
                                <w:szCs w:val="24"/>
                              </w:rPr>
                              <w:t>pt</w:t>
                            </w:r>
                            <w:proofErr w:type="spellEnd"/>
                            <w:r w:rsidRPr="001929E4">
                              <w:rPr>
                                <w:color w:val="FF0000"/>
                                <w:sz w:val="24"/>
                                <w:szCs w:val="24"/>
                              </w:rPr>
                              <w:t xml:space="preserve"> spaces before the first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369D89"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216" o:spid="_x0000_s1039" type="#_x0000_t50" style="position:absolute;left:0;text-align:left;margin-left:250.25pt;margin-top:19.45pt;width:165.3pt;height:6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35+wIAADsGAAAOAAAAZHJzL2Uyb0RvYy54bWysVF1OGzEQfq/UO1h+ah9gdxMSQsQGhaBU&#10;VRGghopnx+tNXLz2duz8cQGO0TNwBjhYx97NJi1IlarmwRmvZ775+Wbm9GxdKLIUYKXRKU0OY0qE&#10;5iaTepbSb7fjgx4l1jGdMWW0SOlGWHo2eP/udFX2RcvMjcoEEATRtr8qUzp3ruxHkeVzUTB7aEqh&#10;8TE3UDCHV5hFGbAVohcqasVxN1oZyEowXFiLXy+qRzoI+HkuuLvOcyscUSnF2Fw4IZxTf0aDU9af&#10;ASvnktdhsH+IomBSo9MG6oI5RhYgX0EVkoOxJneH3BSRyXPJRcgBs0niP7KZzFkpQi5YHFs2ZbL/&#10;D5ZfLW+AyCylraRLiWYFkjRh7uUJyLlQElwhyPOjfJhJK0lCPnwRmoF6ebpH1smFfPmJ9D0/LqaL&#10;+4/EQ2BBV6XtI+6kvIH6ZlH01VnnUPh/zJusAwmbhgSxdoTjx1Z8ctJOkCuOb71WkBEm2lmXYN0n&#10;YQrihZQyzoV259gHAkZMKbNwSeCCLS+tC6RkdWIs+55QkhcKOV4yRbq93tFx3QN7Oq19nYNOHL+h&#10;097XaXc7Sfs1ztG+zsFRt9NOvBKmUoeG0jYZH6fSZJXSdnLcCfFbo2Q2lkr5Nwuz6UgBwbBTOh7H&#10;+Kux9tQQT2l04Bmoah4kt1Giwv8qciTbV7ny4MdMNLBVJVs1rtKo7c1yDKExrEob5nNnqLDiVWK1&#10;rjcTYfwaw/jvHhuL4NVo1xgXUht4CyC7bzxX+tvsq5x9+m49XYcOryjyn6Ym22Dbg6n2gS35WGIv&#10;XTLrbhhgc2D74VJz13jkyiApppYomRt4eOu718e5xFdKVrhQUmp/LBgIStRnjRPrt89WgK0w3Qp6&#10;UYwMMovtidEEEQ3Aqa2YgynusMeH3gs+Mc3RV0q5g+1l5KrFhtuSi+EwqOGWKZm71JOSe3BfWN9x&#10;t+s7BmU9QA5H78psl03dnBWdO11vqc1w4UwunX/c1bG+4IZC6bcVuH8PWrudP/gFAAD//wMAUEsD&#10;BBQABgAIAAAAIQBj+9vx3wAAAAoBAAAPAAAAZHJzL2Rvd25yZXYueG1sTI/LTsMwEEX3SPyDNUjs&#10;qB2qVGmIU/FQV2xoy2vpxiaOiMeR7Sbh7xlWZTm6R/eeqTaz69loQuw8SsgWApjBxusOWwmvh+1N&#10;ASwmhVr1Ho2EHxNhU19eVKrUfsKdGfepZVSCsVQSbEpDyXlsrHEqLvxgkLIvH5xKdIaW66AmKnc9&#10;vxVixZ3qkBasGsyjNc33/uQkvH08FcXIs/fPMD9bfJnsYbd9kPL6ar6/A5bMnM4w/OmTOtTkdPQn&#10;1JH1EnIhckIlLIs1MAKKZZYBOxK5WufA64r/f6H+BQAA//8DAFBLAQItABQABgAIAAAAIQC2gziS&#10;/gAAAOEBAAATAAAAAAAAAAAAAAAAAAAAAABbQ29udGVudF9UeXBlc10ueG1sUEsBAi0AFAAGAAgA&#10;AAAhADj9If/WAAAAlAEAAAsAAAAAAAAAAAAAAAAALwEAAF9yZWxzLy5yZWxzUEsBAi0AFAAGAAgA&#10;AAAhAFoV3fn7AgAAOwYAAA4AAAAAAAAAAAAAAAAALgIAAGRycy9lMm9Eb2MueG1sUEsBAi0AFAAG&#10;AAgAAAAhAGP72/HfAAAACgEAAA8AAAAAAAAAAAAAAAAAVQUAAGRycy9kb3ducmV2LnhtbFBLBQYA&#10;AAAABAAEAPMAAABhBgAAAAA=&#10;" adj="-10051,7887,-1082,14871" fillcolor="white [3201]" strokecolor="red" strokeweight=".25pt">
                <v:textbox inset="0,0,0,0">
                  <w:txbxContent>
                    <w:p w:rsidR="00C667C6" w:rsidRPr="00CD6AD3" w:rsidRDefault="00C667C6" w:rsidP="00CD6AD3">
                      <w:pPr>
                        <w:spacing w:line="240" w:lineRule="auto"/>
                        <w:ind w:firstLine="0"/>
                        <w:jc w:val="center"/>
                        <w:rPr>
                          <w:color w:val="FF0000"/>
                          <w:sz w:val="24"/>
                          <w:szCs w:val="24"/>
                        </w:rPr>
                      </w:pPr>
                      <w:r w:rsidRPr="001929E4">
                        <w:rPr>
                          <w:color w:val="FF0000"/>
                          <w:sz w:val="24"/>
                          <w:szCs w:val="24"/>
                        </w:rPr>
                        <w:t xml:space="preserve">Symbols and Abbreviations </w:t>
                      </w:r>
                      <w:r>
                        <w:rPr>
                          <w:color w:val="FF0000"/>
                          <w:sz w:val="24"/>
                          <w:szCs w:val="24"/>
                        </w:rPr>
                        <w:t>is w</w:t>
                      </w:r>
                      <w:r w:rsidRPr="001929E4">
                        <w:rPr>
                          <w:color w:val="FF0000"/>
                          <w:sz w:val="24"/>
                          <w:szCs w:val="24"/>
                        </w:rPr>
                        <w:t xml:space="preserve">ritten in alphabetical order. There are 6 </w:t>
                      </w:r>
                      <w:proofErr w:type="spellStart"/>
                      <w:r w:rsidRPr="001929E4">
                        <w:rPr>
                          <w:color w:val="FF0000"/>
                          <w:sz w:val="24"/>
                          <w:szCs w:val="24"/>
                        </w:rPr>
                        <w:t>pt</w:t>
                      </w:r>
                      <w:proofErr w:type="spellEnd"/>
                      <w:r w:rsidRPr="001929E4">
                        <w:rPr>
                          <w:color w:val="FF0000"/>
                          <w:sz w:val="24"/>
                          <w:szCs w:val="24"/>
                        </w:rPr>
                        <w:t xml:space="preserve"> spaces before the first line.</w:t>
                      </w:r>
                    </w:p>
                  </w:txbxContent>
                </v:textbox>
              </v:shape>
            </w:pict>
          </mc:Fallback>
        </mc:AlternateContent>
      </w:r>
      <w:r w:rsidR="0096452F" w:rsidRPr="0031629C">
        <w:t xml:space="preserve"> </w:t>
      </w:r>
      <w:r w:rsidR="0096452F" w:rsidRPr="0031629C">
        <w:rPr>
          <w:rFonts w:eastAsiaTheme="minorEastAsia"/>
          <w:color w:val="FF0000"/>
          <w:sz w:val="20"/>
          <w:szCs w:val="20"/>
        </w:rPr>
        <w:t>Here are a few examples. See the description file and examples. Don't forget to delete this note!</w:t>
      </w:r>
    </w:p>
    <w:p w:rsidR="00332470" w:rsidRPr="0031629C" w:rsidRDefault="00953B1B" w:rsidP="00332470">
      <w:pPr>
        <w:tabs>
          <w:tab w:val="clear" w:pos="567"/>
          <w:tab w:val="left" w:pos="1418"/>
        </w:tabs>
        <w:spacing w:before="120" w:line="300" w:lineRule="auto"/>
        <w:rPr>
          <w:rFonts w:cs="Times New Roman"/>
          <w:sz w:val="20"/>
          <w:szCs w:val="20"/>
        </w:rPr>
      </w:pPr>
      <m:oMath>
        <m:sSub>
          <m:sSubPr>
            <m:ctrlPr>
              <w:rPr>
                <w:rFonts w:ascii="Cambria Math" w:eastAsiaTheme="minorEastAsia" w:hAnsi="Cambria Math" w:cs="Times New Roman"/>
                <w:sz w:val="20"/>
                <w:szCs w:val="20"/>
              </w:rPr>
            </m:ctrlPr>
          </m:sSubPr>
          <m:e>
            <m:r>
              <m:rPr>
                <m:sty m:val="p"/>
              </m:rPr>
              <w:rPr>
                <w:rFonts w:ascii="Cambria Math" w:eastAsiaTheme="minorEastAsia" w:cs="Times New Roman"/>
                <w:sz w:val="20"/>
                <w:szCs w:val="20"/>
              </w:rPr>
              <m:t>I</m:t>
            </m:r>
          </m:e>
          <m:sub>
            <m:r>
              <m:rPr>
                <m:sty m:val="p"/>
              </m:rPr>
              <w:rPr>
                <w:rFonts w:ascii="Cambria Math" w:eastAsiaTheme="minorEastAsia" w:cs="Times New Roman"/>
                <w:sz w:val="20"/>
                <w:szCs w:val="20"/>
              </w:rPr>
              <m:t>ph</m:t>
            </m:r>
          </m:sub>
        </m:sSub>
      </m:oMath>
      <w:r w:rsidR="00332470" w:rsidRPr="0031629C">
        <w:rPr>
          <w:rFonts w:cs="Times New Roman"/>
          <w:sz w:val="20"/>
          <w:szCs w:val="20"/>
        </w:rPr>
        <w:tab/>
        <w:t xml:space="preserve">: </w:t>
      </w:r>
      <w:r w:rsidR="00BB444F" w:rsidRPr="0031629C">
        <w:rPr>
          <w:rFonts w:cs="Times New Roman"/>
          <w:sz w:val="20"/>
          <w:szCs w:val="20"/>
        </w:rPr>
        <w:t>Photocurrent</w:t>
      </w:r>
    </w:p>
    <w:p w:rsidR="00332470" w:rsidRPr="0031629C" w:rsidRDefault="00332470" w:rsidP="00332470">
      <w:pPr>
        <w:tabs>
          <w:tab w:val="clear" w:pos="567"/>
          <w:tab w:val="left" w:pos="1418"/>
        </w:tabs>
        <w:spacing w:line="300" w:lineRule="auto"/>
        <w:rPr>
          <w:rFonts w:eastAsiaTheme="minorEastAsia" w:cs="Times New Roman"/>
          <w:sz w:val="20"/>
          <w:szCs w:val="20"/>
        </w:rPr>
      </w:pPr>
      <w:r w:rsidRPr="0031629C">
        <w:rPr>
          <w:rFonts w:eastAsiaTheme="minorEastAsia" w:cs="Times New Roman"/>
          <w:sz w:val="20"/>
          <w:szCs w:val="20"/>
        </w:rPr>
        <w:t>V</w:t>
      </w:r>
      <w:r w:rsidRPr="0031629C">
        <w:rPr>
          <w:rFonts w:eastAsiaTheme="minorEastAsia" w:cs="Times New Roman"/>
          <w:sz w:val="20"/>
          <w:szCs w:val="20"/>
          <w:vertAlign w:val="subscript"/>
        </w:rPr>
        <w:t>OC</w:t>
      </w:r>
      <w:r w:rsidRPr="0031629C">
        <w:rPr>
          <w:rFonts w:eastAsiaTheme="minorEastAsia" w:cs="Times New Roman"/>
          <w:sz w:val="20"/>
          <w:szCs w:val="20"/>
          <w:vertAlign w:val="subscript"/>
        </w:rPr>
        <w:tab/>
      </w:r>
      <w:r w:rsidRPr="0031629C">
        <w:rPr>
          <w:rFonts w:eastAsiaTheme="minorEastAsia" w:cs="Times New Roman"/>
          <w:sz w:val="20"/>
          <w:szCs w:val="20"/>
        </w:rPr>
        <w:t xml:space="preserve">: </w:t>
      </w:r>
      <w:r w:rsidR="00BB444F" w:rsidRPr="0031629C">
        <w:rPr>
          <w:rFonts w:eastAsiaTheme="minorEastAsia" w:cs="Times New Roman"/>
          <w:sz w:val="20"/>
          <w:szCs w:val="20"/>
        </w:rPr>
        <w:t xml:space="preserve">Open Circuit Voltage </w:t>
      </w:r>
    </w:p>
    <w:p w:rsidR="00332470" w:rsidRPr="0031629C" w:rsidRDefault="00332470" w:rsidP="001B363E">
      <w:pPr>
        <w:pStyle w:val="BLANK"/>
        <w:rPr>
          <w:lang w:val="en-US"/>
        </w:rPr>
      </w:pPr>
    </w:p>
    <w:p w:rsidR="00CC244F" w:rsidRPr="0031629C" w:rsidRDefault="00CC244F" w:rsidP="001B363E">
      <w:pPr>
        <w:pStyle w:val="BLANK"/>
        <w:rPr>
          <w:lang w:val="en-US"/>
        </w:rPr>
      </w:pPr>
    </w:p>
    <w:p w:rsidR="00332470" w:rsidRPr="0031629C" w:rsidRDefault="0096452F" w:rsidP="00332470">
      <w:pPr>
        <w:pBdr>
          <w:bottom w:val="single" w:sz="4" w:space="1" w:color="auto"/>
        </w:pBdr>
        <w:spacing w:line="240" w:lineRule="auto"/>
        <w:rPr>
          <w:b/>
          <w:sz w:val="24"/>
          <w:szCs w:val="24"/>
        </w:rPr>
      </w:pPr>
      <w:r w:rsidRPr="0031629C">
        <w:rPr>
          <w:b/>
          <w:sz w:val="24"/>
          <w:szCs w:val="24"/>
        </w:rPr>
        <w:t>Abbreviations</w:t>
      </w:r>
    </w:p>
    <w:p w:rsidR="00181816" w:rsidRPr="0031629C" w:rsidRDefault="00181816" w:rsidP="00181816">
      <w:pPr>
        <w:tabs>
          <w:tab w:val="clear" w:pos="567"/>
          <w:tab w:val="left" w:pos="1418"/>
        </w:tabs>
        <w:spacing w:before="120" w:line="300" w:lineRule="auto"/>
        <w:rPr>
          <w:rFonts w:eastAsiaTheme="minorEastAsia" w:cs="Times New Roman"/>
          <w:sz w:val="20"/>
          <w:szCs w:val="20"/>
        </w:rPr>
      </w:pPr>
      <w:r w:rsidRPr="0031629C">
        <w:rPr>
          <w:rFonts w:eastAsiaTheme="minorEastAsia" w:cs="Times New Roman"/>
          <w:sz w:val="20"/>
          <w:szCs w:val="20"/>
        </w:rPr>
        <w:t>CIGS</w:t>
      </w:r>
      <w:r w:rsidRPr="0031629C">
        <w:rPr>
          <w:rFonts w:eastAsiaTheme="minorEastAsia" w:cs="Times New Roman"/>
          <w:sz w:val="20"/>
          <w:szCs w:val="20"/>
        </w:rPr>
        <w:tab/>
        <w:t xml:space="preserve">: </w:t>
      </w:r>
      <w:r w:rsidR="00BB444F" w:rsidRPr="0031629C">
        <w:rPr>
          <w:rFonts w:eastAsiaTheme="minorEastAsia" w:cs="Times New Roman"/>
          <w:sz w:val="20"/>
          <w:szCs w:val="20"/>
        </w:rPr>
        <w:t>Copper Indi</w:t>
      </w:r>
      <w:r w:rsidRPr="0031629C">
        <w:rPr>
          <w:rFonts w:eastAsiaTheme="minorEastAsia" w:cs="Times New Roman"/>
          <w:sz w:val="20"/>
          <w:szCs w:val="20"/>
        </w:rPr>
        <w:t>um Gal</w:t>
      </w:r>
      <w:r w:rsidR="00BB444F" w:rsidRPr="0031629C">
        <w:rPr>
          <w:rFonts w:eastAsiaTheme="minorEastAsia" w:cs="Times New Roman"/>
          <w:sz w:val="20"/>
          <w:szCs w:val="20"/>
        </w:rPr>
        <w:t>li</w:t>
      </w:r>
      <w:r w:rsidRPr="0031629C">
        <w:rPr>
          <w:rFonts w:eastAsiaTheme="minorEastAsia" w:cs="Times New Roman"/>
          <w:sz w:val="20"/>
          <w:szCs w:val="20"/>
        </w:rPr>
        <w:t>um Di</w:t>
      </w:r>
      <w:r w:rsidR="00BB444F" w:rsidRPr="0031629C">
        <w:rPr>
          <w:rFonts w:eastAsiaTheme="minorEastAsia" w:cs="Times New Roman"/>
          <w:sz w:val="20"/>
          <w:szCs w:val="20"/>
        </w:rPr>
        <w:t>-S</w:t>
      </w:r>
      <w:r w:rsidRPr="0031629C">
        <w:rPr>
          <w:rFonts w:eastAsiaTheme="minorEastAsia" w:cs="Times New Roman"/>
          <w:sz w:val="20"/>
          <w:szCs w:val="20"/>
        </w:rPr>
        <w:t>elenit</w:t>
      </w:r>
      <w:r w:rsidR="00BB444F" w:rsidRPr="0031629C">
        <w:rPr>
          <w:rFonts w:eastAsiaTheme="minorEastAsia" w:cs="Times New Roman"/>
          <w:sz w:val="20"/>
          <w:szCs w:val="20"/>
        </w:rPr>
        <w:t>e</w:t>
      </w:r>
      <w:r w:rsidRPr="0031629C">
        <w:rPr>
          <w:rFonts w:eastAsiaTheme="minorEastAsia" w:cs="Times New Roman"/>
          <w:sz w:val="20"/>
          <w:szCs w:val="20"/>
        </w:rPr>
        <w:t xml:space="preserve"> (Cu(</w:t>
      </w:r>
      <w:proofErr w:type="spellStart"/>
      <w:r w:rsidRPr="0031629C">
        <w:rPr>
          <w:rFonts w:eastAsiaTheme="minorEastAsia" w:cs="Times New Roman"/>
          <w:sz w:val="20"/>
          <w:szCs w:val="20"/>
        </w:rPr>
        <w:t>InGe</w:t>
      </w:r>
      <w:proofErr w:type="spellEnd"/>
      <w:r w:rsidRPr="0031629C">
        <w:rPr>
          <w:rFonts w:eastAsiaTheme="minorEastAsia" w:cs="Times New Roman"/>
          <w:sz w:val="20"/>
          <w:szCs w:val="20"/>
        </w:rPr>
        <w:t>)</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Se</m:t>
            </m:r>
          </m:e>
          <m:sub>
            <m:r>
              <m:rPr>
                <m:sty m:val="p"/>
              </m:rPr>
              <w:rPr>
                <w:rFonts w:ascii="Cambria Math" w:eastAsiaTheme="minorEastAsia" w:hAnsi="Cambria Math" w:cs="Times New Roman"/>
                <w:sz w:val="20"/>
                <w:szCs w:val="20"/>
              </w:rPr>
              <m:t>2</m:t>
            </m:r>
          </m:sub>
        </m:sSub>
      </m:oMath>
      <w:r w:rsidRPr="0031629C">
        <w:rPr>
          <w:rFonts w:eastAsiaTheme="minorEastAsia" w:cs="Times New Roman"/>
          <w:sz w:val="20"/>
          <w:szCs w:val="20"/>
        </w:rPr>
        <w:t>)</w:t>
      </w:r>
      <w:r w:rsidRPr="0031629C">
        <w:t xml:space="preserve"> </w:t>
      </w:r>
    </w:p>
    <w:p w:rsidR="00332470" w:rsidRPr="0031629C" w:rsidRDefault="00332470" w:rsidP="00181816">
      <w:pPr>
        <w:tabs>
          <w:tab w:val="clear" w:pos="567"/>
          <w:tab w:val="left" w:pos="1418"/>
        </w:tabs>
        <w:spacing w:line="300" w:lineRule="auto"/>
        <w:rPr>
          <w:rFonts w:eastAsiaTheme="minorEastAsia" w:cs="Times New Roman"/>
          <w:sz w:val="20"/>
          <w:szCs w:val="20"/>
        </w:rPr>
      </w:pPr>
      <w:r w:rsidRPr="0031629C">
        <w:rPr>
          <w:rFonts w:cs="Times New Roman"/>
          <w:sz w:val="20"/>
          <w:szCs w:val="20"/>
        </w:rPr>
        <w:t>DSSCs</w:t>
      </w:r>
      <w:r w:rsidRPr="0031629C">
        <w:rPr>
          <w:rFonts w:cs="Times New Roman"/>
          <w:sz w:val="20"/>
          <w:szCs w:val="20"/>
        </w:rPr>
        <w:tab/>
        <w:t xml:space="preserve">: </w:t>
      </w:r>
      <w:r w:rsidR="00BB444F" w:rsidRPr="0031629C">
        <w:rPr>
          <w:rFonts w:cs="Times New Roman"/>
          <w:sz w:val="20"/>
          <w:szCs w:val="20"/>
        </w:rPr>
        <w:t>Dye Sensitized Solar Cells</w:t>
      </w:r>
    </w:p>
    <w:p w:rsidR="003F49A1" w:rsidRPr="0031629C" w:rsidRDefault="003F49A1" w:rsidP="00011905">
      <w:pPr>
        <w:spacing w:line="300" w:lineRule="auto"/>
        <w:rPr>
          <w:rFonts w:cs="Times New Roman"/>
          <w:sz w:val="20"/>
          <w:szCs w:val="20"/>
        </w:rPr>
      </w:pPr>
    </w:p>
    <w:p w:rsidR="005868CE" w:rsidRPr="0031629C" w:rsidRDefault="001929E4" w:rsidP="00834091">
      <w:pPr>
        <w:spacing w:line="300" w:lineRule="auto"/>
        <w:ind w:firstLine="0"/>
        <w:rPr>
          <w:rFonts w:cs="Times New Roman"/>
          <w:color w:val="FF0000"/>
          <w:sz w:val="20"/>
          <w:szCs w:val="20"/>
        </w:rPr>
      </w:pPr>
      <w:r w:rsidRPr="0031629C">
        <w:rPr>
          <w:rFonts w:cs="Times New Roman"/>
          <w:color w:val="FF0000"/>
          <w:sz w:val="20"/>
          <w:szCs w:val="20"/>
        </w:rPr>
        <w:t>The bottom line contains the End of Section (Next Page) secret information. Delete this red line.</w:t>
      </w:r>
    </w:p>
    <w:p w:rsidR="00982F9D" w:rsidRPr="0031629C" w:rsidRDefault="00982F9D" w:rsidP="00011905">
      <w:pPr>
        <w:spacing w:line="300" w:lineRule="auto"/>
        <w:rPr>
          <w:rFonts w:cs="Times New Roman"/>
          <w:sz w:val="20"/>
          <w:szCs w:val="20"/>
        </w:rPr>
      </w:pPr>
    </w:p>
    <w:p w:rsidR="003F49A1" w:rsidRPr="0031629C" w:rsidRDefault="00E8005A" w:rsidP="00011905">
      <w:pPr>
        <w:spacing w:line="300" w:lineRule="auto"/>
        <w:rPr>
          <w:rFonts w:cs="Times New Roman"/>
          <w:sz w:val="20"/>
          <w:szCs w:val="20"/>
        </w:rPr>
        <w:sectPr w:rsidR="003F49A1" w:rsidRPr="0031629C" w:rsidSect="00FD32E5">
          <w:pgSz w:w="11906" w:h="16838" w:code="9"/>
          <w:pgMar w:top="1701" w:right="1418" w:bottom="1418" w:left="1843" w:header="709" w:footer="850" w:gutter="0"/>
          <w:pgNumType w:fmt="lowerRoman"/>
          <w:cols w:space="708"/>
          <w:docGrid w:linePitch="360"/>
        </w:sectPr>
      </w:pPr>
      <w:r w:rsidRPr="0031629C">
        <w:rPr>
          <w:noProof/>
          <w:lang w:val="tr-TR" w:eastAsia="tr-TR"/>
        </w:rPr>
        <mc:AlternateContent>
          <mc:Choice Requires="wps">
            <w:drawing>
              <wp:anchor distT="0" distB="0" distL="114300" distR="114300" simplePos="0" relativeHeight="251649536" behindDoc="0" locked="0" layoutInCell="1" allowOverlap="1" wp14:anchorId="4C15D89C" wp14:editId="7D23C70A">
                <wp:simplePos x="0" y="0"/>
                <wp:positionH relativeFrom="column">
                  <wp:posOffset>1931339</wp:posOffset>
                </wp:positionH>
                <wp:positionV relativeFrom="paragraph">
                  <wp:posOffset>280873</wp:posOffset>
                </wp:positionV>
                <wp:extent cx="3679545" cy="1520190"/>
                <wp:effectExtent l="95250" t="1352550" r="16510" b="22860"/>
                <wp:wrapNone/>
                <wp:docPr id="26" name="Satır Belirtme Çizgisi 1 26"/>
                <wp:cNvGraphicFramePr/>
                <a:graphic xmlns:a="http://schemas.openxmlformats.org/drawingml/2006/main">
                  <a:graphicData uri="http://schemas.microsoft.com/office/word/2010/wordprocessingShape">
                    <wps:wsp>
                      <wps:cNvSpPr/>
                      <wps:spPr>
                        <a:xfrm>
                          <a:off x="0" y="0"/>
                          <a:ext cx="3679545" cy="1520190"/>
                        </a:xfrm>
                        <a:prstGeom prst="borderCallout1">
                          <a:avLst>
                            <a:gd name="adj1" fmla="val 48213"/>
                            <a:gd name="adj2" fmla="val -566"/>
                            <a:gd name="adj3" fmla="val -88298"/>
                            <a:gd name="adj4" fmla="val -2459"/>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0E51E0" w:rsidRDefault="00C667C6" w:rsidP="00E8005A">
                            <w:pPr>
                              <w:spacing w:line="240" w:lineRule="auto"/>
                              <w:ind w:firstLine="0"/>
                              <w:jc w:val="center"/>
                              <w:rPr>
                                <w:b/>
                                <w:smallCaps/>
                                <w:color w:val="FF0000"/>
                                <w:sz w:val="24"/>
                                <w:szCs w:val="20"/>
                              </w:rPr>
                            </w:pPr>
                            <w:r>
                              <w:rPr>
                                <w:b/>
                                <w:smallCaps/>
                                <w:color w:val="FF0000"/>
                                <w:sz w:val="24"/>
                                <w:szCs w:val="20"/>
                              </w:rPr>
                              <w:t>Attention!</w:t>
                            </w:r>
                          </w:p>
                          <w:p w:rsidR="00C667C6" w:rsidRPr="001929E4" w:rsidRDefault="00C667C6" w:rsidP="001929E4">
                            <w:pPr>
                              <w:spacing w:line="240" w:lineRule="auto"/>
                              <w:ind w:firstLine="0"/>
                              <w:jc w:val="center"/>
                              <w:rPr>
                                <w:color w:val="FF0000"/>
                                <w:sz w:val="20"/>
                                <w:szCs w:val="20"/>
                              </w:rPr>
                            </w:pPr>
                            <w:r w:rsidRPr="001929E4">
                              <w:rPr>
                                <w:color w:val="FF0000"/>
                                <w:sz w:val="20"/>
                                <w:szCs w:val="20"/>
                              </w:rPr>
                              <w:t xml:space="preserve">If the symbols and abbreviations do not fit within the same page, first the </w:t>
                            </w:r>
                            <w:r w:rsidRPr="001929E4">
                              <w:rPr>
                                <w:b/>
                                <w:smallCaps/>
                                <w:color w:val="FF0000"/>
                                <w:sz w:val="20"/>
                                <w:szCs w:val="20"/>
                              </w:rPr>
                              <w:t>Symbols</w:t>
                            </w:r>
                            <w:r w:rsidRPr="001929E4">
                              <w:rPr>
                                <w:color w:val="FF0000"/>
                                <w:sz w:val="20"/>
                                <w:szCs w:val="20"/>
                              </w:rPr>
                              <w:t xml:space="preserve"> page and then the </w:t>
                            </w:r>
                            <w:r w:rsidRPr="001929E4">
                              <w:rPr>
                                <w:b/>
                                <w:smallCaps/>
                                <w:color w:val="FF0000"/>
                                <w:sz w:val="20"/>
                                <w:szCs w:val="20"/>
                              </w:rPr>
                              <w:t>Abbreviations</w:t>
                            </w:r>
                            <w:r w:rsidRPr="001929E4">
                              <w:rPr>
                                <w:color w:val="FF0000"/>
                                <w:sz w:val="20"/>
                                <w:szCs w:val="20"/>
                              </w:rPr>
                              <w:t xml:space="preserve"> page</w:t>
                            </w:r>
                            <w:r>
                              <w:rPr>
                                <w:color w:val="FF0000"/>
                                <w:sz w:val="20"/>
                                <w:szCs w:val="20"/>
                              </w:rPr>
                              <w:t xml:space="preserve"> is used</w:t>
                            </w:r>
                            <w:r w:rsidRPr="001929E4">
                              <w:rPr>
                                <w:color w:val="FF0000"/>
                                <w:sz w:val="20"/>
                                <w:szCs w:val="20"/>
                              </w:rPr>
                              <w:t>.</w:t>
                            </w:r>
                          </w:p>
                          <w:p w:rsidR="00C667C6" w:rsidRDefault="00C667C6" w:rsidP="001929E4">
                            <w:pPr>
                              <w:spacing w:line="240" w:lineRule="auto"/>
                              <w:ind w:firstLine="0"/>
                              <w:jc w:val="center"/>
                              <w:rPr>
                                <w:color w:val="FF0000"/>
                                <w:sz w:val="20"/>
                                <w:szCs w:val="20"/>
                              </w:rPr>
                            </w:pPr>
                            <w:r w:rsidRPr="001929E4">
                              <w:rPr>
                                <w:color w:val="FF0000"/>
                                <w:sz w:val="20"/>
                                <w:szCs w:val="20"/>
                              </w:rPr>
                              <w:t>In this case, delete small headings with underlines.</w:t>
                            </w:r>
                          </w:p>
                          <w:p w:rsidR="00C667C6" w:rsidRDefault="00C667C6" w:rsidP="00E8005A">
                            <w:pPr>
                              <w:spacing w:line="240" w:lineRule="auto"/>
                              <w:ind w:firstLine="0"/>
                              <w:jc w:val="center"/>
                              <w:rPr>
                                <w:color w:val="FF0000"/>
                                <w:sz w:val="20"/>
                                <w:szCs w:val="20"/>
                              </w:rPr>
                            </w:pPr>
                          </w:p>
                          <w:p w:rsidR="00C667C6" w:rsidRDefault="00C667C6" w:rsidP="00E8005A">
                            <w:pPr>
                              <w:spacing w:line="240" w:lineRule="auto"/>
                              <w:ind w:firstLine="0"/>
                              <w:jc w:val="center"/>
                              <w:rPr>
                                <w:color w:val="FF0000"/>
                                <w:sz w:val="20"/>
                                <w:szCs w:val="20"/>
                              </w:rPr>
                            </w:pPr>
                            <w:r w:rsidRPr="001929E4">
                              <w:rPr>
                                <w:color w:val="FF0000"/>
                                <w:sz w:val="20"/>
                                <w:szCs w:val="20"/>
                              </w:rPr>
                              <w:t xml:space="preserve">For titles, you should mark the style </w:t>
                            </w:r>
                            <w:r>
                              <w:rPr>
                                <w:color w:val="FF0000"/>
                                <w:sz w:val="20"/>
                                <w:szCs w:val="20"/>
                              </w:rPr>
                              <w:t>“…….” in the style gallery</w:t>
                            </w:r>
                            <w:r w:rsidRPr="001929E4">
                              <w:rPr>
                                <w:color w:val="FF0000"/>
                                <w:sz w:val="20"/>
                                <w:szCs w:val="20"/>
                              </w:rPr>
                              <w:t xml:space="preserve">. </w:t>
                            </w:r>
                          </w:p>
                          <w:p w:rsidR="00C667C6" w:rsidRPr="00F54B91" w:rsidRDefault="00C667C6" w:rsidP="00E8005A">
                            <w:pPr>
                              <w:spacing w:line="240" w:lineRule="auto"/>
                              <w:ind w:firstLine="0"/>
                              <w:jc w:val="center"/>
                              <w:rPr>
                                <w:color w:val="FF0000"/>
                                <w:sz w:val="20"/>
                                <w:szCs w:val="20"/>
                              </w:rPr>
                            </w:pPr>
                            <w:r w:rsidRPr="001929E4">
                              <w:rPr>
                                <w:color w:val="FF0000"/>
                                <w:sz w:val="20"/>
                                <w:szCs w:val="20"/>
                              </w:rPr>
                              <w:t>Titles are not automatically displayed in the TOC unless style se</w:t>
                            </w:r>
                            <w:r>
                              <w:rPr>
                                <w:color w:val="FF0000"/>
                                <w:sz w:val="20"/>
                                <w:szCs w:val="20"/>
                              </w:rPr>
                              <w:t>lection is made!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15D89C" id="Satır Belirtme Çizgisi 1 26" o:spid="_x0000_s1040" type="#_x0000_t47" style="position:absolute;left:0;text-align:left;margin-left:152.05pt;margin-top:22.1pt;width:289.75pt;height:119.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LT4wIAACcGAAAOAAAAZHJzL2Uyb0RvYy54bWysVElu2zAU3RfoHQjuE1nyUNuIHLgOXBQI&#10;EqNOkTVNkTZbDipJT7lAz9MztAfrJyXLShN0UdQL+n/98f3p6vqgJNox64TROU4vOxgxTU0h9DrH&#10;nx/mF0OMnCe6INJoluMjc/h68vbN1b4cs8xsjCyYReBEu/G+zPHG+3KcJI5umCLu0pRMg5Abq4gH&#10;1q6TwpI9eFcyyTqdQbI3tiitocw5+HpTCfEk+uecUX/PuWMeyRxDbj6+Nr6r8CaTKzJeW1JuBK3T&#10;IP+QhSJCQ9DG1Q3xBG2teOFKCWqNM9xfUqMSw7mgLGIANGnnDzTLDSlZxALFcWVTJvf/3NK73cIi&#10;UeQ4G2CkiYIeLYn/9cOi90wK6xVDP7+Lp7VwAqUIlKBi+9KNwXBZLmzNOSAD/AO3KvwDMHSIVT42&#10;VWYHjyh87A7ejfq9PkYUZGkfcI9iH5KzeWmd/8CMQoHI8Qp6zOyMSGm2Po11Jrtb52PBizprUnxJ&#10;MeJKQv92RKLeMEu7dX9bOllb56I/iICgby2V7jOV4TAbDV/66T1Tynr9UdABDHVmQJ1QhDSlRntA&#10;O+r0OzF/Z6Qo5kLKIHR2vZpJiyDtHM/nHfjVzlpq4FBqiBCKX5U7Uv4oWRXgE+PQSChwVkUIK8Qa&#10;t4RSpn1W+5UatIMZhxQaw6q0cffOhhIqXiGrdYMZi6vVGNaY/haxsYhRjfaNsRLa2NdSLr42kSv9&#10;E/oKc4DvD6tDnN60F5IMn1amOMJIW1PtuivpXMAU3RLnF8TCcMAZgIPl7+Hh0kBXTE1htDH26bXv&#10;QR92DqQY7eFY5Nh92xLLMJIfNWxjdxBahnybsW1m1Wb0Vs0MdBrGFbKLJBhbL08kt0Y9wsxPQ1QQ&#10;EU0hdo6ptydm5qsjBpeRsuk0qsFFKYm/1cuSBueh0GEEHw6PxJb1KnnYwjtzOiz1tFbtPesGS22m&#10;W2+48EF4rmvNwDUC6tm5a/NR63zfJ78BAAD//wMAUEsDBBQABgAIAAAAIQAgz5254QAAAAoBAAAP&#10;AAAAZHJzL2Rvd25yZXYueG1sTI/BTsMwDIbvSLxDZCQuE0vXVqOUuhNCcOCAgG2aOGaNaSsap0qy&#10;rbw92Qlutvzp9/dXq8kM4kjO95YRFvMEBHFjdc8twnbzfFOA8EGxVoNlQvghD6v68qJSpbYn/qDj&#10;OrQihrAvFUIXwlhK6ZuOjPJzOxLH25d1RoW4ulZqp04x3AwyTZKlNKrn+KFTIz121HyvDwZhen/a&#10;vfaz0GYv7m3m2s87s7nViNdX08M9iEBT+IPhrB/VoY5Oe3tg7cWAkCX5IqIIeZ6CiEBRZEsQe4T0&#10;PMi6kv8r1L8AAAD//wMAUEsBAi0AFAAGAAgAAAAhALaDOJL+AAAA4QEAABMAAAAAAAAAAAAAAAAA&#10;AAAAAFtDb250ZW50X1R5cGVzXS54bWxQSwECLQAUAAYACAAAACEAOP0h/9YAAACUAQAACwAAAAAA&#10;AAAAAAAAAAAvAQAAX3JlbHMvLnJlbHNQSwECLQAUAAYACAAAACEAqaty0+MCAAAnBgAADgAAAAAA&#10;AAAAAAAAAAAuAgAAZHJzL2Uyb0RvYy54bWxQSwECLQAUAAYACAAAACEAIM+dueEAAAAKAQAADwAA&#10;AAAAAAAAAAAAAAA9BQAAZHJzL2Rvd25yZXYueG1sUEsFBgAAAAAEAAQA8wAAAEsGAAAAAA==&#10;" adj="-531,-19072,-122,10414" fillcolor="white [3201]" strokecolor="red" strokeweight="1.5pt">
                <v:textbox inset="1mm,1mm,1mm,1mm">
                  <w:txbxContent>
                    <w:p w:rsidR="00C667C6" w:rsidRPr="000E51E0" w:rsidRDefault="00C667C6" w:rsidP="00E8005A">
                      <w:pPr>
                        <w:spacing w:line="240" w:lineRule="auto"/>
                        <w:ind w:firstLine="0"/>
                        <w:jc w:val="center"/>
                        <w:rPr>
                          <w:b/>
                          <w:smallCaps/>
                          <w:color w:val="FF0000"/>
                          <w:sz w:val="24"/>
                          <w:szCs w:val="20"/>
                        </w:rPr>
                      </w:pPr>
                      <w:r>
                        <w:rPr>
                          <w:b/>
                          <w:smallCaps/>
                          <w:color w:val="FF0000"/>
                          <w:sz w:val="24"/>
                          <w:szCs w:val="20"/>
                        </w:rPr>
                        <w:t>Attention!</w:t>
                      </w:r>
                    </w:p>
                    <w:p w:rsidR="00C667C6" w:rsidRPr="001929E4" w:rsidRDefault="00C667C6" w:rsidP="001929E4">
                      <w:pPr>
                        <w:spacing w:line="240" w:lineRule="auto"/>
                        <w:ind w:firstLine="0"/>
                        <w:jc w:val="center"/>
                        <w:rPr>
                          <w:color w:val="FF0000"/>
                          <w:sz w:val="20"/>
                          <w:szCs w:val="20"/>
                        </w:rPr>
                      </w:pPr>
                      <w:r w:rsidRPr="001929E4">
                        <w:rPr>
                          <w:color w:val="FF0000"/>
                          <w:sz w:val="20"/>
                          <w:szCs w:val="20"/>
                        </w:rPr>
                        <w:t xml:space="preserve">If the symbols and abbreviations do not fit within the same page, first the </w:t>
                      </w:r>
                      <w:r w:rsidRPr="001929E4">
                        <w:rPr>
                          <w:b/>
                          <w:smallCaps/>
                          <w:color w:val="FF0000"/>
                          <w:sz w:val="20"/>
                          <w:szCs w:val="20"/>
                        </w:rPr>
                        <w:t>Symbols</w:t>
                      </w:r>
                      <w:r w:rsidRPr="001929E4">
                        <w:rPr>
                          <w:color w:val="FF0000"/>
                          <w:sz w:val="20"/>
                          <w:szCs w:val="20"/>
                        </w:rPr>
                        <w:t xml:space="preserve"> page and then the </w:t>
                      </w:r>
                      <w:r w:rsidRPr="001929E4">
                        <w:rPr>
                          <w:b/>
                          <w:smallCaps/>
                          <w:color w:val="FF0000"/>
                          <w:sz w:val="20"/>
                          <w:szCs w:val="20"/>
                        </w:rPr>
                        <w:t>Abbreviations</w:t>
                      </w:r>
                      <w:r w:rsidRPr="001929E4">
                        <w:rPr>
                          <w:color w:val="FF0000"/>
                          <w:sz w:val="20"/>
                          <w:szCs w:val="20"/>
                        </w:rPr>
                        <w:t xml:space="preserve"> page</w:t>
                      </w:r>
                      <w:r>
                        <w:rPr>
                          <w:color w:val="FF0000"/>
                          <w:sz w:val="20"/>
                          <w:szCs w:val="20"/>
                        </w:rPr>
                        <w:t xml:space="preserve"> is used</w:t>
                      </w:r>
                      <w:r w:rsidRPr="001929E4">
                        <w:rPr>
                          <w:color w:val="FF0000"/>
                          <w:sz w:val="20"/>
                          <w:szCs w:val="20"/>
                        </w:rPr>
                        <w:t>.</w:t>
                      </w:r>
                    </w:p>
                    <w:p w:rsidR="00C667C6" w:rsidRDefault="00C667C6" w:rsidP="001929E4">
                      <w:pPr>
                        <w:spacing w:line="240" w:lineRule="auto"/>
                        <w:ind w:firstLine="0"/>
                        <w:jc w:val="center"/>
                        <w:rPr>
                          <w:color w:val="FF0000"/>
                          <w:sz w:val="20"/>
                          <w:szCs w:val="20"/>
                        </w:rPr>
                      </w:pPr>
                      <w:r w:rsidRPr="001929E4">
                        <w:rPr>
                          <w:color w:val="FF0000"/>
                          <w:sz w:val="20"/>
                          <w:szCs w:val="20"/>
                        </w:rPr>
                        <w:t>In this case, delete small headings with underlines.</w:t>
                      </w:r>
                    </w:p>
                    <w:p w:rsidR="00C667C6" w:rsidRDefault="00C667C6" w:rsidP="00E8005A">
                      <w:pPr>
                        <w:spacing w:line="240" w:lineRule="auto"/>
                        <w:ind w:firstLine="0"/>
                        <w:jc w:val="center"/>
                        <w:rPr>
                          <w:color w:val="FF0000"/>
                          <w:sz w:val="20"/>
                          <w:szCs w:val="20"/>
                        </w:rPr>
                      </w:pPr>
                    </w:p>
                    <w:p w:rsidR="00C667C6" w:rsidRDefault="00C667C6" w:rsidP="00E8005A">
                      <w:pPr>
                        <w:spacing w:line="240" w:lineRule="auto"/>
                        <w:ind w:firstLine="0"/>
                        <w:jc w:val="center"/>
                        <w:rPr>
                          <w:color w:val="FF0000"/>
                          <w:sz w:val="20"/>
                          <w:szCs w:val="20"/>
                        </w:rPr>
                      </w:pPr>
                      <w:r w:rsidRPr="001929E4">
                        <w:rPr>
                          <w:color w:val="FF0000"/>
                          <w:sz w:val="20"/>
                          <w:szCs w:val="20"/>
                        </w:rPr>
                        <w:t xml:space="preserve">For titles, you should mark the style </w:t>
                      </w:r>
                      <w:r>
                        <w:rPr>
                          <w:color w:val="FF0000"/>
                          <w:sz w:val="20"/>
                          <w:szCs w:val="20"/>
                        </w:rPr>
                        <w:t>“…….” in the style gallery</w:t>
                      </w:r>
                      <w:r w:rsidRPr="001929E4">
                        <w:rPr>
                          <w:color w:val="FF0000"/>
                          <w:sz w:val="20"/>
                          <w:szCs w:val="20"/>
                        </w:rPr>
                        <w:t xml:space="preserve">. </w:t>
                      </w:r>
                    </w:p>
                    <w:p w:rsidR="00C667C6" w:rsidRPr="00F54B91" w:rsidRDefault="00C667C6" w:rsidP="00E8005A">
                      <w:pPr>
                        <w:spacing w:line="240" w:lineRule="auto"/>
                        <w:ind w:firstLine="0"/>
                        <w:jc w:val="center"/>
                        <w:rPr>
                          <w:color w:val="FF0000"/>
                          <w:sz w:val="20"/>
                          <w:szCs w:val="20"/>
                        </w:rPr>
                      </w:pPr>
                      <w:r w:rsidRPr="001929E4">
                        <w:rPr>
                          <w:color w:val="FF0000"/>
                          <w:sz w:val="20"/>
                          <w:szCs w:val="20"/>
                        </w:rPr>
                        <w:t>Titles are not automatically displayed in the TOC unless style se</w:t>
                      </w:r>
                      <w:r>
                        <w:rPr>
                          <w:color w:val="FF0000"/>
                          <w:sz w:val="20"/>
                          <w:szCs w:val="20"/>
                        </w:rPr>
                        <w:t>lection is made!</w:t>
                      </w:r>
                    </w:p>
                  </w:txbxContent>
                </v:textbox>
              </v:shape>
            </w:pict>
          </mc:Fallback>
        </mc:AlternateContent>
      </w:r>
    </w:p>
    <w:p w:rsidR="00924361" w:rsidRPr="0031629C" w:rsidRDefault="00E066E5" w:rsidP="003F5838">
      <w:pPr>
        <w:pStyle w:val="Balk1"/>
      </w:pPr>
      <w:bookmarkStart w:id="19" w:name="_Toc35803046"/>
      <w:r w:rsidRPr="0031629C">
        <w:lastRenderedPageBreak/>
        <w:t>Introduction</w:t>
      </w:r>
      <w:bookmarkEnd w:id="19"/>
    </w:p>
    <w:p w:rsidR="00982F9D" w:rsidRPr="0031629C" w:rsidRDefault="00EA4913" w:rsidP="00EC4D5E">
      <w:r w:rsidRPr="0031629C">
        <w:t xml:space="preserve">............... </w:t>
      </w:r>
      <w:r w:rsidR="00982F9D" w:rsidRPr="0031629C">
        <w:t>.. ...... .... .... .... ..... ..... .... ..... .... . ....... .......... ........ ....</w:t>
      </w:r>
      <w:r w:rsidR="00E8005A" w:rsidRPr="0031629C">
        <w:t xml:space="preserve"> </w:t>
      </w:r>
      <w:r w:rsidR="00982F9D" w:rsidRPr="0031629C">
        <w:t>... ................ ...... ..... .... ...... .. ...... ........ ....... . .... .</w:t>
      </w:r>
    </w:p>
    <w:p w:rsidR="00982F9D" w:rsidRPr="0031629C" w:rsidRDefault="00A33599" w:rsidP="00982F9D">
      <w:r w:rsidRPr="0031629C">
        <w:t>Do not start writing the thesis without reviewing the template description file!</w:t>
      </w:r>
    </w:p>
    <w:p w:rsidR="00982F9D" w:rsidRPr="0031629C" w:rsidRDefault="00A33599" w:rsidP="00982F9D">
      <w:r w:rsidRPr="0031629C">
        <w:t>The Graduate School cannot be held responsible for any errors caused by the wrong use of the template!</w:t>
      </w:r>
    </w:p>
    <w:p w:rsidR="00982F9D" w:rsidRPr="0031629C" w:rsidRDefault="00982F9D" w:rsidP="00982F9D">
      <w:r w:rsidRPr="0031629C">
        <w:t>............... .......... ...... .... .... .... ..... ..... .... ..... .... . ....... .......... ........ ....... ................ ...... ..... .... ...... .. ...... ........ ....... . .... .</w:t>
      </w:r>
      <w:r w:rsidR="0086227B" w:rsidRPr="0031629C">
        <w:t xml:space="preserve"> </w:t>
      </w:r>
    </w:p>
    <w:p w:rsidR="0086227B" w:rsidRPr="0031629C" w:rsidRDefault="00A33599" w:rsidP="00982F9D">
      <w:r w:rsidRPr="0031629C">
        <w:t>It is not recommended to use elements such as figures, tables and equations and various sub-section headings in the introduction. It is recommended that the paragraphs be listed in relation to each other and that the last paragraph contains brief information about the scope of the thesis study.</w:t>
      </w:r>
    </w:p>
    <w:p w:rsidR="00AD1520" w:rsidRPr="0031629C" w:rsidRDefault="00AD1520" w:rsidP="00AD1520">
      <w:r w:rsidRPr="0031629C">
        <w:t>............... .......... ...... .... .... .... ..... ..... .... ..... .... . ....... .......... ........ ....... ................ ...... ..... .... ...... .. ...... ........ ....... . .... .</w:t>
      </w:r>
    </w:p>
    <w:p w:rsidR="00D85381" w:rsidRPr="0031629C" w:rsidRDefault="00A33599" w:rsidP="00982F9D">
      <w:r w:rsidRPr="0031629C">
        <w:t xml:space="preserve">In this </w:t>
      </w:r>
      <w:r w:rsidR="00325097" w:rsidRPr="0031629C">
        <w:t>Chapter</w:t>
      </w:r>
      <w:r w:rsidRPr="0031629C">
        <w:t>, it is useful to write paragraphs that contain the answers to the first 7 questions on the first page of the template.</w:t>
      </w:r>
    </w:p>
    <w:p w:rsidR="002F1D02" w:rsidRPr="0031629C" w:rsidRDefault="002F1D02" w:rsidP="002F1D02">
      <w:r w:rsidRPr="0031629C">
        <w:t>............... .......... ...... .... .... .... ..... ..... .... ..... .... . ....... .......... ........ ....... ................ ...... ..... .... ...... .. ...... ........ ....... . .... .</w:t>
      </w:r>
    </w:p>
    <w:p w:rsidR="00B13B22" w:rsidRPr="0031629C" w:rsidRDefault="00B13B22" w:rsidP="00B13B22">
      <w:pPr>
        <w:pStyle w:val="BLANK"/>
        <w:rPr>
          <w:lang w:val="en-US"/>
        </w:rPr>
      </w:pPr>
    </w:p>
    <w:p w:rsidR="00B13B22" w:rsidRPr="0031629C" w:rsidRDefault="00B13B22" w:rsidP="00B13B22">
      <w:pPr>
        <w:pStyle w:val="BLANK"/>
        <w:rPr>
          <w:lang w:val="en-US"/>
        </w:rPr>
      </w:pPr>
    </w:p>
    <w:p w:rsidR="002F1D02" w:rsidRPr="0031629C" w:rsidRDefault="00325097" w:rsidP="002F1D02">
      <w:pPr>
        <w:ind w:firstLine="0"/>
        <w:rPr>
          <w:sz w:val="18"/>
          <w:szCs w:val="18"/>
        </w:rPr>
      </w:pPr>
      <w:r w:rsidRPr="0031629C">
        <w:rPr>
          <w:rFonts w:cs="Times New Roman"/>
          <w:color w:val="FF0000"/>
          <w:sz w:val="20"/>
          <w:szCs w:val="20"/>
        </w:rPr>
        <w:t>The bottom line contains the End of Section (Next Page) hidden information. Delete this red line.</w:t>
      </w:r>
    </w:p>
    <w:p w:rsidR="00DE7CC0" w:rsidRPr="0031629C" w:rsidRDefault="00DE7CC0" w:rsidP="00DE7CC0">
      <w:pPr>
        <w:ind w:firstLine="0"/>
      </w:pPr>
    </w:p>
    <w:p w:rsidR="00FE28B7" w:rsidRPr="0031629C" w:rsidRDefault="00FE28B7" w:rsidP="00C708C6">
      <w:pPr>
        <w:sectPr w:rsidR="00FE28B7" w:rsidRPr="0031629C" w:rsidSect="003E133D">
          <w:footerReference w:type="default" r:id="rId12"/>
          <w:pgSz w:w="11906" w:h="16838" w:code="9"/>
          <w:pgMar w:top="1701" w:right="1418" w:bottom="1418" w:left="1843" w:header="709" w:footer="850" w:gutter="0"/>
          <w:pgNumType w:start="1"/>
          <w:cols w:space="708"/>
          <w:titlePg/>
          <w:docGrid w:linePitch="360"/>
        </w:sectPr>
      </w:pPr>
    </w:p>
    <w:bookmarkStart w:id="20" w:name="_Toc35803047"/>
    <w:p w:rsidR="00C708C6" w:rsidRPr="0031629C" w:rsidRDefault="00644575" w:rsidP="0066375C">
      <w:pPr>
        <w:pStyle w:val="Balk1"/>
      </w:pPr>
      <w:r w:rsidRPr="0031629C">
        <w:rPr>
          <w:noProof/>
          <w:lang w:val="tr-TR" w:eastAsia="tr-TR"/>
        </w:rPr>
        <w:lastRenderedPageBreak/>
        <mc:AlternateContent>
          <mc:Choice Requires="wps">
            <w:drawing>
              <wp:anchor distT="0" distB="0" distL="114300" distR="114300" simplePos="0" relativeHeight="251650560" behindDoc="0" locked="0" layoutInCell="1" allowOverlap="1" wp14:anchorId="6097B9D3" wp14:editId="37C0C2C6">
                <wp:simplePos x="0" y="0"/>
                <wp:positionH relativeFrom="column">
                  <wp:posOffset>3050565</wp:posOffset>
                </wp:positionH>
                <wp:positionV relativeFrom="paragraph">
                  <wp:posOffset>-553441</wp:posOffset>
                </wp:positionV>
                <wp:extent cx="2346325" cy="555829"/>
                <wp:effectExtent l="933450" t="0" r="15875" b="92075"/>
                <wp:wrapNone/>
                <wp:docPr id="27" name="Satır Belirtme Çizgisi 1 27"/>
                <wp:cNvGraphicFramePr/>
                <a:graphic xmlns:a="http://schemas.openxmlformats.org/drawingml/2006/main">
                  <a:graphicData uri="http://schemas.microsoft.com/office/word/2010/wordprocessingShape">
                    <wps:wsp>
                      <wps:cNvSpPr/>
                      <wps:spPr>
                        <a:xfrm>
                          <a:off x="0" y="0"/>
                          <a:ext cx="2346325" cy="555829"/>
                        </a:xfrm>
                        <a:prstGeom prst="borderCallout1">
                          <a:avLst>
                            <a:gd name="adj1" fmla="val 48213"/>
                            <a:gd name="adj2" fmla="val -566"/>
                            <a:gd name="adj3" fmla="val 113429"/>
                            <a:gd name="adj4" fmla="val -398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Default="00C667C6" w:rsidP="00E8005A">
                            <w:pPr>
                              <w:spacing w:line="240" w:lineRule="auto"/>
                              <w:ind w:firstLine="0"/>
                              <w:jc w:val="center"/>
                              <w:rPr>
                                <w:color w:val="FF0000"/>
                                <w:sz w:val="20"/>
                                <w:szCs w:val="20"/>
                              </w:rPr>
                            </w:pPr>
                            <w:r w:rsidRPr="00876970">
                              <w:rPr>
                                <w:color w:val="FF0000"/>
                                <w:sz w:val="20"/>
                                <w:szCs w:val="20"/>
                              </w:rPr>
                              <w:t xml:space="preserve">Mark </w:t>
                            </w:r>
                            <w:r>
                              <w:rPr>
                                <w:color w:val="FF0000"/>
                                <w:sz w:val="20"/>
                                <w:szCs w:val="20"/>
                              </w:rPr>
                              <w:t>t</w:t>
                            </w:r>
                            <w:r w:rsidRPr="00876970">
                              <w:rPr>
                                <w:color w:val="FF0000"/>
                                <w:sz w:val="20"/>
                                <w:szCs w:val="20"/>
                              </w:rPr>
                              <w:t xml:space="preserve">he Chapter Headings </w:t>
                            </w:r>
                            <w:r>
                              <w:rPr>
                                <w:color w:val="FF0000"/>
                                <w:sz w:val="20"/>
                                <w:szCs w:val="20"/>
                              </w:rPr>
                              <w:t xml:space="preserve">as </w:t>
                            </w:r>
                            <w:r w:rsidRPr="00876970">
                              <w:rPr>
                                <w:color w:val="FF0000"/>
                                <w:sz w:val="20"/>
                                <w:szCs w:val="20"/>
                              </w:rPr>
                              <w:t>Heading 1</w:t>
                            </w:r>
                            <w:r>
                              <w:rPr>
                                <w:color w:val="FF0000"/>
                                <w:sz w:val="20"/>
                                <w:szCs w:val="20"/>
                              </w:rPr>
                              <w:t xml:space="preserve"> from styles gallery.</w:t>
                            </w:r>
                          </w:p>
                          <w:p w:rsidR="00C667C6" w:rsidRPr="00F54B91" w:rsidRDefault="00C667C6" w:rsidP="00E8005A">
                            <w:pPr>
                              <w:spacing w:line="240" w:lineRule="auto"/>
                              <w:ind w:firstLine="0"/>
                              <w:jc w:val="center"/>
                              <w:rPr>
                                <w:color w:val="FF0000"/>
                                <w:sz w:val="20"/>
                                <w:szCs w:val="20"/>
                              </w:rPr>
                            </w:pPr>
                            <w:r>
                              <w:rPr>
                                <w:color w:val="FF0000"/>
                                <w:sz w:val="20"/>
                                <w:szCs w:val="20"/>
                              </w:rPr>
                              <w:t xml:space="preserve">24 </w:t>
                            </w:r>
                            <w:proofErr w:type="spellStart"/>
                            <w:r>
                              <w:rPr>
                                <w:color w:val="FF0000"/>
                                <w:sz w:val="20"/>
                                <w:szCs w:val="20"/>
                              </w:rPr>
                              <w:t>pt</w:t>
                            </w:r>
                            <w:proofErr w:type="spellEnd"/>
                            <w:r>
                              <w:rPr>
                                <w:color w:val="FF0000"/>
                                <w:sz w:val="20"/>
                                <w:szCs w:val="20"/>
                              </w:rPr>
                              <w:t xml:space="preserve"> blank after Heading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7B9D3" id="Satır Belirtme Çizgisi 1 27" o:spid="_x0000_s1041" type="#_x0000_t47" style="position:absolute;left:0;text-align:left;margin-left:240.2pt;margin-top:-43.6pt;width:184.75pt;height:4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l02wIAAB0GAAAOAAAAZHJzL2Uyb0RvYy54bWysVEtu2zAQ3RfoHQjuE1mS7TpG5MB14KJA&#10;kAR1iqxpirTZ8qOS9C8X6Hl6hvZgHVKyrCYBChT1gp4RZx5n3nwur/ZKoi2zThhd4PS8hxHT1JRC&#10;rwr8+WF+NsLIeaJLIo1mBT4wh68mb99c7qoxy8zayJJZBCDajXdVgdfeV+MkcXTNFHHnpmIaLrmx&#10;inhQ7SopLdkBupJJ1usNk52xZWUNZc7B1+v6Ek8iPueM+jvOHfNIFhhi8/G08VyGM5lckvHKkmot&#10;aBMG+YcoFBEaHm2hroknaGPFCyglqDXOcH9OjUoM54KymANkk/aeZbNYk4rFXIAcV7U0uf8HS2+3&#10;9xaJssDZO4w0UVCjBfG/flj0nklhvWLo53fxtBJOoBSBETC2q9wYHBfVvW00B2JIf8+tCv+QGNpH&#10;lg8ty2zvEYWPWd4f5tkAIwp3g8FglF0E0OTkXVnnPzCjUBAKvIQSMzsjUpqNTyPNZHvjfOS7bIIm&#10;5ZcUI64klG9LJOqPsjRvytuxybo2Z4Ph8KVJ3jVJ07xfxwe17eD0u0Zn+cUo7TdJNKFBOsc0QpxS&#10;h9MZKcq5kDIqdrWcSYsg2gLP5z34NRAdM4AJrkmgvCY5Sv4gWQ37iXEoX6A1EhMHh7WwhFKmfdbg&#10;Sg3WwY1DCK1jzegzRwlE10VpbIMbiwPVOvb+/mLrEV812rfOSmhjXwMov7Yv1/bH7OucQ/p+v9zH&#10;nk0HIcjwaWnKAzSyNfWEu4rOBTTPDXH+nljoCRh+WFP+Dg4uza7AppEwWhv79Nr3YA+TBrcY7WBF&#10;FNh92xDLMJIfNcxgPgwlQ76r2K6y7Cp6o2YGKg1dCtFFEZytl0eRW6MeodWn4VW4IprC2wWm3h6V&#10;ma9XF+xDyqbTaAZ7pCL+Ri8qGsAD0aHxHvaPxFbNBHmYvVtzXCdkHHu0Lu/JNnhqM914w4UPlyde&#10;GwV2EEh/LLmuHq1OW33yGwAA//8DAFBLAwQUAAYACAAAACEACOa8uOAAAAAIAQAADwAAAGRycy9k&#10;b3ducmV2LnhtbEyPQUvDQBCF74L/YRnBW7uxBk1jJkWEghKhtErb4yYZk9Dd2ZDdpvHfu570OLyP&#10;977JVpPRYqTBdZYR7uYRCOLK1h03CJ8f61kCwnnFtdKWCeGbHKzy66tMpbW98JbGnW9EKGGXKoTW&#10;+z6V0lUtGeXmticO2ZcdjPLhHBpZD+oSyo2Wiyh6kEZ1HBZa1dNLS9VpdzYI5avVtDms9/vj+6na&#10;jkWh/VuBeHszPT+B8DT5Pxh+9YM65MGptGeundAIcRLFAUWYJY8LEIFI4uUSRIlwDzLP5P8H8h8A&#10;AAD//wMAUEsBAi0AFAAGAAgAAAAhALaDOJL+AAAA4QEAABMAAAAAAAAAAAAAAAAAAAAAAFtDb250&#10;ZW50X1R5cGVzXS54bWxQSwECLQAUAAYACAAAACEAOP0h/9YAAACUAQAACwAAAAAAAAAAAAAAAAAv&#10;AQAAX3JlbHMvLnJlbHNQSwECLQAUAAYACAAAACEAhgc5dNsCAAAdBgAADgAAAAAAAAAAAAAAAAAu&#10;AgAAZHJzL2Uyb0RvYy54bWxQSwECLQAUAAYACAAAACEACOa8uOAAAAAIAQAADwAAAAAAAAAAAAAA&#10;AAA1BQAAZHJzL2Rvd25yZXYueG1sUEsFBgAAAAAEAAQA8wAAAEIGAAAAAA==&#10;" adj="-8600,24501,-122,10414" fillcolor="white [3201]" strokecolor="red" strokeweight="1pt">
                <v:textbox inset="1mm,1mm,1mm,1mm">
                  <w:txbxContent>
                    <w:p w:rsidR="00C667C6" w:rsidRDefault="00C667C6" w:rsidP="00E8005A">
                      <w:pPr>
                        <w:spacing w:line="240" w:lineRule="auto"/>
                        <w:ind w:firstLine="0"/>
                        <w:jc w:val="center"/>
                        <w:rPr>
                          <w:color w:val="FF0000"/>
                          <w:sz w:val="20"/>
                          <w:szCs w:val="20"/>
                        </w:rPr>
                      </w:pPr>
                      <w:r w:rsidRPr="00876970">
                        <w:rPr>
                          <w:color w:val="FF0000"/>
                          <w:sz w:val="20"/>
                          <w:szCs w:val="20"/>
                        </w:rPr>
                        <w:t xml:space="preserve">Mark </w:t>
                      </w:r>
                      <w:r>
                        <w:rPr>
                          <w:color w:val="FF0000"/>
                          <w:sz w:val="20"/>
                          <w:szCs w:val="20"/>
                        </w:rPr>
                        <w:t>t</w:t>
                      </w:r>
                      <w:r w:rsidRPr="00876970">
                        <w:rPr>
                          <w:color w:val="FF0000"/>
                          <w:sz w:val="20"/>
                          <w:szCs w:val="20"/>
                        </w:rPr>
                        <w:t xml:space="preserve">he Chapter Headings </w:t>
                      </w:r>
                      <w:r>
                        <w:rPr>
                          <w:color w:val="FF0000"/>
                          <w:sz w:val="20"/>
                          <w:szCs w:val="20"/>
                        </w:rPr>
                        <w:t xml:space="preserve">as </w:t>
                      </w:r>
                      <w:r w:rsidRPr="00876970">
                        <w:rPr>
                          <w:color w:val="FF0000"/>
                          <w:sz w:val="20"/>
                          <w:szCs w:val="20"/>
                        </w:rPr>
                        <w:t>Heading 1</w:t>
                      </w:r>
                      <w:r>
                        <w:rPr>
                          <w:color w:val="FF0000"/>
                          <w:sz w:val="20"/>
                          <w:szCs w:val="20"/>
                        </w:rPr>
                        <w:t xml:space="preserve"> from styles gallery.</w:t>
                      </w:r>
                    </w:p>
                    <w:p w:rsidR="00C667C6" w:rsidRPr="00F54B91" w:rsidRDefault="00C667C6" w:rsidP="00E8005A">
                      <w:pPr>
                        <w:spacing w:line="240" w:lineRule="auto"/>
                        <w:ind w:firstLine="0"/>
                        <w:jc w:val="center"/>
                        <w:rPr>
                          <w:color w:val="FF0000"/>
                          <w:sz w:val="20"/>
                          <w:szCs w:val="20"/>
                        </w:rPr>
                      </w:pPr>
                      <w:r>
                        <w:rPr>
                          <w:color w:val="FF0000"/>
                          <w:sz w:val="20"/>
                          <w:szCs w:val="20"/>
                        </w:rPr>
                        <w:t xml:space="preserve">24 </w:t>
                      </w:r>
                      <w:proofErr w:type="spellStart"/>
                      <w:r>
                        <w:rPr>
                          <w:color w:val="FF0000"/>
                          <w:sz w:val="20"/>
                          <w:szCs w:val="20"/>
                        </w:rPr>
                        <w:t>pt</w:t>
                      </w:r>
                      <w:proofErr w:type="spellEnd"/>
                      <w:r>
                        <w:rPr>
                          <w:color w:val="FF0000"/>
                          <w:sz w:val="20"/>
                          <w:szCs w:val="20"/>
                        </w:rPr>
                        <w:t xml:space="preserve"> blank after Heading</w:t>
                      </w:r>
                    </w:p>
                  </w:txbxContent>
                </v:textbox>
                <o:callout v:ext="edit" minusy="t"/>
              </v:shape>
            </w:pict>
          </mc:Fallback>
        </mc:AlternateContent>
      </w:r>
      <w:r w:rsidR="00FD6D00" w:rsidRPr="0031629C">
        <w:t>Chapter Heading</w:t>
      </w:r>
      <w:r w:rsidR="00036292" w:rsidRPr="0031629C">
        <w:t xml:space="preserve"> (</w:t>
      </w:r>
      <w:r w:rsidR="00FD6D00" w:rsidRPr="0031629C">
        <w:t>Example</w:t>
      </w:r>
      <w:r w:rsidR="00036292" w:rsidRPr="0031629C">
        <w:t xml:space="preserve">, </w:t>
      </w:r>
      <w:r w:rsidR="00FD6D00" w:rsidRPr="0031629C">
        <w:t xml:space="preserve">Cannot </w:t>
      </w:r>
      <w:r w:rsidR="00151BAC" w:rsidRPr="0031629C">
        <w:t>be U</w:t>
      </w:r>
      <w:r w:rsidR="00FD6D00" w:rsidRPr="0031629C">
        <w:t>sed</w:t>
      </w:r>
      <w:r w:rsidR="00036292" w:rsidRPr="0031629C">
        <w:t>)</w:t>
      </w:r>
      <w:bookmarkEnd w:id="20"/>
    </w:p>
    <w:p w:rsidR="00EB7EB7" w:rsidRPr="0031629C" w:rsidRDefault="00FD6D00" w:rsidP="00FD6D00">
      <w:r w:rsidRPr="0031629C">
        <w:t xml:space="preserve">All </w:t>
      </w:r>
      <w:r w:rsidR="00151DAD" w:rsidRPr="0031629C">
        <w:t>headings</w:t>
      </w:r>
      <w:r w:rsidRPr="0031629C">
        <w:t xml:space="preserve"> must have text just below them. The information that causes the use of the </w:t>
      </w:r>
      <w:r w:rsidR="00151DAD" w:rsidRPr="0031629C">
        <w:t>heading</w:t>
      </w:r>
      <w:r w:rsidRPr="0031629C">
        <w:t xml:space="preserve"> should be given under </w:t>
      </w:r>
      <w:r w:rsidR="00151DAD" w:rsidRPr="0031629C">
        <w:t>chapters,</w:t>
      </w:r>
      <w:r w:rsidRPr="0031629C">
        <w:t xml:space="preserve"> </w:t>
      </w:r>
      <w:r w:rsidR="00151DAD" w:rsidRPr="0031629C">
        <w:t>sections or subsections</w:t>
      </w:r>
      <w:r w:rsidRPr="0031629C">
        <w:t>.</w:t>
      </w:r>
    </w:p>
    <w:p w:rsidR="00EB7EB7" w:rsidRPr="0031629C" w:rsidRDefault="00644575" w:rsidP="00EB7EB7">
      <w:r w:rsidRPr="0031629C">
        <w:rPr>
          <w:noProof/>
          <w:lang w:val="tr-TR" w:eastAsia="tr-TR"/>
        </w:rPr>
        <mc:AlternateContent>
          <mc:Choice Requires="wps">
            <w:drawing>
              <wp:anchor distT="0" distB="0" distL="114300" distR="114300" simplePos="0" relativeHeight="251651584" behindDoc="0" locked="0" layoutInCell="1" allowOverlap="1" wp14:anchorId="78FCE7B7" wp14:editId="195243C1">
                <wp:simplePos x="0" y="0"/>
                <wp:positionH relativeFrom="column">
                  <wp:posOffset>3125650</wp:posOffset>
                </wp:positionH>
                <wp:positionV relativeFrom="paragraph">
                  <wp:posOffset>435586</wp:posOffset>
                </wp:positionV>
                <wp:extent cx="2346325" cy="563245"/>
                <wp:effectExtent l="400050" t="0" r="15875" b="27305"/>
                <wp:wrapNone/>
                <wp:docPr id="28" name="Satır Belirtme Çizgisi 1 28"/>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66014"/>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Default="00C667C6" w:rsidP="00E8005A">
                            <w:pPr>
                              <w:spacing w:line="240" w:lineRule="auto"/>
                              <w:ind w:firstLine="0"/>
                              <w:jc w:val="center"/>
                              <w:rPr>
                                <w:color w:val="FF0000"/>
                                <w:sz w:val="20"/>
                                <w:szCs w:val="20"/>
                              </w:rPr>
                            </w:pPr>
                            <w:r w:rsidRPr="00151DAD">
                              <w:rPr>
                                <w:color w:val="FF0000"/>
                                <w:sz w:val="20"/>
                                <w:szCs w:val="20"/>
                              </w:rPr>
                              <w:t xml:space="preserve">You can select section </w:t>
                            </w:r>
                            <w:r>
                              <w:rPr>
                                <w:color w:val="FF0000"/>
                                <w:sz w:val="20"/>
                                <w:szCs w:val="20"/>
                              </w:rPr>
                              <w:t>headings</w:t>
                            </w:r>
                            <w:r w:rsidRPr="00151DAD">
                              <w:rPr>
                                <w:color w:val="FF0000"/>
                                <w:sz w:val="20"/>
                                <w:szCs w:val="20"/>
                              </w:rPr>
                              <w:t xml:space="preserve"> from the sty</w:t>
                            </w:r>
                            <w:r>
                              <w:rPr>
                                <w:color w:val="FF0000"/>
                                <w:sz w:val="20"/>
                                <w:szCs w:val="20"/>
                              </w:rPr>
                              <w:t>les gallery as Heading 2</w:t>
                            </w:r>
                          </w:p>
                          <w:p w:rsidR="00C667C6" w:rsidRPr="00F54B91" w:rsidRDefault="00C667C6" w:rsidP="00E8005A">
                            <w:pPr>
                              <w:spacing w:line="240" w:lineRule="auto"/>
                              <w:ind w:firstLine="0"/>
                              <w:jc w:val="center"/>
                              <w:rPr>
                                <w:color w:val="FF0000"/>
                                <w:sz w:val="20"/>
                                <w:szCs w:val="20"/>
                              </w:rPr>
                            </w:pPr>
                            <w:r>
                              <w:rPr>
                                <w:color w:val="FF0000"/>
                                <w:sz w:val="20"/>
                                <w:szCs w:val="20"/>
                              </w:rPr>
                              <w:t xml:space="preserve">Before 20 </w:t>
                            </w:r>
                            <w:proofErr w:type="spellStart"/>
                            <w:r>
                              <w:rPr>
                                <w:color w:val="FF0000"/>
                                <w:sz w:val="20"/>
                                <w:szCs w:val="20"/>
                              </w:rPr>
                              <w:t>pt</w:t>
                            </w:r>
                            <w:proofErr w:type="spellEnd"/>
                            <w:r>
                              <w:rPr>
                                <w:color w:val="FF0000"/>
                                <w:sz w:val="20"/>
                                <w:szCs w:val="20"/>
                              </w:rPr>
                              <w:t xml:space="preserve"> and after 12 </w:t>
                            </w:r>
                            <w:proofErr w:type="spellStart"/>
                            <w:r>
                              <w:rPr>
                                <w:color w:val="FF0000"/>
                                <w:sz w:val="20"/>
                                <w:szCs w:val="20"/>
                              </w:rPr>
                              <w:t>pt</w:t>
                            </w:r>
                            <w:proofErr w:type="spellEnd"/>
                            <w:r>
                              <w:rPr>
                                <w:color w:val="FF0000"/>
                                <w:sz w:val="20"/>
                                <w:szCs w:val="20"/>
                              </w:rPr>
                              <w:t xml:space="preserve"> blank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FCE7B7" id="Satır Belirtme Çizgisi 1 28" o:spid="_x0000_s1042" type="#_x0000_t47" style="position:absolute;left:0;text-align:left;margin-left:246.1pt;margin-top:34.3pt;width:184.75pt;height:4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ql1QIAABwGAAAOAAAAZHJzL2Uyb0RvYy54bWysVNtuEzEQfUfiHyy/t3tJspSomyqkCkKq&#10;aEWK+ux4vYnBN2zn1h/ge/gG+DDG3s1maSshIfLgzKzPjGfOXC6v9lKgLbOOa1Xi7DzFiCmqK65W&#10;Jf58Pz+7wMh5oioitGIlPjCHryavX13uzJjleq1FxSwCJ8qNd6bEa+/NOEkcXTNJ3Lk2TMFlra0k&#10;HlS7SipLduBdiiRP0yLZaVsZqylzDr5eN5d4Ev3XNaP+tq4d80iUGGLz8bTxXIYzmVyS8coSs+a0&#10;DYP8QxSScAWPdq6uiSdoY/kzV5JTq52u/TnVMtF1zSmLOUA2Wfokm8WaGBZzAXKc6Why/88t/bi9&#10;s4hXJc6hUopIqNGC+F8/LHrHBLdeMvTzO39cccdRhgAEjO2MG4PhwtzZVnMghvT3tZXhHxJD+8jy&#10;oWOZ7T2i8DEfDItBPsKIwt0IxOEoOE1O1sY6/55piYJQ4iWUmNkZEUJvfBZpJtsb5yPfVRs0qb5k&#10;GNVSQPm2RKDhRZ4N2vL2MHkfczYqiueQQR9SFGk2fI4Z9jFn2Zs0e9vm0EYG2RyzCGEKFU6nBa/m&#10;XIio2NVyJiyCYEs8n6fwa130YOAmmCaB8YbjKPmDYI3bT6yG6gVWIy9xbljnllDKlM9bv0IBOpjV&#10;EEJn2BD6xFAAz01NWmwwY3GeOsP07y92FvFVrXxnLLnS9iUH1dfu5QZ/zL7JOaTv98t9bNksVi98&#10;WurqAH1sdTPgztA5h965Ic7fEQstAbMPW8rfwlELvSuxbiWM1to+vvQ94GHQ4BajHWyIErtvG2IZ&#10;RuKDghEcFKFkyPcV21eWfUVt5ExDpaFJIboogrH14ijWVssH6PRpeBWuiKLwdompt0dl5pvNBeuQ&#10;suk0wmCNGOJv1MLQ4DwQHRrvfv9ArGkHyMPofdTHbULGsUeb8p6wwVLp6cbrmvtweeK1VWAFgfTH&#10;juvrEXVa6pPfAAAA//8DAFBLAwQUAAYACAAAACEAzjQ+QuAAAAAKAQAADwAAAGRycy9kb3ducmV2&#10;LnhtbEyPwU7DMBBE70j8g7VI3KjTlKYmxKmgEhJI4UAL921s4gh7HcVum/495lSOq3maeVutJ2fZ&#10;UY+h9yRhPsuAaWq96qmT8Ll7uRPAQkRSaD1pCWcdYF1fX1VYKn+iD33cxo6lEgolSjAxDiXnoTXa&#10;YZj5QVPKvv3oMKZz7Lga8ZTKneV5lhXcYU9pweCgN0a3P9uDk9AYfxbijTevA9qv513zvtgso5S3&#10;N9PTI7Cop3iB4U8/qUOdnPb+QCowK+H+Ic8TKqEQBbAEiGK+ArZP5HK1AF5X/P8L9S8AAAD//wMA&#10;UEsBAi0AFAAGAAgAAAAhALaDOJL+AAAA4QEAABMAAAAAAAAAAAAAAAAAAAAAAFtDb250ZW50X1R5&#10;cGVzXS54bWxQSwECLQAUAAYACAAAACEAOP0h/9YAAACUAQAACwAAAAAAAAAAAAAAAAAvAQAAX3Jl&#10;bHMvLnJlbHNQSwECLQAUAAYACAAAACEAz81apdUCAAAcBgAADgAAAAAAAAAAAAAAAAAuAgAAZHJz&#10;L2Uyb0RvYy54bWxQSwECLQAUAAYACAAAACEAzjQ+QuAAAAAKAQAADwAAAAAAAAAAAAAAAAAvBQAA&#10;ZHJzL2Rvd25yZXYueG1sUEsFBgAAAAAEAAQA8wAAADwGAAAAAA==&#10;" adj="-3676,14259,-122,10414" fillcolor="white [3201]" strokecolor="red" strokeweight="1pt">
                <v:textbox inset="1mm,1mm,1mm,1mm">
                  <w:txbxContent>
                    <w:p w:rsidR="00C667C6" w:rsidRDefault="00C667C6" w:rsidP="00E8005A">
                      <w:pPr>
                        <w:spacing w:line="240" w:lineRule="auto"/>
                        <w:ind w:firstLine="0"/>
                        <w:jc w:val="center"/>
                        <w:rPr>
                          <w:color w:val="FF0000"/>
                          <w:sz w:val="20"/>
                          <w:szCs w:val="20"/>
                        </w:rPr>
                      </w:pPr>
                      <w:r w:rsidRPr="00151DAD">
                        <w:rPr>
                          <w:color w:val="FF0000"/>
                          <w:sz w:val="20"/>
                          <w:szCs w:val="20"/>
                        </w:rPr>
                        <w:t xml:space="preserve">You can select section </w:t>
                      </w:r>
                      <w:r>
                        <w:rPr>
                          <w:color w:val="FF0000"/>
                          <w:sz w:val="20"/>
                          <w:szCs w:val="20"/>
                        </w:rPr>
                        <w:t>headings</w:t>
                      </w:r>
                      <w:r w:rsidRPr="00151DAD">
                        <w:rPr>
                          <w:color w:val="FF0000"/>
                          <w:sz w:val="20"/>
                          <w:szCs w:val="20"/>
                        </w:rPr>
                        <w:t xml:space="preserve"> from the sty</w:t>
                      </w:r>
                      <w:r>
                        <w:rPr>
                          <w:color w:val="FF0000"/>
                          <w:sz w:val="20"/>
                          <w:szCs w:val="20"/>
                        </w:rPr>
                        <w:t>les gallery as Heading 2</w:t>
                      </w:r>
                    </w:p>
                    <w:p w:rsidR="00C667C6" w:rsidRPr="00F54B91" w:rsidRDefault="00C667C6" w:rsidP="00E8005A">
                      <w:pPr>
                        <w:spacing w:line="240" w:lineRule="auto"/>
                        <w:ind w:firstLine="0"/>
                        <w:jc w:val="center"/>
                        <w:rPr>
                          <w:color w:val="FF0000"/>
                          <w:sz w:val="20"/>
                          <w:szCs w:val="20"/>
                        </w:rPr>
                      </w:pPr>
                      <w:r>
                        <w:rPr>
                          <w:color w:val="FF0000"/>
                          <w:sz w:val="20"/>
                          <w:szCs w:val="20"/>
                        </w:rPr>
                        <w:t xml:space="preserve">Before 20 </w:t>
                      </w:r>
                      <w:proofErr w:type="spellStart"/>
                      <w:r>
                        <w:rPr>
                          <w:color w:val="FF0000"/>
                          <w:sz w:val="20"/>
                          <w:szCs w:val="20"/>
                        </w:rPr>
                        <w:t>pt</w:t>
                      </w:r>
                      <w:proofErr w:type="spellEnd"/>
                      <w:r>
                        <w:rPr>
                          <w:color w:val="FF0000"/>
                          <w:sz w:val="20"/>
                          <w:szCs w:val="20"/>
                        </w:rPr>
                        <w:t xml:space="preserve"> and after 12 </w:t>
                      </w:r>
                      <w:proofErr w:type="spellStart"/>
                      <w:r>
                        <w:rPr>
                          <w:color w:val="FF0000"/>
                          <w:sz w:val="20"/>
                          <w:szCs w:val="20"/>
                        </w:rPr>
                        <w:t>pt</w:t>
                      </w:r>
                      <w:proofErr w:type="spellEnd"/>
                      <w:r>
                        <w:rPr>
                          <w:color w:val="FF0000"/>
                          <w:sz w:val="20"/>
                          <w:szCs w:val="20"/>
                        </w:rPr>
                        <w:t xml:space="preserve"> blank</w:t>
                      </w:r>
                    </w:p>
                  </w:txbxContent>
                </v:textbox>
                <o:callout v:ext="edit" minusy="t"/>
              </v:shape>
            </w:pict>
          </mc:Fallback>
        </mc:AlternateContent>
      </w:r>
      <w:r w:rsidR="00EB7EB7" w:rsidRPr="0031629C">
        <w:t>............... .......... ...... .... .... .... ..... ..... .... ..... .... . ....... .......... ........ ....... ................ ...... ..... .... ...... .. ...... ........ ....... . .... .</w:t>
      </w:r>
    </w:p>
    <w:p w:rsidR="00EB7EB7" w:rsidRPr="0031629C" w:rsidRDefault="00151DAD" w:rsidP="009855A7">
      <w:pPr>
        <w:pStyle w:val="Balk2"/>
      </w:pPr>
      <w:bookmarkStart w:id="21" w:name="_Toc35803048"/>
      <w:r w:rsidRPr="0031629C">
        <w:t>Example of Section Heading 2</w:t>
      </w:r>
      <w:bookmarkEnd w:id="21"/>
    </w:p>
    <w:p w:rsidR="00EB7EB7" w:rsidRPr="0031629C" w:rsidRDefault="00EB7EB7" w:rsidP="00EB7EB7">
      <w:r w:rsidRPr="0031629C">
        <w:t>............... .......... ...... .... .... .... ..... ..... .... ..... .... . ....... .......... ........ ....... ................ ...... ..... .... ...... .. ...... ........ ....... . .... .</w:t>
      </w:r>
    </w:p>
    <w:bookmarkStart w:id="22" w:name="_Toc35803049"/>
    <w:p w:rsidR="00EB7EB7" w:rsidRPr="0031629C" w:rsidRDefault="00151DAD" w:rsidP="00EB7EB7">
      <w:pPr>
        <w:pStyle w:val="Balk3"/>
      </w:pPr>
      <w:r w:rsidRPr="0031629C">
        <w:rPr>
          <w:noProof/>
          <w:lang w:val="tr-TR" w:eastAsia="tr-TR"/>
        </w:rPr>
        <mc:AlternateContent>
          <mc:Choice Requires="wps">
            <w:drawing>
              <wp:anchor distT="0" distB="0" distL="114300" distR="114300" simplePos="0" relativeHeight="251657728" behindDoc="0" locked="0" layoutInCell="1" allowOverlap="1" wp14:anchorId="03FE08BA" wp14:editId="43A1713B">
                <wp:simplePos x="0" y="0"/>
                <wp:positionH relativeFrom="column">
                  <wp:posOffset>3050438</wp:posOffset>
                </wp:positionH>
                <wp:positionV relativeFrom="paragraph">
                  <wp:posOffset>-635</wp:posOffset>
                </wp:positionV>
                <wp:extent cx="2346325" cy="563245"/>
                <wp:effectExtent l="400050" t="0" r="15875" b="27305"/>
                <wp:wrapNone/>
                <wp:docPr id="45" name="Satır Belirtme Çizgisi 1 45"/>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66014"/>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Default="00C667C6" w:rsidP="00151DAD">
                            <w:pPr>
                              <w:spacing w:line="240" w:lineRule="auto"/>
                              <w:ind w:firstLine="0"/>
                              <w:jc w:val="center"/>
                              <w:rPr>
                                <w:color w:val="FF0000"/>
                                <w:sz w:val="20"/>
                                <w:szCs w:val="20"/>
                              </w:rPr>
                            </w:pPr>
                            <w:r w:rsidRPr="00151DAD">
                              <w:rPr>
                                <w:color w:val="FF0000"/>
                                <w:sz w:val="20"/>
                                <w:szCs w:val="20"/>
                              </w:rPr>
                              <w:t xml:space="preserve">You can select </w:t>
                            </w:r>
                            <w:r>
                              <w:rPr>
                                <w:color w:val="FF0000"/>
                                <w:sz w:val="20"/>
                                <w:szCs w:val="20"/>
                              </w:rPr>
                              <w:t>sub</w:t>
                            </w:r>
                            <w:r w:rsidRPr="00151DAD">
                              <w:rPr>
                                <w:color w:val="FF0000"/>
                                <w:sz w:val="20"/>
                                <w:szCs w:val="20"/>
                              </w:rPr>
                              <w:t xml:space="preserve">section </w:t>
                            </w:r>
                            <w:r>
                              <w:rPr>
                                <w:color w:val="FF0000"/>
                                <w:sz w:val="20"/>
                                <w:szCs w:val="20"/>
                              </w:rPr>
                              <w:t>headings</w:t>
                            </w:r>
                            <w:r w:rsidRPr="00151DAD">
                              <w:rPr>
                                <w:color w:val="FF0000"/>
                                <w:sz w:val="20"/>
                                <w:szCs w:val="20"/>
                              </w:rPr>
                              <w:t xml:space="preserve"> from the sty</w:t>
                            </w:r>
                            <w:r>
                              <w:rPr>
                                <w:color w:val="FF0000"/>
                                <w:sz w:val="20"/>
                                <w:szCs w:val="20"/>
                              </w:rPr>
                              <w:t>les gallery as Heading 3</w:t>
                            </w:r>
                          </w:p>
                          <w:p w:rsidR="00C667C6" w:rsidRPr="00F54B91" w:rsidRDefault="00C667C6" w:rsidP="00151DAD">
                            <w:pPr>
                              <w:spacing w:line="240" w:lineRule="auto"/>
                              <w:ind w:firstLine="0"/>
                              <w:jc w:val="center"/>
                              <w:rPr>
                                <w:color w:val="FF0000"/>
                                <w:sz w:val="20"/>
                                <w:szCs w:val="20"/>
                              </w:rPr>
                            </w:pPr>
                            <w:r>
                              <w:rPr>
                                <w:color w:val="FF0000"/>
                                <w:sz w:val="20"/>
                                <w:szCs w:val="20"/>
                              </w:rPr>
                              <w:t xml:space="preserve">Before 20 </w:t>
                            </w:r>
                            <w:proofErr w:type="spellStart"/>
                            <w:r>
                              <w:rPr>
                                <w:color w:val="FF0000"/>
                                <w:sz w:val="20"/>
                                <w:szCs w:val="20"/>
                              </w:rPr>
                              <w:t>pt</w:t>
                            </w:r>
                            <w:proofErr w:type="spellEnd"/>
                            <w:r>
                              <w:rPr>
                                <w:color w:val="FF0000"/>
                                <w:sz w:val="20"/>
                                <w:szCs w:val="20"/>
                              </w:rPr>
                              <w:t xml:space="preserve"> and after 12 </w:t>
                            </w:r>
                            <w:proofErr w:type="spellStart"/>
                            <w:r>
                              <w:rPr>
                                <w:color w:val="FF0000"/>
                                <w:sz w:val="20"/>
                                <w:szCs w:val="20"/>
                              </w:rPr>
                              <w:t>pt</w:t>
                            </w:r>
                            <w:proofErr w:type="spellEnd"/>
                            <w:r>
                              <w:rPr>
                                <w:color w:val="FF0000"/>
                                <w:sz w:val="20"/>
                                <w:szCs w:val="20"/>
                              </w:rPr>
                              <w:t xml:space="preserve"> blank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E08BA" id="Satır Belirtme Çizgisi 1 45" o:spid="_x0000_s1043" type="#_x0000_t47" style="position:absolute;left:0;text-align:left;margin-left:240.2pt;margin-top:-.05pt;width:184.75pt;height:4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p21AIAABwGAAAOAAAAZHJzL2Uyb0RvYy54bWysVNtuEzEQfUfiHyy/t7ubpGmJuqlCqiCk&#10;qq1IUZ8dr50YfMN2bv0BvodvgA9j7N1slrYSEiIPzsz6zHjmzOXyaqck2jDnhdElLk5zjJimphJ6&#10;WeLPD7OTC4x8ILoi0mhW4j3z+Gr89s3l1o5Yz6yMrJhD4ET70daWeBWCHWWZpyumiD81lmm45MYp&#10;EkB1y6xyZAvelcx6eT7MtsZV1hnKvIev1/UlHif/nDMa7jj3LCBZYogtpNOlcxHPbHxJRktH7ErQ&#10;JgzyD1EoIjQ82rq6JoGgtRMvXClBnfGGh1NqVGY4F5SlHCCbIn+WzXxFLEu5ADnetjT5/+eW3m7u&#10;HRJViQdnGGmioEZzEn79cOg9k8IFxdDP7+JpKbxABQIQMLa1fgSGc3vvGs2DGNPfcafiPySGdonl&#10;fcsy2wVE4WOvPxj2e/AahbszEGun2dHaOh8+MKNQFEq8gBIzNyVSmnUoEs1kc+ND4rtqgibVlwIj&#10;riSUb0MkGlz0in5T3g6m18WcnA2HLyH9LmQ4zIvBS8ygizkpzvPiXQRBDk1kIB2yiGFKHU9vpKhm&#10;QsqkuOViKh2CYEs8m+Xwa1x0YOAmmmaR8ZrjJIW9ZLXbT4xD9SKriZc0N6x1SyhlOvQav1IDOppx&#10;CKE1rAl9ZiiB5zqfBhvNWJqn1jD/+4utRXrV6NAaK6GNe81B9bV9ucYfsq9zjumH3WKXWrY4j0HG&#10;TwtT7aGPnakH3Fs6E9A7N8SHe+KgJWD2YUuFOzi4NNsSm0bCaGXc02vfIx4GDW4x2sKGKLH/tiaO&#10;YSQ/ahjB/jCWDIWu4rrKoqvotZoaqDQ0KUSXRDB2QR5E7ox6hE6fxFfhimgKb5eYBndQpqHeXLAO&#10;KZtMEgzWiCXhRs8tjc4j0bHxHnaPxNlmgAKM3q05bJOmR+vyHrHRUpvJOhguQrw88toosIJA+mPH&#10;dfWEOi718W8AAAD//wMAUEsDBBQABgAIAAAAIQB8kuY/3gAAAAgBAAAPAAAAZHJzL2Rvd25yZXYu&#10;eG1sTI/BTsMwEETvSPyDtUjcWqcQKjfEqaASEkjhQAv3bbwkEfY6it02/XvMid5mNaOZt+V6clYc&#10;aQy9Zw2LeQaCuPGm51bD5+5lpkCEiGzQeiYNZwqwrq6vSiyMP/EHHbexFamEQ4EauhiHQsrQdOQw&#10;zP1AnLxvPzqM6RxbaUY8pXJn5V2WLaXDntNChwNtOmp+tgenoe78Wak3Wb8OaL+ed/X7/eYhan17&#10;Mz09gog0xf8w/OEndKgS094f2ARhNeQqy1NUw2wBIvkqX61A7JNQS5BVKS8fqH4BAAD//wMAUEsB&#10;Ai0AFAAGAAgAAAAhALaDOJL+AAAA4QEAABMAAAAAAAAAAAAAAAAAAAAAAFtDb250ZW50X1R5cGVz&#10;XS54bWxQSwECLQAUAAYACAAAACEAOP0h/9YAAACUAQAACwAAAAAAAAAAAAAAAAAvAQAAX3JlbHMv&#10;LnJlbHNQSwECLQAUAAYACAAAACEAmskqdtQCAAAcBgAADgAAAAAAAAAAAAAAAAAuAgAAZHJzL2Uy&#10;b0RvYy54bWxQSwECLQAUAAYACAAAACEAfJLmP94AAAAIAQAADwAAAAAAAAAAAAAAAAAuBQAAZHJz&#10;L2Rvd25yZXYueG1sUEsFBgAAAAAEAAQA8wAAADkGAAAAAA==&#10;" adj="-3676,14259,-122,10414" fillcolor="white [3201]" strokecolor="red" strokeweight="1pt">
                <v:textbox inset="1mm,1mm,1mm,1mm">
                  <w:txbxContent>
                    <w:p w:rsidR="00C667C6" w:rsidRDefault="00C667C6" w:rsidP="00151DAD">
                      <w:pPr>
                        <w:spacing w:line="240" w:lineRule="auto"/>
                        <w:ind w:firstLine="0"/>
                        <w:jc w:val="center"/>
                        <w:rPr>
                          <w:color w:val="FF0000"/>
                          <w:sz w:val="20"/>
                          <w:szCs w:val="20"/>
                        </w:rPr>
                      </w:pPr>
                      <w:r w:rsidRPr="00151DAD">
                        <w:rPr>
                          <w:color w:val="FF0000"/>
                          <w:sz w:val="20"/>
                          <w:szCs w:val="20"/>
                        </w:rPr>
                        <w:t xml:space="preserve">You can select </w:t>
                      </w:r>
                      <w:r>
                        <w:rPr>
                          <w:color w:val="FF0000"/>
                          <w:sz w:val="20"/>
                          <w:szCs w:val="20"/>
                        </w:rPr>
                        <w:t>sub</w:t>
                      </w:r>
                      <w:r w:rsidRPr="00151DAD">
                        <w:rPr>
                          <w:color w:val="FF0000"/>
                          <w:sz w:val="20"/>
                          <w:szCs w:val="20"/>
                        </w:rPr>
                        <w:t xml:space="preserve">section </w:t>
                      </w:r>
                      <w:r>
                        <w:rPr>
                          <w:color w:val="FF0000"/>
                          <w:sz w:val="20"/>
                          <w:szCs w:val="20"/>
                        </w:rPr>
                        <w:t>headings</w:t>
                      </w:r>
                      <w:r w:rsidRPr="00151DAD">
                        <w:rPr>
                          <w:color w:val="FF0000"/>
                          <w:sz w:val="20"/>
                          <w:szCs w:val="20"/>
                        </w:rPr>
                        <w:t xml:space="preserve"> from the sty</w:t>
                      </w:r>
                      <w:r>
                        <w:rPr>
                          <w:color w:val="FF0000"/>
                          <w:sz w:val="20"/>
                          <w:szCs w:val="20"/>
                        </w:rPr>
                        <w:t>les gallery as Heading 3</w:t>
                      </w:r>
                    </w:p>
                    <w:p w:rsidR="00C667C6" w:rsidRPr="00F54B91" w:rsidRDefault="00C667C6" w:rsidP="00151DAD">
                      <w:pPr>
                        <w:spacing w:line="240" w:lineRule="auto"/>
                        <w:ind w:firstLine="0"/>
                        <w:jc w:val="center"/>
                        <w:rPr>
                          <w:color w:val="FF0000"/>
                          <w:sz w:val="20"/>
                          <w:szCs w:val="20"/>
                        </w:rPr>
                      </w:pPr>
                      <w:r>
                        <w:rPr>
                          <w:color w:val="FF0000"/>
                          <w:sz w:val="20"/>
                          <w:szCs w:val="20"/>
                        </w:rPr>
                        <w:t xml:space="preserve">Before 20 </w:t>
                      </w:r>
                      <w:proofErr w:type="spellStart"/>
                      <w:r>
                        <w:rPr>
                          <w:color w:val="FF0000"/>
                          <w:sz w:val="20"/>
                          <w:szCs w:val="20"/>
                        </w:rPr>
                        <w:t>pt</w:t>
                      </w:r>
                      <w:proofErr w:type="spellEnd"/>
                      <w:r>
                        <w:rPr>
                          <w:color w:val="FF0000"/>
                          <w:sz w:val="20"/>
                          <w:szCs w:val="20"/>
                        </w:rPr>
                        <w:t xml:space="preserve"> and after 12 </w:t>
                      </w:r>
                      <w:proofErr w:type="spellStart"/>
                      <w:r>
                        <w:rPr>
                          <w:color w:val="FF0000"/>
                          <w:sz w:val="20"/>
                          <w:szCs w:val="20"/>
                        </w:rPr>
                        <w:t>pt</w:t>
                      </w:r>
                      <w:proofErr w:type="spellEnd"/>
                      <w:r>
                        <w:rPr>
                          <w:color w:val="FF0000"/>
                          <w:sz w:val="20"/>
                          <w:szCs w:val="20"/>
                        </w:rPr>
                        <w:t xml:space="preserve"> blank</w:t>
                      </w:r>
                    </w:p>
                  </w:txbxContent>
                </v:textbox>
                <o:callout v:ext="edit" minusy="t"/>
              </v:shape>
            </w:pict>
          </mc:Fallback>
        </mc:AlternateContent>
      </w:r>
      <w:r w:rsidRPr="0031629C">
        <w:t>Example of Subsection Heading 3</w:t>
      </w:r>
      <w:bookmarkEnd w:id="22"/>
    </w:p>
    <w:p w:rsidR="00EB7EB7" w:rsidRPr="0031629C" w:rsidRDefault="00EB7EB7" w:rsidP="00EB7EB7">
      <w:r w:rsidRPr="0031629C">
        <w:t>............... .......... ...... .... .... .... ..... ..... .... ..... .... . ....... .......... ........ ....... ................ ...... ..... .... ...... .. ...... ........ ....... . .... .</w:t>
      </w:r>
      <w:r w:rsidR="00E8005A" w:rsidRPr="0031629C">
        <w:t xml:space="preserve"> </w:t>
      </w:r>
    </w:p>
    <w:p w:rsidR="00EB7EB7" w:rsidRPr="0031629C" w:rsidRDefault="00151DAD" w:rsidP="00EB7EB7">
      <w:pPr>
        <w:pStyle w:val="Balk3"/>
      </w:pPr>
      <w:bookmarkStart w:id="23" w:name="_Toc35803050"/>
      <w:r w:rsidRPr="0031629C">
        <w:t>Another Example of Subsection Heading 3</w:t>
      </w:r>
      <w:bookmarkEnd w:id="23"/>
    </w:p>
    <w:p w:rsidR="00EB7EB7" w:rsidRPr="0031629C" w:rsidRDefault="00151DAD" w:rsidP="00EB7EB7">
      <w:r w:rsidRPr="0031629C">
        <w:rPr>
          <w:noProof/>
          <w:lang w:val="tr-TR" w:eastAsia="tr-TR"/>
        </w:rPr>
        <mc:AlternateContent>
          <mc:Choice Requires="wps">
            <w:drawing>
              <wp:anchor distT="0" distB="0" distL="114300" distR="114300" simplePos="0" relativeHeight="251658752" behindDoc="0" locked="0" layoutInCell="1" allowOverlap="1" wp14:anchorId="2381BDFA" wp14:editId="4361D59E">
                <wp:simplePos x="0" y="0"/>
                <wp:positionH relativeFrom="column">
                  <wp:posOffset>2735885</wp:posOffset>
                </wp:positionH>
                <wp:positionV relativeFrom="paragraph">
                  <wp:posOffset>423647</wp:posOffset>
                </wp:positionV>
                <wp:extent cx="2346325" cy="563245"/>
                <wp:effectExtent l="400050" t="0" r="15875" b="27305"/>
                <wp:wrapNone/>
                <wp:docPr id="46" name="Satır Belirtme Çizgisi 1 46"/>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66014"/>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Default="00C667C6" w:rsidP="00151DAD">
                            <w:pPr>
                              <w:spacing w:line="240" w:lineRule="auto"/>
                              <w:ind w:firstLine="0"/>
                              <w:jc w:val="center"/>
                              <w:rPr>
                                <w:color w:val="FF0000"/>
                                <w:sz w:val="20"/>
                                <w:szCs w:val="20"/>
                              </w:rPr>
                            </w:pPr>
                            <w:r w:rsidRPr="00151DAD">
                              <w:rPr>
                                <w:color w:val="FF0000"/>
                                <w:sz w:val="20"/>
                                <w:szCs w:val="20"/>
                              </w:rPr>
                              <w:t xml:space="preserve">You can select </w:t>
                            </w:r>
                            <w:r>
                              <w:rPr>
                                <w:color w:val="FF0000"/>
                                <w:sz w:val="20"/>
                                <w:szCs w:val="20"/>
                              </w:rPr>
                              <w:t>the</w:t>
                            </w:r>
                            <w:r w:rsidRPr="00151DAD">
                              <w:rPr>
                                <w:color w:val="FF0000"/>
                                <w:sz w:val="20"/>
                                <w:szCs w:val="20"/>
                              </w:rPr>
                              <w:t xml:space="preserve"> </w:t>
                            </w:r>
                            <w:r>
                              <w:rPr>
                                <w:color w:val="FF0000"/>
                                <w:sz w:val="20"/>
                                <w:szCs w:val="20"/>
                              </w:rPr>
                              <w:t>heading 4</w:t>
                            </w:r>
                            <w:r w:rsidRPr="00151DAD">
                              <w:rPr>
                                <w:color w:val="FF0000"/>
                                <w:sz w:val="20"/>
                                <w:szCs w:val="20"/>
                              </w:rPr>
                              <w:t xml:space="preserve"> from the sty</w:t>
                            </w:r>
                            <w:r>
                              <w:rPr>
                                <w:color w:val="FF0000"/>
                                <w:sz w:val="20"/>
                                <w:szCs w:val="20"/>
                              </w:rPr>
                              <w:t>les gallery as 4thHeading</w:t>
                            </w:r>
                          </w:p>
                          <w:p w:rsidR="00C667C6" w:rsidRPr="00F54B91" w:rsidRDefault="00C667C6" w:rsidP="00151DAD">
                            <w:pPr>
                              <w:spacing w:line="240" w:lineRule="auto"/>
                              <w:ind w:firstLine="0"/>
                              <w:jc w:val="center"/>
                              <w:rPr>
                                <w:color w:val="FF0000"/>
                                <w:sz w:val="20"/>
                                <w:szCs w:val="20"/>
                              </w:rPr>
                            </w:pPr>
                            <w:r>
                              <w:rPr>
                                <w:color w:val="FF0000"/>
                                <w:sz w:val="20"/>
                                <w:szCs w:val="20"/>
                              </w:rPr>
                              <w:t xml:space="preserve">Before 16 </w:t>
                            </w:r>
                            <w:proofErr w:type="spellStart"/>
                            <w:r>
                              <w:rPr>
                                <w:color w:val="FF0000"/>
                                <w:sz w:val="20"/>
                                <w:szCs w:val="20"/>
                              </w:rPr>
                              <w:t>pt</w:t>
                            </w:r>
                            <w:proofErr w:type="spellEnd"/>
                            <w:r>
                              <w:rPr>
                                <w:color w:val="FF0000"/>
                                <w:sz w:val="20"/>
                                <w:szCs w:val="20"/>
                              </w:rPr>
                              <w:t xml:space="preserve"> and after 6 </w:t>
                            </w:r>
                            <w:proofErr w:type="spellStart"/>
                            <w:r>
                              <w:rPr>
                                <w:color w:val="FF0000"/>
                                <w:sz w:val="20"/>
                                <w:szCs w:val="20"/>
                              </w:rPr>
                              <w:t>pt</w:t>
                            </w:r>
                            <w:proofErr w:type="spellEnd"/>
                            <w:r>
                              <w:rPr>
                                <w:color w:val="FF0000"/>
                                <w:sz w:val="20"/>
                                <w:szCs w:val="20"/>
                              </w:rPr>
                              <w:t xml:space="preserve"> blank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81BDFA" id="Satır Belirtme Çizgisi 1 46" o:spid="_x0000_s1044" type="#_x0000_t47" style="position:absolute;left:0;text-align:left;margin-left:215.4pt;margin-top:33.35pt;width:184.75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5N2AIAABwGAAAOAAAAZHJzL2Uyb0RvYy54bWysVNtuEzEQfUfiHyy/t7ubGyXqpgqpgpAq&#10;WpGiPjteOzH4hu3c+gN8D98AH8bYu9ksbSUkRB6cmfXM8cyZy+XVXkm0Zc4Lo0tcnOcYMU1NJfSq&#10;xJ/v52cXGPlAdEWk0azEB+bx1eT1q8udHbOeWRtZMYcARPvxzpZ4HYIdZ5mna6aIPzeWabjkxikS&#10;QHWrrHJkB+hKZr08H2U74yrrDGXew9fr+hJPEj7njIZbzj0LSJYYYgvpdOlcxjObXJLxyhG7FrQJ&#10;g/xDFIoIDY+2UNckELRx4hmUEtQZb3g4p0ZlhnNBWcoBsinyJ9ks1sSylAuQ421Lk/9/sPTj9s4h&#10;UZV4MMJIEwU1WpDw64dD75gULiiGfn4XjyvhBSoQGAFjO+vH4Liwd67RPIgx/T13Kv5DYmifWD60&#10;LLN9QBQ+9vqDUb83xIjC3RDEwTCCZidv63x4z4xCUSjxEkrM3IxIaTahSDST7Y0Pie+qCZpUXwqM&#10;uJJQvi2RaHDRK/pNeTs2va7N2XCU8oGydUz6XZPRKC8Gz2EGXZuz4k1evG1yaCKDbI5ZxDCljqc3&#10;UlRzIWVS3Go5kw5BsCWez3P4NRAdM4CJrllkvOY4SeEgWQ37iXGoXmQ18ZLmhrWwhFKmQ6/BlRqs&#10;oxuHEFrHmtAnjhJ4rmvS2EY3luapdcz//mLrkV41OrTOSmjjXgKovrYv1/bH7OucY/phv9ynli0u&#10;YpDx09JUB+hjZ+oB95bOBfTODfHhjjhoCZh92FLhFg4uza7EppEwWhv3+NL3aA+DBrcY7WBDlNh/&#10;2xDHMJIfNIxgfxRLhkJXcV1l2VX0Rs0MVBqaFKJLIji7II8id0Y9QKdP46twRTSFt0tMgzsqs1Bv&#10;LliHlE2nyQzWiCXhRi8sjeCR6Nh49/sH4mwzQAFG76M5bhMyTj1al/dkGz21mW6C4SLEyxOvjQIr&#10;CKQ/dlxXT1anpT75DQAA//8DAFBLAwQUAAYACAAAACEAFjLt0t8AAAAKAQAADwAAAGRycy9kb3du&#10;cmV2LnhtbEyPy07DMBBF90j8gzVI7KgNaUKUxqmgEhJIYUFL99N4iCP8iGK3Tf8es4Ll6B7de6Ze&#10;z9awE01h8E7C/UIAI9d5Nbhewufu5a4EFiI6hcY7knChAOvm+qrGSvmz+6DTNvYslbhQoQQd41hx&#10;HjpNFsPCj+RS9uUnizGdU8/VhOdUbg1/EKLgFgeXFjSOtNHUfW+PVkKr/aUs33j7OqLZP+/a92yT&#10;Rylvb+anFbBIc/yD4Vc/qUOTnA7+6FRgRsIyE0k9SiiKR2AJKIXIgB0SmedL4E3N/7/Q/AAAAP//&#10;AwBQSwECLQAUAAYACAAAACEAtoM4kv4AAADhAQAAEwAAAAAAAAAAAAAAAAAAAAAAW0NvbnRlbnRf&#10;VHlwZXNdLnhtbFBLAQItABQABgAIAAAAIQA4/SH/1gAAAJQBAAALAAAAAAAAAAAAAAAAAC8BAABf&#10;cmVscy8ucmVsc1BLAQItABQABgAIAAAAIQApqa5N2AIAABwGAAAOAAAAAAAAAAAAAAAAAC4CAABk&#10;cnMvZTJvRG9jLnhtbFBLAQItABQABgAIAAAAIQAWMu3S3wAAAAoBAAAPAAAAAAAAAAAAAAAAADIF&#10;AABkcnMvZG93bnJldi54bWxQSwUGAAAAAAQABADzAAAAPgYAAAAA&#10;" adj="-3676,14259,-122,10414" fillcolor="white [3201]" strokecolor="red" strokeweight="1pt">
                <v:textbox inset="1mm,1mm,1mm,1mm">
                  <w:txbxContent>
                    <w:p w:rsidR="00C667C6" w:rsidRDefault="00C667C6" w:rsidP="00151DAD">
                      <w:pPr>
                        <w:spacing w:line="240" w:lineRule="auto"/>
                        <w:ind w:firstLine="0"/>
                        <w:jc w:val="center"/>
                        <w:rPr>
                          <w:color w:val="FF0000"/>
                          <w:sz w:val="20"/>
                          <w:szCs w:val="20"/>
                        </w:rPr>
                      </w:pPr>
                      <w:r w:rsidRPr="00151DAD">
                        <w:rPr>
                          <w:color w:val="FF0000"/>
                          <w:sz w:val="20"/>
                          <w:szCs w:val="20"/>
                        </w:rPr>
                        <w:t xml:space="preserve">You can select </w:t>
                      </w:r>
                      <w:r>
                        <w:rPr>
                          <w:color w:val="FF0000"/>
                          <w:sz w:val="20"/>
                          <w:szCs w:val="20"/>
                        </w:rPr>
                        <w:t>the</w:t>
                      </w:r>
                      <w:r w:rsidRPr="00151DAD">
                        <w:rPr>
                          <w:color w:val="FF0000"/>
                          <w:sz w:val="20"/>
                          <w:szCs w:val="20"/>
                        </w:rPr>
                        <w:t xml:space="preserve"> </w:t>
                      </w:r>
                      <w:r>
                        <w:rPr>
                          <w:color w:val="FF0000"/>
                          <w:sz w:val="20"/>
                          <w:szCs w:val="20"/>
                        </w:rPr>
                        <w:t>heading 4</w:t>
                      </w:r>
                      <w:r w:rsidRPr="00151DAD">
                        <w:rPr>
                          <w:color w:val="FF0000"/>
                          <w:sz w:val="20"/>
                          <w:szCs w:val="20"/>
                        </w:rPr>
                        <w:t xml:space="preserve"> from the sty</w:t>
                      </w:r>
                      <w:r>
                        <w:rPr>
                          <w:color w:val="FF0000"/>
                          <w:sz w:val="20"/>
                          <w:szCs w:val="20"/>
                        </w:rPr>
                        <w:t>les gallery as 4thHeading</w:t>
                      </w:r>
                    </w:p>
                    <w:p w:rsidR="00C667C6" w:rsidRPr="00F54B91" w:rsidRDefault="00C667C6" w:rsidP="00151DAD">
                      <w:pPr>
                        <w:spacing w:line="240" w:lineRule="auto"/>
                        <w:ind w:firstLine="0"/>
                        <w:jc w:val="center"/>
                        <w:rPr>
                          <w:color w:val="FF0000"/>
                          <w:sz w:val="20"/>
                          <w:szCs w:val="20"/>
                        </w:rPr>
                      </w:pPr>
                      <w:r>
                        <w:rPr>
                          <w:color w:val="FF0000"/>
                          <w:sz w:val="20"/>
                          <w:szCs w:val="20"/>
                        </w:rPr>
                        <w:t xml:space="preserve">Before 16 </w:t>
                      </w:r>
                      <w:proofErr w:type="spellStart"/>
                      <w:r>
                        <w:rPr>
                          <w:color w:val="FF0000"/>
                          <w:sz w:val="20"/>
                          <w:szCs w:val="20"/>
                        </w:rPr>
                        <w:t>pt</w:t>
                      </w:r>
                      <w:proofErr w:type="spellEnd"/>
                      <w:r>
                        <w:rPr>
                          <w:color w:val="FF0000"/>
                          <w:sz w:val="20"/>
                          <w:szCs w:val="20"/>
                        </w:rPr>
                        <w:t xml:space="preserve"> and after 6 </w:t>
                      </w:r>
                      <w:proofErr w:type="spellStart"/>
                      <w:r>
                        <w:rPr>
                          <w:color w:val="FF0000"/>
                          <w:sz w:val="20"/>
                          <w:szCs w:val="20"/>
                        </w:rPr>
                        <w:t>pt</w:t>
                      </w:r>
                      <w:proofErr w:type="spellEnd"/>
                      <w:r>
                        <w:rPr>
                          <w:color w:val="FF0000"/>
                          <w:sz w:val="20"/>
                          <w:szCs w:val="20"/>
                        </w:rPr>
                        <w:t xml:space="preserve"> blank</w:t>
                      </w:r>
                    </w:p>
                  </w:txbxContent>
                </v:textbox>
                <o:callout v:ext="edit" minusy="t"/>
              </v:shape>
            </w:pict>
          </mc:Fallback>
        </mc:AlternateContent>
      </w:r>
      <w:r w:rsidR="00EB7EB7" w:rsidRPr="0031629C">
        <w:t xml:space="preserve">............... .......... ...... .... .... .... ..... ..... .... ..... .... . ....... .......... ........ ....... ................ ...... ..... .... ...... .. ...... ........ ....... . .... ................ .......... ...... .... .... .... ..... ..... .... ..... .... . ....... .......... ........ </w:t>
      </w:r>
    </w:p>
    <w:p w:rsidR="00EB7EB7" w:rsidRPr="0031629C" w:rsidRDefault="00151DAD" w:rsidP="00EB7EB7">
      <w:pPr>
        <w:pStyle w:val="Heading-4"/>
      </w:pPr>
      <w:r w:rsidRPr="0031629C">
        <w:t>Example of Headings 4</w:t>
      </w:r>
    </w:p>
    <w:p w:rsidR="00EB7EB7" w:rsidRPr="0031629C" w:rsidRDefault="00EB7EB7" w:rsidP="00EB7EB7">
      <w:r w:rsidRPr="0031629C">
        <w:t>............... .......... ...... .... .... .... ..... ..... .... ..... .... . ....... .......... ........ ....... ................ ...... ..... .... ...... .. ...... ........ ....... . .... .</w:t>
      </w:r>
      <w:r w:rsidR="00E8005A" w:rsidRPr="0031629C">
        <w:t xml:space="preserve"> </w:t>
      </w:r>
    </w:p>
    <w:p w:rsidR="00EB7EB7" w:rsidRPr="0031629C" w:rsidRDefault="00D34D36" w:rsidP="00EB7EB7">
      <w:pPr>
        <w:pStyle w:val="Balk2"/>
      </w:pPr>
      <w:bookmarkStart w:id="24" w:name="_Toc35803051"/>
      <w:r w:rsidRPr="0031629C">
        <w:t>Example of Section Heading 2</w:t>
      </w:r>
      <w:bookmarkEnd w:id="24"/>
    </w:p>
    <w:p w:rsidR="00EB7EB7" w:rsidRPr="0031629C" w:rsidRDefault="00EB7EB7" w:rsidP="00EB7EB7">
      <w:r w:rsidRPr="0031629C">
        <w:t>............... .......... ...... .... .... .... ..... ..... .... ..... .... . ....... .......... ........ ....... ................ ...... ..... .... ...... .. ...... ........ ....... . .... .</w:t>
      </w:r>
    </w:p>
    <w:p w:rsidR="00EB7EB7" w:rsidRPr="0031629C" w:rsidRDefault="00D34D36" w:rsidP="00EB7EB7">
      <w:pPr>
        <w:pStyle w:val="Balk2"/>
      </w:pPr>
      <w:bookmarkStart w:id="25" w:name="_Toc35803052"/>
      <w:r w:rsidRPr="0031629C">
        <w:t>Example of Section Heading 2</w:t>
      </w:r>
      <w:bookmarkEnd w:id="25"/>
    </w:p>
    <w:p w:rsidR="00EB7EB7" w:rsidRPr="0031629C" w:rsidRDefault="00EB7EB7" w:rsidP="00EB7EB7">
      <w:r w:rsidRPr="0031629C">
        <w:t>............... .......... ...... .... .... .... ..... ..... .... ..... .... . ....... .......... ........ ....... ................ ...... ..... .... ...... .. ...... ........ ....... . .... .</w:t>
      </w:r>
    </w:p>
    <w:p w:rsidR="00EB7EB7" w:rsidRPr="0031629C" w:rsidRDefault="00D34D36" w:rsidP="00EB7EB7">
      <w:pPr>
        <w:pStyle w:val="Balk3"/>
      </w:pPr>
      <w:bookmarkStart w:id="26" w:name="_Toc35803053"/>
      <w:r w:rsidRPr="0031629C">
        <w:t>Example of Subsection Heading 3</w:t>
      </w:r>
      <w:bookmarkEnd w:id="26"/>
    </w:p>
    <w:p w:rsidR="00EB7EB7" w:rsidRPr="0031629C" w:rsidRDefault="00EB7EB7" w:rsidP="00EB7EB7">
      <w:r w:rsidRPr="0031629C">
        <w:t>............... .......... ...... .... .... .... ..... ..... .... ..... .... . ....... .......... ........ ....... ................ ...... ..... .... ...... .. ...... ........ ....... . .... ................ .......... ...... .... .... .... ..... ..... .... ..... .... . ....... .......... ........ ...</w:t>
      </w:r>
    </w:p>
    <w:p w:rsidR="00EB7EB7" w:rsidRPr="0031629C" w:rsidRDefault="00297764" w:rsidP="00EB7EB7">
      <w:pPr>
        <w:pStyle w:val="Balk3"/>
      </w:pPr>
      <w:bookmarkStart w:id="27" w:name="_Toc35803054"/>
      <w:r w:rsidRPr="0031629C">
        <w:lastRenderedPageBreak/>
        <w:t>Example of Subsection Heading 3</w:t>
      </w:r>
      <w:bookmarkEnd w:id="27"/>
    </w:p>
    <w:p w:rsidR="00C518D3" w:rsidRPr="0031629C" w:rsidRDefault="002F1D02" w:rsidP="002F1D02">
      <w:r w:rsidRPr="0031629C">
        <w:t>..............</w:t>
      </w:r>
      <w:r w:rsidR="003F1FBF" w:rsidRPr="0031629C">
        <w:t xml:space="preserve"> The figures used in the thesis should be mentioned in the text like “</w:t>
      </w:r>
      <w:proofErr w:type="gramStart"/>
      <w:r w:rsidR="003F1FBF" w:rsidRPr="0031629C">
        <w:t>....given</w:t>
      </w:r>
      <w:proofErr w:type="gramEnd"/>
      <w:r w:rsidR="003F1FBF" w:rsidRPr="0031629C">
        <w:t xml:space="preserve"> in Figure 2.1.” or “As can be seen from Figure 2.2, ……..” or similar sentences as shown in Figure 2.1.</w:t>
      </w:r>
      <w:r w:rsidR="00C518D3" w:rsidRPr="0031629C">
        <w:t xml:space="preserve"> </w:t>
      </w:r>
      <w:r w:rsidRPr="0031629C">
        <w:t xml:space="preserve">....... ....... ................ ...... ..... .... ...... </w:t>
      </w:r>
    </w:p>
    <w:p w:rsidR="002F1D02" w:rsidRPr="0031629C" w:rsidRDefault="00965B50" w:rsidP="002F1D02">
      <w:r w:rsidRPr="0031629C">
        <w:t xml:space="preserve">....... </w:t>
      </w:r>
      <w:r w:rsidR="003F1FBF" w:rsidRPr="0031629C">
        <w:t>There are two BLANK style lines between the upper limit of the figure and this text.</w:t>
      </w:r>
    </w:p>
    <w:p w:rsidR="00FE28B7" w:rsidRPr="0031629C" w:rsidRDefault="00297764" w:rsidP="00DE7CC0">
      <w:pPr>
        <w:pStyle w:val="BLANK"/>
        <w:rPr>
          <w:lang w:val="en-US"/>
        </w:rPr>
      </w:pPr>
      <w:r w:rsidRPr="0031629C">
        <w:rPr>
          <w:lang w:val="en-US"/>
        </w:rPr>
        <w:t>BLANK Line</w:t>
      </w:r>
      <w:r w:rsidR="004C5C4D" w:rsidRPr="0031629C">
        <w:rPr>
          <w:lang w:val="en-US"/>
        </w:rPr>
        <w:t xml:space="preserve"> (10 </w:t>
      </w:r>
      <w:proofErr w:type="spellStart"/>
      <w:r w:rsidR="004C5C4D" w:rsidRPr="0031629C">
        <w:rPr>
          <w:lang w:val="en-US"/>
        </w:rPr>
        <w:t>pt</w:t>
      </w:r>
      <w:proofErr w:type="spellEnd"/>
      <w:r w:rsidR="004C5C4D" w:rsidRPr="0031629C">
        <w:rPr>
          <w:lang w:val="en-US"/>
        </w:rPr>
        <w:t>)</w:t>
      </w:r>
    </w:p>
    <w:p w:rsidR="00BF0488" w:rsidRPr="0031629C" w:rsidRDefault="00297764" w:rsidP="00DE7CC0">
      <w:pPr>
        <w:pStyle w:val="BLANK"/>
        <w:rPr>
          <w:lang w:val="en-US"/>
        </w:rPr>
      </w:pPr>
      <w:r w:rsidRPr="0031629C">
        <w:rPr>
          <w:lang w:val="en-US"/>
        </w:rPr>
        <w:t>BLANK Line</w:t>
      </w:r>
      <w:r w:rsidR="004C5C4D" w:rsidRPr="0031629C">
        <w:rPr>
          <w:lang w:val="en-US"/>
        </w:rPr>
        <w:t xml:space="preserve"> (10 </w:t>
      </w:r>
      <w:proofErr w:type="spellStart"/>
      <w:r w:rsidR="004C5C4D" w:rsidRPr="0031629C">
        <w:rPr>
          <w:lang w:val="en-US"/>
        </w:rPr>
        <w:t>pt</w:t>
      </w:r>
      <w:proofErr w:type="spellEnd"/>
      <w:r w:rsidR="004C5C4D" w:rsidRPr="0031629C">
        <w:rPr>
          <w:lang w:val="en-US"/>
        </w:rPr>
        <w:t>)</w:t>
      </w:r>
    </w:p>
    <w:p w:rsidR="00BF0488" w:rsidRPr="0031629C" w:rsidRDefault="004C5C4D" w:rsidP="00E94612">
      <w:pPr>
        <w:pStyle w:val="ekilNesnesi"/>
        <w:rPr>
          <w:noProof w:val="0"/>
        </w:rPr>
      </w:pPr>
      <w:r w:rsidRPr="0031629C">
        <w:rPr>
          <w:lang w:val="tr-TR" w:eastAsia="tr-TR"/>
        </w:rPr>
        <w:drawing>
          <wp:inline distT="0" distB="0" distL="0" distR="0" wp14:anchorId="1B4CF846" wp14:editId="72DD6227">
            <wp:extent cx="3482035" cy="288163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464" cy="2892744"/>
                    </a:xfrm>
                    <a:prstGeom prst="rect">
                      <a:avLst/>
                    </a:prstGeom>
                    <a:noFill/>
                    <a:ln>
                      <a:noFill/>
                    </a:ln>
                  </pic:spPr>
                </pic:pic>
              </a:graphicData>
            </a:graphic>
          </wp:inline>
        </w:drawing>
      </w:r>
    </w:p>
    <w:bookmarkStart w:id="28" w:name="_Ref22641246"/>
    <w:bookmarkStart w:id="29" w:name="_Toc29768885"/>
    <w:p w:rsidR="00BF0488" w:rsidRPr="0031629C" w:rsidRDefault="0085389A" w:rsidP="00DA138E">
      <w:pPr>
        <w:pStyle w:val="1lineFigureCap"/>
        <w:rPr>
          <w:noProof w:val="0"/>
        </w:rPr>
      </w:pPr>
      <w:r w:rsidRPr="0031629C">
        <w:rPr>
          <w:lang w:val="tr-TR"/>
        </w:rPr>
        <mc:AlternateContent>
          <mc:Choice Requires="wps">
            <w:drawing>
              <wp:anchor distT="0" distB="0" distL="114300" distR="114300" simplePos="0" relativeHeight="251659776" behindDoc="0" locked="0" layoutInCell="1" allowOverlap="1" wp14:anchorId="320B725F" wp14:editId="7C2F7841">
                <wp:simplePos x="0" y="0"/>
                <wp:positionH relativeFrom="column">
                  <wp:posOffset>4484345</wp:posOffset>
                </wp:positionH>
                <wp:positionV relativeFrom="paragraph">
                  <wp:posOffset>87224</wp:posOffset>
                </wp:positionV>
                <wp:extent cx="1170305" cy="416560"/>
                <wp:effectExtent l="342900" t="0" r="10795" b="21590"/>
                <wp:wrapNone/>
                <wp:docPr id="48" name="Satır Belirtme Çizgisi 1 48"/>
                <wp:cNvGraphicFramePr/>
                <a:graphic xmlns:a="http://schemas.openxmlformats.org/drawingml/2006/main">
                  <a:graphicData uri="http://schemas.microsoft.com/office/word/2010/wordprocessingShape">
                    <wps:wsp>
                      <wps:cNvSpPr/>
                      <wps:spPr>
                        <a:xfrm>
                          <a:off x="0" y="0"/>
                          <a:ext cx="1170305" cy="416560"/>
                        </a:xfrm>
                        <a:prstGeom prst="borderCallout1">
                          <a:avLst>
                            <a:gd name="adj1" fmla="val 48213"/>
                            <a:gd name="adj2" fmla="val -566"/>
                            <a:gd name="adj3" fmla="val 29136"/>
                            <a:gd name="adj4" fmla="val -2889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667C6" w:rsidRPr="00F54B91" w:rsidRDefault="00C667C6" w:rsidP="0085389A">
                            <w:pPr>
                              <w:spacing w:line="240" w:lineRule="auto"/>
                              <w:ind w:firstLine="0"/>
                              <w:jc w:val="center"/>
                              <w:rPr>
                                <w:color w:val="FF0000"/>
                                <w:sz w:val="20"/>
                                <w:szCs w:val="20"/>
                              </w:rPr>
                            </w:pPr>
                            <w:r>
                              <w:rPr>
                                <w:color w:val="FF0000"/>
                                <w:sz w:val="20"/>
                                <w:szCs w:val="20"/>
                              </w:rPr>
                              <w:t xml:space="preserve">Before 10 </w:t>
                            </w:r>
                            <w:proofErr w:type="spellStart"/>
                            <w:r>
                              <w:rPr>
                                <w:color w:val="FF0000"/>
                                <w:sz w:val="20"/>
                                <w:szCs w:val="20"/>
                              </w:rPr>
                              <w:t>pt</w:t>
                            </w:r>
                            <w:proofErr w:type="spellEnd"/>
                            <w:r>
                              <w:rPr>
                                <w:color w:val="FF0000"/>
                                <w:sz w:val="20"/>
                                <w:szCs w:val="20"/>
                              </w:rPr>
                              <w:t xml:space="preserve"> and After 24 </w:t>
                            </w:r>
                            <w:proofErr w:type="spellStart"/>
                            <w:r>
                              <w:rPr>
                                <w:color w:val="FF0000"/>
                                <w:sz w:val="20"/>
                                <w:szCs w:val="20"/>
                              </w:rPr>
                              <w:t>pt</w:t>
                            </w:r>
                            <w:proofErr w:type="spellEnd"/>
                            <w:r>
                              <w:rPr>
                                <w:color w:val="FF0000"/>
                                <w:sz w:val="20"/>
                                <w:szCs w:val="20"/>
                              </w:rPr>
                              <w:t xml:space="preserve"> blank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B725F" id="Satır Belirtme Çizgisi 1 48" o:spid="_x0000_s1045" type="#_x0000_t47" style="position:absolute;left:0;text-align:left;margin-left:353.1pt;margin-top:6.85pt;width:92.15pt;height:3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fH1gIAABwGAAAOAAAAZHJzL2Uyb0RvYy54bWysVNtuEzEQfUfiHyy/t3tJE9qomyqkCkKq&#10;2ooU9dnxehODb9hOsukP8D18A3wYY+9ms7SVkBB5cGbWZ8YzZy6XV7UUaMus41oVODtNMWKK6pKr&#10;VYE/P8xPzjFynqiSCK1YgffM4avJ2zeXOzNmuV5rUTKLwIly450p8Np7M04SR9dMEneqDVNwWWkr&#10;iQfVrpLSkh14lyLJ03SU7LQtjdWUOQdfr5tLPIn+q4pRf1dVjnkkCgyx+XjaeC7DmUwuyXhliVlz&#10;2oZB/iEKSbiCRztX18QTtLH8hSvJqdVOV/6UapnoquKUxRwgmyx9ls1iTQyLuQA5znQ0uf/nlt5u&#10;7y3iZYHPoFKKSKjRgvhfPyx6zwS3XjL08zt/WnHHUYYABIztjBuD4cLc21ZzIIb068rK8A+JoTqy&#10;vO9YZrVHFD5m2bt0kA4xonB3lo2Go1iG5GhtrPMfmJYoCAVeQomZnREh9MZnkWayvXE+8l22QZPy&#10;S4ZRJQWUb0sERJpng7a8PUzex5wMR6OXkEEfkl9kg1cwZ33MSX5+fjEMjiCHNjKQDlmEMIUKp9OC&#10;l3MuRFTsajkTFkGwBZ7PU/i1LnowcBNMk8B4w3GU/F6wxu0nVkH1gNU88hLnhnVuCaVM+bz1KxSg&#10;g1kFIXSGDaHPDAXw3OTTYoMZi/PUGaZ/f7GziK9q5TtjyZW2rzkov3YvN/hD9k3OIX1fL+vYstlF&#10;CDJ8WupyD31sdTPgztA5h965Ic7fEwstAbMPW8rfwVEJvSuwbiWM1to+vfY94GHQ4BajHWyIArtv&#10;G2IZRuKjghEcjELJkO8rtq8s+4rayJmGSkOTQnRRBGPrxUGsrJaP0OnT8CpcEUXh7QJTbw/KzDeb&#10;C9YhZdNphMEaMcTfqIWhwXkgOjTeQ/1IrGkHyMPo3erDNml7tCnvERsslZ5uvK64D5dHXlsFVhBI&#10;f+y4vh5Rx6U++Q0AAP//AwBQSwMEFAAGAAgAAAAhANHw4IbbAAAACQEAAA8AAABkcnMvZG93bnJl&#10;di54bWxMj0FPg0AQhe8m/ofNmHizi22EQlkaY2JvHETjeQoj0LKzyG5b/PeOJ3ucfC/vfZNvZzuo&#10;M02+d2zgcRGBIq5d03Nr4OP99WENygfkBgfHZOCHPGyL25scs8Zd+I3OVWiVlLDP0EAXwphp7euO&#10;LPqFG4mFfbnJYpBzanUz4UXK7aCXURRriz3LQocjvXRUH6uTNdDqXespPpSVO2DJn5gmu+/SmPu7&#10;+XkDKtAc/sPwpy/qUIjT3p248WowkETxUqICVgkoCazT6AnUXki6Al3k+vqD4hcAAP//AwBQSwEC&#10;LQAUAAYACAAAACEAtoM4kv4AAADhAQAAEwAAAAAAAAAAAAAAAAAAAAAAW0NvbnRlbnRfVHlwZXNd&#10;LnhtbFBLAQItABQABgAIAAAAIQA4/SH/1gAAAJQBAAALAAAAAAAAAAAAAAAAAC8BAABfcmVscy8u&#10;cmVsc1BLAQItABQABgAIAAAAIQDfA8fH1gIAABwGAAAOAAAAAAAAAAAAAAAAAC4CAABkcnMvZTJv&#10;RG9jLnhtbFBLAQItABQABgAIAAAAIQDR8OCG2wAAAAkBAAAPAAAAAAAAAAAAAAAAADAFAABkcnMv&#10;ZG93bnJldi54bWxQSwUGAAAAAAQABADzAAAAOAYAAAAA&#10;" adj="-6241,6293,-122,10414" fillcolor="white [3201]" strokecolor="red" strokeweight="1pt">
                <v:textbox inset="1mm,1mm,1mm,1mm">
                  <w:txbxContent>
                    <w:p w:rsidR="00C667C6" w:rsidRPr="00F54B91" w:rsidRDefault="00C667C6" w:rsidP="0085389A">
                      <w:pPr>
                        <w:spacing w:line="240" w:lineRule="auto"/>
                        <w:ind w:firstLine="0"/>
                        <w:jc w:val="center"/>
                        <w:rPr>
                          <w:color w:val="FF0000"/>
                          <w:sz w:val="20"/>
                          <w:szCs w:val="20"/>
                        </w:rPr>
                      </w:pPr>
                      <w:r>
                        <w:rPr>
                          <w:color w:val="FF0000"/>
                          <w:sz w:val="20"/>
                          <w:szCs w:val="20"/>
                        </w:rPr>
                        <w:t xml:space="preserve">Before 10 </w:t>
                      </w:r>
                      <w:proofErr w:type="spellStart"/>
                      <w:r>
                        <w:rPr>
                          <w:color w:val="FF0000"/>
                          <w:sz w:val="20"/>
                          <w:szCs w:val="20"/>
                        </w:rPr>
                        <w:t>pt</w:t>
                      </w:r>
                      <w:proofErr w:type="spellEnd"/>
                      <w:r>
                        <w:rPr>
                          <w:color w:val="FF0000"/>
                          <w:sz w:val="20"/>
                          <w:szCs w:val="20"/>
                        </w:rPr>
                        <w:t xml:space="preserve"> and After 24 </w:t>
                      </w:r>
                      <w:proofErr w:type="spellStart"/>
                      <w:r>
                        <w:rPr>
                          <w:color w:val="FF0000"/>
                          <w:sz w:val="20"/>
                          <w:szCs w:val="20"/>
                        </w:rPr>
                        <w:t>pt</w:t>
                      </w:r>
                      <w:proofErr w:type="spellEnd"/>
                      <w:r>
                        <w:rPr>
                          <w:color w:val="FF0000"/>
                          <w:sz w:val="20"/>
                          <w:szCs w:val="20"/>
                        </w:rPr>
                        <w:t xml:space="preserve"> blank</w:t>
                      </w:r>
                    </w:p>
                  </w:txbxContent>
                </v:textbox>
              </v:shape>
            </w:pict>
          </mc:Fallback>
        </mc:AlternateContent>
      </w:r>
      <w:r w:rsidR="003F1FBF" w:rsidRPr="0031629C">
        <w:rPr>
          <w:b/>
          <w:noProof w:val="0"/>
        </w:rPr>
        <w:t>Figure</w:t>
      </w:r>
      <w:r w:rsidR="00B70A11" w:rsidRPr="0031629C">
        <w:rPr>
          <w:b/>
          <w:noProof w:val="0"/>
        </w:rPr>
        <w:t xml:space="preserve"> </w:t>
      </w:r>
      <w:r w:rsidR="00D412A1" w:rsidRPr="0031629C">
        <w:rPr>
          <w:b/>
          <w:noProof w:val="0"/>
        </w:rPr>
        <w:fldChar w:fldCharType="begin"/>
      </w:r>
      <w:r w:rsidR="00D412A1" w:rsidRPr="0031629C">
        <w:rPr>
          <w:b/>
          <w:noProof w:val="0"/>
        </w:rPr>
        <w:instrText xml:space="preserve"> STYLEREF 1 \s </w:instrText>
      </w:r>
      <w:r w:rsidR="00D412A1" w:rsidRPr="0031629C">
        <w:rPr>
          <w:b/>
          <w:noProof w:val="0"/>
        </w:rPr>
        <w:fldChar w:fldCharType="separate"/>
      </w:r>
      <w:r w:rsidR="00DC48B8">
        <w:rPr>
          <w:b/>
        </w:rPr>
        <w:t>2</w:t>
      </w:r>
      <w:r w:rsidR="00D412A1" w:rsidRPr="0031629C">
        <w:rPr>
          <w:b/>
          <w:noProof w:val="0"/>
        </w:rPr>
        <w:fldChar w:fldCharType="end"/>
      </w:r>
      <w:r w:rsidR="00D412A1" w:rsidRPr="0031629C">
        <w:rPr>
          <w:b/>
          <w:noProof w:val="0"/>
        </w:rPr>
        <w:t>.</w:t>
      </w:r>
      <w:r w:rsidR="00D412A1" w:rsidRPr="0031629C">
        <w:rPr>
          <w:b/>
          <w:noProof w:val="0"/>
        </w:rPr>
        <w:fldChar w:fldCharType="begin"/>
      </w:r>
      <w:r w:rsidR="00D412A1" w:rsidRPr="0031629C">
        <w:rPr>
          <w:b/>
          <w:noProof w:val="0"/>
        </w:rPr>
        <w:instrText xml:space="preserve"> SEQ Şekil \* ARABIC \s 1 </w:instrText>
      </w:r>
      <w:r w:rsidR="00D412A1" w:rsidRPr="0031629C">
        <w:rPr>
          <w:b/>
          <w:noProof w:val="0"/>
        </w:rPr>
        <w:fldChar w:fldCharType="separate"/>
      </w:r>
      <w:r w:rsidR="00DC48B8">
        <w:rPr>
          <w:b/>
        </w:rPr>
        <w:t>1</w:t>
      </w:r>
      <w:r w:rsidR="00D412A1" w:rsidRPr="0031629C">
        <w:rPr>
          <w:b/>
          <w:noProof w:val="0"/>
        </w:rPr>
        <w:fldChar w:fldCharType="end"/>
      </w:r>
      <w:r w:rsidR="00B70A11" w:rsidRPr="0031629C">
        <w:rPr>
          <w:b/>
          <w:noProof w:val="0"/>
        </w:rPr>
        <w:t>.</w:t>
      </w:r>
      <w:r w:rsidR="00B70A11" w:rsidRPr="0031629C">
        <w:rPr>
          <w:noProof w:val="0"/>
        </w:rPr>
        <w:tab/>
      </w:r>
      <w:bookmarkEnd w:id="28"/>
      <w:r w:rsidR="003F1FBF" w:rsidRPr="0031629C">
        <w:rPr>
          <w:noProof w:val="0"/>
        </w:rPr>
        <w:t>Starting a new Chapter on a new page</w:t>
      </w:r>
      <w:bookmarkEnd w:id="29"/>
    </w:p>
    <w:p w:rsidR="00FE28B7" w:rsidRPr="0031629C" w:rsidRDefault="00280FBC" w:rsidP="00E94612">
      <w:pPr>
        <w:pStyle w:val="ekilNesnesi"/>
        <w:rPr>
          <w:noProof w:val="0"/>
        </w:rPr>
      </w:pPr>
      <w:r w:rsidRPr="0031629C">
        <w:rPr>
          <w:lang w:val="tr-TR" w:eastAsia="tr-TR"/>
        </w:rPr>
        <mc:AlternateContent>
          <mc:Choice Requires="wps">
            <w:drawing>
              <wp:anchor distT="0" distB="0" distL="114300" distR="114300" simplePos="0" relativeHeight="251641344" behindDoc="0" locked="0" layoutInCell="1" allowOverlap="1" wp14:anchorId="44255C56" wp14:editId="6854197E">
                <wp:simplePos x="0" y="0"/>
                <wp:positionH relativeFrom="column">
                  <wp:posOffset>1903730</wp:posOffset>
                </wp:positionH>
                <wp:positionV relativeFrom="paragraph">
                  <wp:posOffset>438150</wp:posOffset>
                </wp:positionV>
                <wp:extent cx="499110" cy="926398"/>
                <wp:effectExtent l="38100" t="19050" r="129540" b="0"/>
                <wp:wrapNone/>
                <wp:docPr id="9" name="Aşağı Ok 9"/>
                <wp:cNvGraphicFramePr/>
                <a:graphic xmlns:a="http://schemas.openxmlformats.org/drawingml/2006/main">
                  <a:graphicData uri="http://schemas.microsoft.com/office/word/2010/wordprocessingShape">
                    <wps:wsp>
                      <wps:cNvSpPr/>
                      <wps:spPr>
                        <a:xfrm rot="1952361">
                          <a:off x="0" y="0"/>
                          <a:ext cx="499110" cy="926398"/>
                        </a:xfrm>
                        <a:prstGeom prst="downArrow">
                          <a:avLst>
                            <a:gd name="adj1" fmla="val 50000"/>
                            <a:gd name="adj2" fmla="val 7192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E44C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26" type="#_x0000_t67" style="position:absolute;margin-left:149.9pt;margin-top:34.5pt;width:39.3pt;height:72.95pt;rotation:2132499fd;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2L2QIAAPQFAAAOAAAAZHJzL2Uyb0RvYy54bWysVM1u2zAMvg/YOwi6r47dpK2DOkXQIsOA&#10;oi3WDj0rspR4k0VNUuJkL9Nn6Dt07zVK/mmwFTsM88EQRfIj+ZHi+cWuVmQrrKtAFzQ9GlEiNIey&#10;0quCfnlYfDijxHmmS6ZAi4LuhaMXs/fvzhszFRmsQZXCEgTRbtqYgq69N9MkcXwtauaOwAiNSgm2&#10;Zh5Fu0pKyxpEr1WSjUYnSQO2NBa4cA5vr1olnUV8KQX3t1I64YkqKObm49/G/zL8k9k5m64sM+uK&#10;d2mwf8iiZpXGoAPUFfOMbGz1B1RdcQsOpD/iUCcgZcVFrAGrSUe/VXO/ZkbEWpAcZwaa3P+D5Tfb&#10;O0uqsqA5JZrV2KL5zyf28vTyTG6/kTwQ1Bg3Rbt7c2c7yeExVLuTtiYWkNU0n2THJ2nkAKsiu0jx&#10;fqBY7DzheDnO8zTFRnBU5dnJcX4WIiQtVIA01vmPAmoSDgUtodFza6GJyGx77XykueySZeXXlBJZ&#10;K+zalikyGeHXdfXAJju0OU3zbNKF7RAxgT5wgNewqJSKs6E0aQqanU1OJzEFB6oqgzbYObtaXipL&#10;MHJBF4s+NqIdmKGkNNYYaGyJiye/VyJgKP1ZSOwAkpO1EcLsiwGWcS60b5l1a1aKNtpQaAjWe0Qm&#10;I2BAlpjlgN0B9JYtSI/dtqCzD64iPp3BefS3xFrnwSNGBu0H57rSYN8CUFhVF7m170lqqQksLaHc&#10;43zGEcOpcYYvKpyLa+b8HbPYc7zE7eNv8ScVYKegO1GyBvvjrftgjw8ItZQ0+PIL6r5vmBWUqE8a&#10;n1aejsdhVURhPDnNULCHmuWhRm/qS8Du4xRidvEY7L3qj9JC/YhLah6iooppjrELyr3thUvfbiRc&#10;c1zM59EM14Nh/lrfGx7AA6thQh92j8ya7nF4fFU30G8JNo3D3DL6ahs8Ncw3HmTlg/KV107A1RIH&#10;p1uDYXcdytHqdVnPfgEAAP//AwBQSwMEFAAGAAgAAAAhAMynSTjfAAAACgEAAA8AAABkcnMvZG93&#10;bnJldi54bWxMj8FOwzAQRO9I/IO1SNyok1KVOMSpUCUuSCDa8gFObJIIex3ZTpvw9SwnOI5mNPOm&#10;2s3OsrMJcfAoIV9lwAy2Xg/YSfg4Pd8VwGJSqJX1aCQsJsKuvr6qVKn9BQ/mfEwdoxKMpZLQpzSW&#10;nMe2N07FlR8Nkvfpg1OJZOi4DupC5c7ydZZtuVMD0kKvRrPvTft1nJyE4mXZB/Gan/ost+9v0yEs&#10;37yR8vZmfnoElsyc/sLwi0/oUBNT4yfUkVkJayEIPUnYCvpEgfuHYgOsISffCOB1xf9fqH8AAAD/&#10;/wMAUEsBAi0AFAAGAAgAAAAhALaDOJL+AAAA4QEAABMAAAAAAAAAAAAAAAAAAAAAAFtDb250ZW50&#10;X1R5cGVzXS54bWxQSwECLQAUAAYACAAAACEAOP0h/9YAAACUAQAACwAAAAAAAAAAAAAAAAAvAQAA&#10;X3JlbHMvLnJlbHNQSwECLQAUAAYACAAAACEAXxa9i9kCAAD0BQAADgAAAAAAAAAAAAAAAAAuAgAA&#10;ZHJzL2Uyb0RvYy54bWxQSwECLQAUAAYACAAAACEAzKdJON8AAAAKAQAADwAAAAAAAAAAAAAAAAAz&#10;BQAAZHJzL2Rvd25yZXYueG1sUEsFBgAAAAAEAAQA8wAAAD8GAAAAAA==&#10;" adj="13230" filled="f" strokecolor="red" strokeweight="2.25pt"/>
            </w:pict>
          </mc:Fallback>
        </mc:AlternateContent>
      </w:r>
      <w:r w:rsidR="00FE28B7" w:rsidRPr="0031629C">
        <w:rPr>
          <w:lang w:val="tr-TR" w:eastAsia="tr-TR"/>
        </w:rPr>
        <w:drawing>
          <wp:inline distT="0" distB="0" distL="0" distR="0" wp14:anchorId="7D62F732" wp14:editId="58B2461A">
            <wp:extent cx="3529547" cy="1903909"/>
            <wp:effectExtent l="19050" t="19050" r="13970" b="203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1847" cy="1910544"/>
                    </a:xfrm>
                    <a:prstGeom prst="rect">
                      <a:avLst/>
                    </a:prstGeom>
                    <a:noFill/>
                    <a:ln>
                      <a:solidFill>
                        <a:schemeClr val="tx1"/>
                      </a:solidFill>
                    </a:ln>
                  </pic:spPr>
                </pic:pic>
              </a:graphicData>
            </a:graphic>
          </wp:inline>
        </w:drawing>
      </w:r>
    </w:p>
    <w:p w:rsidR="00FE28B7" w:rsidRPr="0031629C" w:rsidRDefault="00FC4A1F" w:rsidP="005F3A73">
      <w:pPr>
        <w:pStyle w:val="2LinesFigureCap"/>
      </w:pPr>
      <w:bookmarkStart w:id="30" w:name="_Ref22641763"/>
      <w:bookmarkStart w:id="31" w:name="_Toc29768886"/>
      <w:r w:rsidRPr="0031629C">
        <w:rPr>
          <w:b/>
        </w:rPr>
        <w:t>Figure</w:t>
      </w:r>
      <w:r w:rsidR="005F3A73" w:rsidRPr="0031629C">
        <w:rPr>
          <w:b/>
        </w:rPr>
        <w:t xml:space="preserve"> </w:t>
      </w:r>
      <w:r w:rsidR="00D412A1" w:rsidRPr="0031629C">
        <w:rPr>
          <w:b/>
        </w:rPr>
        <w:fldChar w:fldCharType="begin"/>
      </w:r>
      <w:r w:rsidR="00D412A1" w:rsidRPr="0031629C">
        <w:rPr>
          <w:b/>
        </w:rPr>
        <w:instrText xml:space="preserve"> STYLEREF 1 \s </w:instrText>
      </w:r>
      <w:r w:rsidR="00D412A1" w:rsidRPr="0031629C">
        <w:rPr>
          <w:b/>
        </w:rPr>
        <w:fldChar w:fldCharType="separate"/>
      </w:r>
      <w:r w:rsidR="00DC48B8">
        <w:rPr>
          <w:b/>
          <w:noProof/>
        </w:rPr>
        <w:t>2</w:t>
      </w:r>
      <w:r w:rsidR="00D412A1" w:rsidRPr="0031629C">
        <w:rPr>
          <w:b/>
        </w:rPr>
        <w:fldChar w:fldCharType="end"/>
      </w:r>
      <w:r w:rsidR="00D412A1" w:rsidRPr="0031629C">
        <w:rPr>
          <w:b/>
        </w:rPr>
        <w:t>.</w:t>
      </w:r>
      <w:r w:rsidR="00D412A1" w:rsidRPr="0031629C">
        <w:rPr>
          <w:b/>
        </w:rPr>
        <w:fldChar w:fldCharType="begin"/>
      </w:r>
      <w:r w:rsidR="00D412A1" w:rsidRPr="0031629C">
        <w:rPr>
          <w:b/>
        </w:rPr>
        <w:instrText xml:space="preserve"> SEQ Şekil \* ARABIC \s 1 </w:instrText>
      </w:r>
      <w:r w:rsidR="00D412A1" w:rsidRPr="0031629C">
        <w:rPr>
          <w:b/>
        </w:rPr>
        <w:fldChar w:fldCharType="separate"/>
      </w:r>
      <w:r w:rsidR="00DC48B8">
        <w:rPr>
          <w:b/>
          <w:noProof/>
        </w:rPr>
        <w:t>2</w:t>
      </w:r>
      <w:r w:rsidR="00D412A1" w:rsidRPr="0031629C">
        <w:rPr>
          <w:b/>
        </w:rPr>
        <w:fldChar w:fldCharType="end"/>
      </w:r>
      <w:r w:rsidR="005F3A73" w:rsidRPr="0031629C">
        <w:rPr>
          <w:b/>
        </w:rPr>
        <w:t>.</w:t>
      </w:r>
      <w:r w:rsidR="005F3A73" w:rsidRPr="0031629C">
        <w:tab/>
      </w:r>
      <w:bookmarkEnd w:id="30"/>
      <w:r w:rsidR="003F1FBF" w:rsidRPr="0031629C">
        <w:t>Selecting Heading 1 from the style gallery will automatically process the numbering of the Chapter heading and configure it</w:t>
      </w:r>
      <w:bookmarkEnd w:id="31"/>
    </w:p>
    <w:p w:rsidR="00796973" w:rsidRPr="0031629C" w:rsidRDefault="00796973" w:rsidP="00796973"/>
    <w:p w:rsidR="00041235" w:rsidRPr="0031629C" w:rsidRDefault="00041235" w:rsidP="0066375C"/>
    <w:p w:rsidR="00C708C6" w:rsidRPr="0031629C" w:rsidRDefault="004C5C4D" w:rsidP="00C708C6">
      <w:pPr>
        <w:ind w:firstLine="0"/>
      </w:pPr>
      <w:r w:rsidRPr="0031629C">
        <w:rPr>
          <w:color w:val="FF0000"/>
        </w:rPr>
        <w:t>Below this line is the hidden information “End of Section (Next Page)”</w:t>
      </w:r>
    </w:p>
    <w:p w:rsidR="00C708C6" w:rsidRPr="0031629C" w:rsidRDefault="00C708C6" w:rsidP="00C708C6">
      <w:pPr>
        <w:ind w:firstLine="0"/>
        <w:rPr>
          <w:rFonts w:eastAsiaTheme="minorEastAsia" w:cs="Times New Roman"/>
        </w:rPr>
      </w:pPr>
    </w:p>
    <w:p w:rsidR="0066375C" w:rsidRPr="0031629C" w:rsidRDefault="0066375C" w:rsidP="00C708C6">
      <w:pPr>
        <w:ind w:firstLine="0"/>
        <w:rPr>
          <w:rFonts w:eastAsiaTheme="minorEastAsia" w:cs="Times New Roman"/>
        </w:rPr>
        <w:sectPr w:rsidR="0066375C" w:rsidRPr="0031629C" w:rsidSect="007D6337">
          <w:pgSz w:w="11906" w:h="16838" w:code="9"/>
          <w:pgMar w:top="1701" w:right="1418" w:bottom="1418" w:left="1843" w:header="709" w:footer="850" w:gutter="0"/>
          <w:cols w:space="708"/>
          <w:titlePg/>
          <w:docGrid w:linePitch="360"/>
        </w:sectPr>
      </w:pPr>
    </w:p>
    <w:p w:rsidR="00AA7B22" w:rsidRPr="0031629C" w:rsidRDefault="00185CE1" w:rsidP="003F5838">
      <w:pPr>
        <w:pStyle w:val="Balk1"/>
      </w:pPr>
      <w:bookmarkStart w:id="32" w:name="_Toc35803055"/>
      <w:r w:rsidRPr="0031629C">
        <w:lastRenderedPageBreak/>
        <w:t>Chapter Heading</w:t>
      </w:r>
      <w:r w:rsidR="00036292" w:rsidRPr="0031629C">
        <w:t xml:space="preserve"> (</w:t>
      </w:r>
      <w:r w:rsidRPr="0031629C">
        <w:t>Example</w:t>
      </w:r>
      <w:r w:rsidR="00036292" w:rsidRPr="0031629C">
        <w:t xml:space="preserve">, </w:t>
      </w:r>
      <w:r w:rsidRPr="0031629C">
        <w:t xml:space="preserve">Cannot be </w:t>
      </w:r>
      <w:r w:rsidR="00151BAC" w:rsidRPr="0031629C">
        <w:t>U</w:t>
      </w:r>
      <w:r w:rsidRPr="0031629C">
        <w:t>sed</w:t>
      </w:r>
      <w:r w:rsidR="00036292" w:rsidRPr="0031629C">
        <w:t>)</w:t>
      </w:r>
      <w:bookmarkEnd w:id="32"/>
    </w:p>
    <w:p w:rsidR="002F1D02" w:rsidRPr="0031629C" w:rsidRDefault="002F1D02" w:rsidP="002F1D02">
      <w:r w:rsidRPr="0031629C">
        <w:t>............... .......... ...... .... .... .... ..... ..... .... ..... .... . ....... .......... ........ ....... ................ ...... ..... .... ...... .. ...... ........ ....... . .... .</w:t>
      </w:r>
    </w:p>
    <w:p w:rsidR="006C71AD" w:rsidRPr="0031629C" w:rsidRDefault="00333561" w:rsidP="006C71AD">
      <w:pPr>
        <w:pStyle w:val="Balk2"/>
      </w:pPr>
      <w:bookmarkStart w:id="33" w:name="_Toc35803056"/>
      <w:r w:rsidRPr="0031629C">
        <w:t>Example of Section Heading 2</w:t>
      </w:r>
      <w:bookmarkEnd w:id="33"/>
    </w:p>
    <w:p w:rsidR="002F1D02" w:rsidRPr="0031629C" w:rsidRDefault="002F1D02" w:rsidP="002F1D02">
      <w:r w:rsidRPr="0031629C">
        <w:t>............... .......... ...... .... .... .... ..... ..... .... ..... .... . ....... .......... ........ ....... ................ ...... ..... .... ...... .. ...... ........ ....... . .... .</w:t>
      </w:r>
    </w:p>
    <w:p w:rsidR="007F7484" w:rsidRPr="0031629C" w:rsidRDefault="007F7484" w:rsidP="002F1D02">
      <w:pPr>
        <w:pStyle w:val="BLANK"/>
        <w:rPr>
          <w:lang w:val="en-US"/>
        </w:rPr>
      </w:pPr>
    </w:p>
    <w:p w:rsidR="007F7484" w:rsidRPr="0031629C" w:rsidRDefault="007F7484" w:rsidP="007F7484">
      <w:pPr>
        <w:pStyle w:val="BLANK"/>
        <w:rPr>
          <w:lang w:val="en-US"/>
        </w:rPr>
      </w:pPr>
    </w:p>
    <w:p w:rsidR="007F7484" w:rsidRPr="0031629C" w:rsidRDefault="00ED777A" w:rsidP="00C73D65">
      <w:pPr>
        <w:pStyle w:val="ekilNesnesi"/>
        <w:rPr>
          <w:noProof w:val="0"/>
        </w:rPr>
      </w:pPr>
      <w:r w:rsidRPr="0031629C">
        <w:rPr>
          <w:b/>
          <w:lang w:val="tr-TR" w:eastAsia="tr-TR"/>
        </w:rPr>
        <mc:AlternateContent>
          <mc:Choice Requires="wps">
            <w:drawing>
              <wp:anchor distT="45720" distB="45720" distL="114300" distR="114300" simplePos="0" relativeHeight="251664896" behindDoc="0" locked="0" layoutInCell="1" allowOverlap="1" wp14:anchorId="4A3846E9" wp14:editId="6C052EF6">
                <wp:simplePos x="0" y="0"/>
                <wp:positionH relativeFrom="column">
                  <wp:posOffset>4330218</wp:posOffset>
                </wp:positionH>
                <wp:positionV relativeFrom="paragraph">
                  <wp:posOffset>1503045</wp:posOffset>
                </wp:positionV>
                <wp:extent cx="658368" cy="182449"/>
                <wp:effectExtent l="0" t="0" r="8890" b="8255"/>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182449"/>
                        </a:xfrm>
                        <a:prstGeom prst="rect">
                          <a:avLst/>
                        </a:prstGeom>
                        <a:solidFill>
                          <a:srgbClr val="FFFFFF"/>
                        </a:solidFill>
                        <a:ln w="9525">
                          <a:noFill/>
                          <a:miter lim="800000"/>
                          <a:headEnd/>
                          <a:tailEnd/>
                        </a:ln>
                      </wps:spPr>
                      <wps:txbx>
                        <w:txbxContent>
                          <w:p w:rsidR="00C667C6" w:rsidRPr="00ED777A" w:rsidRDefault="00C667C6" w:rsidP="00ED777A">
                            <w:pPr>
                              <w:spacing w:line="240" w:lineRule="auto"/>
                              <w:ind w:firstLine="0"/>
                              <w:rPr>
                                <w:b/>
                              </w:rPr>
                            </w:pPr>
                            <w:r w:rsidRPr="00ED777A">
                              <w:rPr>
                                <w:b/>
                              </w:rPr>
                              <w:t>Caption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3846E9" id="_x0000_t202" coordsize="21600,21600" o:spt="202" path="m,l,21600r21600,l21600,xe">
                <v:stroke joinstyle="miter"/>
                <v:path gradientshapeok="t" o:connecttype="rect"/>
              </v:shapetype>
              <v:shape id="Metin Kutusu 2" o:spid="_x0000_s1046" type="#_x0000_t202" style="position:absolute;left:0;text-align:left;margin-left:340.95pt;margin-top:118.35pt;width:51.85pt;height:14.3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XzHgIAABcEAAAOAAAAZHJzL2Uyb0RvYy54bWysU1Fv0zAQfkfiP1h+p2nDWnVR02l0FCE2&#10;QBr8gKvjNBa2L9hOk/Lrd3babsAbwg/W2b777u67z6ubwWh2kM4rtCWfTaacSSuwUnZf8u/ftm+W&#10;nPkAtgKNVpb8KD2/Wb9+terbQubYoK6kYwRifdG3JW9CaIss86KRBvwEW2npsUZnINDR7bPKQU/o&#10;Rmf5dLrIenRV61BI7+n2bnzk64Rf11KEL3XtZWC65FRbSLtL+y7u2XoFxd5B2yhxKgP+oQoDylLS&#10;C9QdBGCdU39BGSUceqzDRKDJsK6VkKkH6mY2/aObxwZamXohcnx7ocn/P1jx+fDVMVWVfJ5zZsHQ&#10;jB5kUJZ96kLnO5ZHivrWF+T52JJvGN7hQKNO7fr2HsUPzyxuGrB7eesc9o2EikqcxcjsReiI4yPI&#10;rn/AilJBFzABDbUzkT9ihBE6jep4GY8cAhN0uZgv3y5IT4KeZsv86uo6ZYDiHNw6Hz5INCwaJXc0&#10;/QQOh3sfYjFQnF1iLo9aVVuldTq4/W6jHTsAKWWb1gn9NzdtWV/y63k+T8gWY3wSkVGBlKyVKfly&#10;GlcMhyKS8d5WyQ6g9GhTJdqe2ImEjNSEYTekWeQpOFK3w+pIfDkclUs/jYwG3S/OelJtyf3PDpzk&#10;TH+0xHmU+NlwZ2N3NsAKCi154Gw0NyF9hVinxVuaRa0ST8+ZTzWS+hJ9p58S5f3ynLye//P6CQAA&#10;//8DAFBLAwQUAAYACAAAACEA0uLIO+EAAAALAQAADwAAAGRycy9kb3ducmV2LnhtbEyPwU7DMAyG&#10;70i8Q2QkLoilKywrpekEG7vBYWPaOWtCW9E4VZKu3dtjTnC0/evz9xeryXbsbHxoHUqYzxJgBiun&#10;W6wlHD639xmwEBVq1Tk0Ei4mwKq8vipUrt2IO3Pex5oRBEOuJDQx9jnnoWqMVWHmeoN0+3Leqkij&#10;r7n2aiS47XiaJIJb1SJ9aFRv1o2pvveDlSA2fhh3uL7bHN7e1Udfp8fXy1HK25vp5RlYNFP8C8Ov&#10;PqlDSU4nN6AOrCNGNn+iqIT0QSyBUWKZLQSwE23E4hF4WfD/HcofAAAA//8DAFBLAQItABQABgAI&#10;AAAAIQC2gziS/gAAAOEBAAATAAAAAAAAAAAAAAAAAAAAAABbQ29udGVudF9UeXBlc10ueG1sUEsB&#10;Ai0AFAAGAAgAAAAhADj9If/WAAAAlAEAAAsAAAAAAAAAAAAAAAAALwEAAF9yZWxzLy5yZWxzUEsB&#10;Ai0AFAAGAAgAAAAhAKwuNfMeAgAAFwQAAA4AAAAAAAAAAAAAAAAALgIAAGRycy9lMm9Eb2MueG1s&#10;UEsBAi0AFAAGAAgAAAAhANLiyDvhAAAACwEAAA8AAAAAAAAAAAAAAAAAeAQAAGRycy9kb3ducmV2&#10;LnhtbFBLBQYAAAAABAAEAPMAAACGBQAAAAA=&#10;" stroked="f">
                <v:textbox inset="0,0,0,0">
                  <w:txbxContent>
                    <w:p w:rsidR="00C667C6" w:rsidRPr="00ED777A" w:rsidRDefault="00C667C6" w:rsidP="00ED777A">
                      <w:pPr>
                        <w:spacing w:line="240" w:lineRule="auto"/>
                        <w:ind w:firstLine="0"/>
                        <w:rPr>
                          <w:b/>
                        </w:rPr>
                      </w:pPr>
                      <w:r w:rsidRPr="00ED777A">
                        <w:rPr>
                          <w:b/>
                        </w:rPr>
                        <w:t>Caption</w:t>
                      </w:r>
                    </w:p>
                  </w:txbxContent>
                </v:textbox>
              </v:shape>
            </w:pict>
          </mc:Fallback>
        </mc:AlternateContent>
      </w:r>
      <w:r w:rsidR="006F46B6" w:rsidRPr="0031629C">
        <w:rPr>
          <w:b/>
          <w:lang w:val="tr-TR" w:eastAsia="tr-TR"/>
        </w:rPr>
        <mc:AlternateContent>
          <mc:Choice Requires="wps">
            <w:drawing>
              <wp:anchor distT="45720" distB="45720" distL="114300" distR="114300" simplePos="0" relativeHeight="251663872" behindDoc="0" locked="0" layoutInCell="1" allowOverlap="1" wp14:anchorId="1DE776CD" wp14:editId="53C54B72">
                <wp:simplePos x="0" y="0"/>
                <wp:positionH relativeFrom="column">
                  <wp:posOffset>2259965</wp:posOffset>
                </wp:positionH>
                <wp:positionV relativeFrom="paragraph">
                  <wp:posOffset>1531315</wp:posOffset>
                </wp:positionV>
                <wp:extent cx="1704441" cy="182449"/>
                <wp:effectExtent l="0" t="0" r="0" b="8255"/>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441" cy="182449"/>
                        </a:xfrm>
                        <a:prstGeom prst="rect">
                          <a:avLst/>
                        </a:prstGeom>
                        <a:solidFill>
                          <a:srgbClr val="FFFFFF"/>
                        </a:solidFill>
                        <a:ln w="9525">
                          <a:noFill/>
                          <a:miter lim="800000"/>
                          <a:headEnd/>
                          <a:tailEnd/>
                        </a:ln>
                      </wps:spPr>
                      <wps:txbx>
                        <w:txbxContent>
                          <w:p w:rsidR="00C667C6" w:rsidRPr="00ED777A" w:rsidRDefault="00C667C6" w:rsidP="00ED777A">
                            <w:pPr>
                              <w:spacing w:line="240" w:lineRule="auto"/>
                              <w:ind w:firstLine="0"/>
                              <w:rPr>
                                <w:sz w:val="20"/>
                                <w:szCs w:val="20"/>
                              </w:rPr>
                            </w:pPr>
                            <w:r w:rsidRPr="00ED777A">
                              <w:rPr>
                                <w:sz w:val="20"/>
                                <w:szCs w:val="20"/>
                              </w:rPr>
                              <w:t>This is an example of Fig. caption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E776CD" id="_x0000_s1047" type="#_x0000_t202" style="position:absolute;left:0;text-align:left;margin-left:177.95pt;margin-top:120.6pt;width:134.2pt;height:14.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MHgIAABgEAAAOAAAAZHJzL2Uyb0RvYy54bWysU1GP0zAMfkfiP0R5Z+2qDe6qdadjxxDi&#10;DpAOfoCbpmtEEpckWzt+PU667Q54Q/Qhchr78+fP9upmNJodpPMKbcXns5wzaQU2yu4q/u3r9tUV&#10;Zz6AbUCjlRU/Ss9v1i9frIa+lAV2qBvpGIFYXw59xbsQ+jLLvOikAT/DXlp6bNEZCHR1u6xxMBC6&#10;0VmR56+zAV3TOxTSe/p7Nz3ydcJvWynC57b1MjBdceIW0unSWcczW6+g3DnoOyVONOAfWBhQlpJe&#10;oO4gANs79ReUUcKhxzbMBJoM21YJmWqgaub5H9U8dtDLVAuJ4/uLTP7/wYpPhy+OqabiyzlnFgz1&#10;6EEGZdnHfdj7PSuiREPvS/J87Mk3jG9xpFancn1/j+K7ZxY3HdidvHUOh05CQxTnMTJ7Fjrh+AhS&#10;Dw/YUCrYB0xAY+tM1I8UYYROrTpe2iPHwERM+SZfLBZEU9Db/KpYLK5TCijP0b3z4b1Ew6JRcUft&#10;T+hwuPchsoHy7BKTedSq2Sqt08Xt6o127AA0Ktv0ndB/c9OWDRW/XhbLhGwxxqcpMirQKGtlKn6V&#10;xy+GQxnVeGebZAdQerKJibYneaIikzZhrMfUjCKJF7WrsTmSYA6n0aVVI6ND95Ozgca24v7HHpzk&#10;TH+wJHqc8bPhzkZ9NsAKCq144GwyNyHtQuRp8Zaa0aqk01PmE0cavyTfaVXifD+/J6+nhV7/AgAA&#10;//8DAFBLAwQUAAYACAAAACEAXapjY+EAAAALAQAADwAAAGRycy9kb3ducmV2LnhtbEyPwU7DMAyG&#10;70i8Q2QkLoily7aKlqYTbHAbh41p56wxbUXjVEm6dm9POMHR9qff31+sJ9OxCzrfWpIwnyXAkCqr&#10;W6olHD/fH5+A+aBIq84SSriih3V5e1OoXNuR9ng5hJrFEPK5ktCE0Oec+6pBo/zM9kjx9mWdUSGO&#10;rubaqTGGm46LJEm5US3FD43qcdNg9X0YjIR064ZxT5uH7fFtpz76Wpxerycp7++ml2dgAafwB8Ov&#10;flSHMjqd7UDas07CYrXKIipBLOcCWCRSsVwAO8dNmmXAy4L/71D+AAAA//8DAFBLAQItABQABgAI&#10;AAAAIQC2gziS/gAAAOEBAAATAAAAAAAAAAAAAAAAAAAAAABbQ29udGVudF9UeXBlc10ueG1sUEsB&#10;Ai0AFAAGAAgAAAAhADj9If/WAAAAlAEAAAsAAAAAAAAAAAAAAAAALwEAAF9yZWxzLy5yZWxzUEsB&#10;Ai0AFAAGAAgAAAAhAKdj+8weAgAAGAQAAA4AAAAAAAAAAAAAAAAALgIAAGRycy9lMm9Eb2MueG1s&#10;UEsBAi0AFAAGAAgAAAAhAF2qY2PhAAAACwEAAA8AAAAAAAAAAAAAAAAAeAQAAGRycy9kb3ducmV2&#10;LnhtbFBLBQYAAAAABAAEAPMAAACGBQAAAAA=&#10;" stroked="f">
                <v:textbox inset="0,0,0,0">
                  <w:txbxContent>
                    <w:p w:rsidR="00C667C6" w:rsidRPr="00ED777A" w:rsidRDefault="00C667C6" w:rsidP="00ED777A">
                      <w:pPr>
                        <w:spacing w:line="240" w:lineRule="auto"/>
                        <w:ind w:firstLine="0"/>
                        <w:rPr>
                          <w:sz w:val="20"/>
                          <w:szCs w:val="20"/>
                        </w:rPr>
                      </w:pPr>
                      <w:r w:rsidRPr="00ED777A">
                        <w:rPr>
                          <w:sz w:val="20"/>
                          <w:szCs w:val="20"/>
                        </w:rPr>
                        <w:t>This is an example of Fig. caption</w:t>
                      </w:r>
                    </w:p>
                  </w:txbxContent>
                </v:textbox>
              </v:shape>
            </w:pict>
          </mc:Fallback>
        </mc:AlternateContent>
      </w:r>
      <w:r w:rsidR="006F46B6" w:rsidRPr="0031629C">
        <w:rPr>
          <w:b/>
          <w:lang w:val="tr-TR" w:eastAsia="tr-TR"/>
        </w:rPr>
        <mc:AlternateContent>
          <mc:Choice Requires="wps">
            <w:drawing>
              <wp:anchor distT="45720" distB="45720" distL="114300" distR="114300" simplePos="0" relativeHeight="251662848" behindDoc="0" locked="0" layoutInCell="1" allowOverlap="1" wp14:anchorId="52EC3E5D" wp14:editId="4C21497B">
                <wp:simplePos x="0" y="0"/>
                <wp:positionH relativeFrom="column">
                  <wp:posOffset>1513510</wp:posOffset>
                </wp:positionH>
                <wp:positionV relativeFrom="paragraph">
                  <wp:posOffset>1510665</wp:posOffset>
                </wp:positionV>
                <wp:extent cx="621792" cy="248717"/>
                <wp:effectExtent l="0" t="0" r="6985" b="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248717"/>
                        </a:xfrm>
                        <a:prstGeom prst="rect">
                          <a:avLst/>
                        </a:prstGeom>
                        <a:solidFill>
                          <a:srgbClr val="FFFFFF"/>
                        </a:solidFill>
                        <a:ln w="9525">
                          <a:noFill/>
                          <a:miter lim="800000"/>
                          <a:headEnd/>
                          <a:tailEnd/>
                        </a:ln>
                      </wps:spPr>
                      <wps:txbx>
                        <w:txbxContent>
                          <w:p w:rsidR="00C667C6" w:rsidRPr="006F46B6" w:rsidRDefault="00C667C6" w:rsidP="006F46B6">
                            <w:pPr>
                              <w:ind w:firstLine="0"/>
                              <w:rPr>
                                <w:b/>
                              </w:rPr>
                            </w:pPr>
                            <w:r w:rsidRPr="006F46B6">
                              <w:rPr>
                                <w:b/>
                              </w:rPr>
                              <w:t>Figure 3.1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C3E5D" id="_x0000_s1048" type="#_x0000_t202" style="position:absolute;left:0;text-align:left;margin-left:119.15pt;margin-top:118.95pt;width:48.95pt;height:19.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NZHgIAABcEAAAOAAAAZHJzL2Uyb0RvYy54bWysU8GO0zAQvSPxD5bvNG1Et7tR09XSpQix&#10;C0gLHzBxnMbC8RjbaVK+nrHTlgVuCB+ssT3z5s2b8fp27DQ7SOcVmpIvZnPOpBFYK7Mv+dcvu1fX&#10;nPkApgaNRpb8KD2/3bx8sR5sIXNsUdfSMQIxvhhsydsQbJFlXrSyAz9DKw09Nug6CHR0+6x2MBB6&#10;p7N8Pr/KBnS1dSik93R7Pz3yTcJvGinCp6bxMjBdcuIW0u7SXsU926yh2DuwrRInGvAPLDpQhpJe&#10;oO4hAOud+guqU8KhxybMBHYZNo0SMtVA1Szmf1Tz1IKVqRYSx9uLTP7/wYqPh8+OqbrkS5LHQEc9&#10;epRBGfahD73vWR4lGqwvyPPJkm8Y3+BIrU7levuA4ptnBrctmL28cw6HVkJNFBcxMnsWOuH4CFIN&#10;j1hTKugDJqCxcV3UjxRhhE5cjpf2yDEwQZdX+WJ1k3Mm6Cl/fb1arFIGKM7B1vnwTmLHolFyR91P&#10;4HB48CGSgeLsEnN51KreKa3Twe2rrXbsADQpu7RO6L+5acOGkt8s82VCNhjj0xB1KtAka9WV/Hoe&#10;VwyHIorx1tTJDqD0ZBMTbU7qREEmacJYjakX+UX1Cusj6eVwmlz6aWS06H5wNtDUltx/78FJzvR7&#10;Q5rHET8b7mxUZwOMoNCSB84mcxvSV4g8Dd5RLxqVdIpNmzKfONL0JflOPyWO9/Nz8vr1nzc/AQAA&#10;//8DAFBLAwQUAAYACAAAACEA2uucUuAAAAALAQAADwAAAGRycy9kb3ducmV2LnhtbEyPTU+DQBCG&#10;7yb+h82YeDF2KSRQkaXRVm96aG16nrIrENlZwi6F/nunJ73Nx5N3ninWs+3E2Qy+daRguYhAGKqc&#10;bqlWcPh6f1yB8AFJY+fIKLgYD+vy9qbAXLuJdua8D7XgEPI5KmhC6HMpfdUYi37hekO8+3aDxcDt&#10;UEs94MThtpNxFKXSYkt8ocHebBpT/exHqyDdDuO0o83D9vD2gZ99HR9fL0el7u/ml2cQwczhD4ar&#10;PqtDyU4nN5L2olMQJ6uE0WuRPYFgIknSGMSJJ1m2BFkW8v8P5S8AAAD//wMAUEsBAi0AFAAGAAgA&#10;AAAhALaDOJL+AAAA4QEAABMAAAAAAAAAAAAAAAAAAAAAAFtDb250ZW50X1R5cGVzXS54bWxQSwEC&#10;LQAUAAYACAAAACEAOP0h/9YAAACUAQAACwAAAAAAAAAAAAAAAAAvAQAAX3JlbHMvLnJlbHNQSwEC&#10;LQAUAAYACAAAACEAF9gDWR4CAAAXBAAADgAAAAAAAAAAAAAAAAAuAgAAZHJzL2Uyb0RvYy54bWxQ&#10;SwECLQAUAAYACAAAACEA2uucUuAAAAALAQAADwAAAAAAAAAAAAAAAAB4BAAAZHJzL2Rvd25yZXYu&#10;eG1sUEsFBgAAAAAEAAQA8wAAAIUFAAAAAA==&#10;" stroked="f">
                <v:textbox inset="0,0,0,0">
                  <w:txbxContent>
                    <w:p w:rsidR="00C667C6" w:rsidRPr="006F46B6" w:rsidRDefault="00C667C6" w:rsidP="006F46B6">
                      <w:pPr>
                        <w:ind w:firstLine="0"/>
                        <w:rPr>
                          <w:b/>
                        </w:rPr>
                      </w:pPr>
                      <w:r w:rsidRPr="006F46B6">
                        <w:rPr>
                          <w:b/>
                        </w:rPr>
                        <w:t>Figure 3.1</w:t>
                      </w:r>
                    </w:p>
                  </w:txbxContent>
                </v:textbox>
              </v:shape>
            </w:pict>
          </mc:Fallback>
        </mc:AlternateContent>
      </w:r>
      <w:r w:rsidR="006F46B6" w:rsidRPr="0031629C">
        <w:rPr>
          <w:b/>
          <w:lang w:val="tr-TR" w:eastAsia="tr-TR"/>
        </w:rPr>
        <mc:AlternateContent>
          <mc:Choice Requires="wps">
            <w:drawing>
              <wp:anchor distT="45720" distB="45720" distL="114300" distR="114300" simplePos="0" relativeHeight="251661824" behindDoc="0" locked="0" layoutInCell="1" allowOverlap="1" wp14:anchorId="340CC967" wp14:editId="69974676">
                <wp:simplePos x="0" y="0"/>
                <wp:positionH relativeFrom="column">
                  <wp:posOffset>584835</wp:posOffset>
                </wp:positionH>
                <wp:positionV relativeFrom="paragraph">
                  <wp:posOffset>1429943</wp:posOffset>
                </wp:positionV>
                <wp:extent cx="592531" cy="248717"/>
                <wp:effectExtent l="0" t="0" r="0"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 cy="248717"/>
                        </a:xfrm>
                        <a:prstGeom prst="rect">
                          <a:avLst/>
                        </a:prstGeom>
                        <a:solidFill>
                          <a:srgbClr val="FFFFFF"/>
                        </a:solidFill>
                        <a:ln w="9525">
                          <a:noFill/>
                          <a:miter lim="800000"/>
                          <a:headEnd/>
                          <a:tailEnd/>
                        </a:ln>
                      </wps:spPr>
                      <wps:txbx>
                        <w:txbxContent>
                          <w:p w:rsidR="00C667C6" w:rsidRPr="006F46B6" w:rsidRDefault="00C667C6" w:rsidP="006F46B6">
                            <w:pPr>
                              <w:ind w:firstLine="0"/>
                              <w:jc w:val="center"/>
                              <w:rPr>
                                <w:b/>
                              </w:rPr>
                            </w:pPr>
                            <w:r w:rsidRPr="006F46B6">
                              <w:rPr>
                                <w:b/>
                              </w:rPr>
                              <w:t>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0CC967" id="_x0000_s1049" type="#_x0000_t202" style="position:absolute;left:0;text-align:left;margin-left:46.05pt;margin-top:112.6pt;width:46.65pt;height:19.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DKQIAACcEAAAOAAAAZHJzL2Uyb0RvYy54bWysU1Fv0zAQfkfiP1h+p2mylrVR02l0FCE2&#10;QBr8AMdxGgvbZ2y3SffrOTtdV+ANkQfrLnf3+bvvzqubQStyEM5LMBXNJ1NKhOHQSLOr6Pdv2zcL&#10;SnxgpmEKjKjoUXh6s379atXbUhTQgWqEIwhifNnbinYh2DLLPO+EZn4CVhgMtuA0C+i6XdY41iO6&#10;Vlkxnb7NenCNdcCF9/j3bgzSdcJvW8HDl7b1IhBVUeQW0unSWcczW69YuXPMdpKfaLB/YKGZNHjp&#10;GeqOBUb2Tv4FpSV34KENEw46g7aVXKQesJt8+kc3jx2zIvWC4nh7lsn/P1j++fDVEdlUdLakxDCN&#10;M3oQQRryaR/2fk+KKFFvfYmZjxZzw/AOBhx1atfbe+A/PDGw6ZjZiVvnoO8Ea5BiHiuzi9IRx0eQ&#10;un+ABq9i+wAJaGidjvqhIgTRcVTH83jEEAjHn/NlMb/KKeEYKmaL6/w63cDK52LrfPggQJNoVNTh&#10;9BM4O9z7EMmw8jkl3uVByWYrlUqO29Ub5ciB4aZs03dC/y1NGdJXdDkv5gnZQKxPS6RlwE1WUld0&#10;MY1fLGdlFOO9aZIdmFSjjUyUOakTBRmlCUM9pFkUV7E4SldDc0S9HIybiy8NjQ7cEyU9bm1F/c89&#10;c4IS9dGg5st8NotrnpzZ/LpAx11G6ssIMxyhKhooGc1NSE8j8jZwi7NpZdLthcmJM25jkvP0cuK6&#10;X/op6+V9r38BAAD//wMAUEsDBBQABgAIAAAAIQAW9Bsa3gAAAAoBAAAPAAAAZHJzL2Rvd25yZXYu&#10;eG1sTI/BboMwDIbvk/YOkSftMq2hCGhLCdU2adOu7foAhriAShxE0kLffulpO9r+9Pv7i91senGl&#10;0XWWFSwXEQji2uqOGwXHn8/XNQjnkTX2lknBjRzsyseHAnNtJ97T9eAbEULY5aig9X7IpXR1Swbd&#10;wg7E4Xayo0EfxrGResQphJtexlGUSYMdhw8tDvTRUn0+XIyC0/f0km6m6ssfV/ske8duVdmbUs9P&#10;89sWhKfZ/8Fw1w/qUAanyl5YO9Er2MTLQCqI4zQGcQfWaQKiCpssSUCWhfxfofwFAAD//wMAUEsB&#10;Ai0AFAAGAAgAAAAhALaDOJL+AAAA4QEAABMAAAAAAAAAAAAAAAAAAAAAAFtDb250ZW50X1R5cGVz&#10;XS54bWxQSwECLQAUAAYACAAAACEAOP0h/9YAAACUAQAACwAAAAAAAAAAAAAAAAAvAQAAX3JlbHMv&#10;LnJlbHNQSwECLQAUAAYACAAAACEASX/pgykCAAAnBAAADgAAAAAAAAAAAAAAAAAuAgAAZHJzL2Uy&#10;b0RvYy54bWxQSwECLQAUAAYACAAAACEAFvQbGt4AAAAKAQAADwAAAAAAAAAAAAAAAACDBAAAZHJz&#10;L2Rvd25yZXYueG1sUEsFBgAAAAAEAAQA8wAAAI4FAAAAAA==&#10;" stroked="f">
                <v:textbox>
                  <w:txbxContent>
                    <w:p w:rsidR="00C667C6" w:rsidRPr="006F46B6" w:rsidRDefault="00C667C6" w:rsidP="006F46B6">
                      <w:pPr>
                        <w:ind w:firstLine="0"/>
                        <w:jc w:val="center"/>
                        <w:rPr>
                          <w:b/>
                        </w:rPr>
                      </w:pPr>
                      <w:r w:rsidRPr="006F46B6">
                        <w:rPr>
                          <w:b/>
                        </w:rPr>
                        <w:t>Label</w:t>
                      </w:r>
                    </w:p>
                  </w:txbxContent>
                </v:textbox>
              </v:shape>
            </w:pict>
          </mc:Fallback>
        </mc:AlternateContent>
      </w:r>
      <w:r w:rsidR="006F46B6" w:rsidRPr="0031629C">
        <w:rPr>
          <w:b/>
          <w:lang w:val="tr-TR" w:eastAsia="tr-TR"/>
        </w:rPr>
        <mc:AlternateContent>
          <mc:Choice Requires="wps">
            <w:drawing>
              <wp:anchor distT="45720" distB="45720" distL="114300" distR="114300" simplePos="0" relativeHeight="251660800" behindDoc="0" locked="0" layoutInCell="1" allowOverlap="1" wp14:anchorId="6B771919" wp14:editId="530AB410">
                <wp:simplePos x="0" y="0"/>
                <wp:positionH relativeFrom="column">
                  <wp:posOffset>1747926</wp:posOffset>
                </wp:positionH>
                <wp:positionV relativeFrom="paragraph">
                  <wp:posOffset>338481</wp:posOffset>
                </wp:positionV>
                <wp:extent cx="1940459" cy="532800"/>
                <wp:effectExtent l="0" t="0" r="22225" b="1968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459" cy="532800"/>
                        </a:xfrm>
                        <a:prstGeom prst="rect">
                          <a:avLst/>
                        </a:prstGeom>
                        <a:solidFill>
                          <a:srgbClr val="FFFFFF"/>
                        </a:solidFill>
                        <a:ln w="9525">
                          <a:solidFill>
                            <a:srgbClr val="000000"/>
                          </a:solidFill>
                          <a:miter lim="800000"/>
                          <a:headEnd/>
                          <a:tailEnd/>
                        </a:ln>
                      </wps:spPr>
                      <wps:txbx>
                        <w:txbxContent>
                          <w:p w:rsidR="00C667C6" w:rsidRPr="006F46B6" w:rsidRDefault="00C667C6" w:rsidP="006F46B6">
                            <w:pPr>
                              <w:ind w:firstLine="0"/>
                              <w:jc w:val="center"/>
                            </w:pPr>
                            <w:r w:rsidRPr="006F46B6">
                              <w:t>Object Area</w:t>
                            </w:r>
                          </w:p>
                          <w:p w:rsidR="00C667C6" w:rsidRPr="006F46B6" w:rsidRDefault="00C667C6" w:rsidP="006F46B6">
                            <w:pPr>
                              <w:ind w:firstLine="0"/>
                              <w:jc w:val="center"/>
                            </w:pPr>
                            <w:r w:rsidRPr="006F46B6">
                              <w:t xml:space="preserve">Minimum 9 </w:t>
                            </w:r>
                            <w:proofErr w:type="spellStart"/>
                            <w:r w:rsidRPr="006F46B6">
                              <w:t>pt</w:t>
                            </w:r>
                            <w:proofErr w:type="spellEnd"/>
                            <w:r w:rsidRPr="006F46B6">
                              <w:t xml:space="preserve"> for object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771919" id="_x0000_s1050" type="#_x0000_t202" style="position:absolute;left:0;text-align:left;margin-left:137.65pt;margin-top:26.65pt;width:152.8pt;height:41.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BxLQIAAFIEAAAOAAAAZHJzL2Uyb0RvYy54bWysVFFv0zAQfkfiP1h+p0lDytao6TQ6ihAb&#10;IA1+gOM4jYXtM7bbZPx6zk7XVQNeEH6w7nJ3n+++u8vqatSKHITzEkxN57OcEmE4tNLsavrt6/bV&#10;JSU+MNMyBUbU9EF4erV++WI12EoU0INqhSMIYnw12Jr2IdgqyzzvhWZ+BlYYNHbgNAuoul3WOjYg&#10;ulZZkedvsgFcax1w4T1+vZmMdJ3wu07w8LnrvAhE1RRzC+l26W7ina1XrNo5ZnvJj2mwf8hCM2nw&#10;0RPUDQuM7J38DUpL7sBDF2YcdAZdJ7lINWA18/xZNfc9syLVguR4e6LJ/z9Y/unwxRHZ1rSYX1Bi&#10;mMYm3YkgDfm4D3u/J0XkaLC+Qtd7i85hfAsj9jrV6+0t8O+eGNj0zOzEtXMw9IK1mOM8RmZnoROO&#10;jyDNcActPsX2ARLQ2DkdCURKCKJjrx5O/RFjIDw+uSzzcrGkhKNt8bq4zFMDM1Y9Rlvnw3sBmkSh&#10;pg77n9DZ4daHmA2rHl3iYx6UbLdSqaS4XbNRjhwYzso2nVTAMzdlyFDT5aJYTAT8FSJP508QWgYc&#10;eiV1TbEEPNGJVZG2d6ZNcmBSTTKmrMyRx0jdRGIYm3FqWxmDI8kNtA/IrINpyHEpUejB/aRkwAGv&#10;qf+xZ05Qoj4Y7M5yXpZxI5JSLi4KVNy5pTm3MMMRqqaBkknchLRFMW8D19jFTiaCnzI55oyDm3g/&#10;LlncjHM9eT39Cta/AAAA//8DAFBLAwQUAAYACAAAACEA6PC7EeAAAAAKAQAADwAAAGRycy9kb3du&#10;cmV2LnhtbEyPy07DMBBF90j8gzVIbBB1SEiThjgVQgLBDtoKtm48TSL8CLabhr9nWMFqNJqjO+fW&#10;69loNqEPg7MCbhYJMLStU4PtBOy2j9clsBClVVI7iwK+McC6OT+rZaXcyb7htIkdoxAbKimgj3Gs&#10;OA9tj0aGhRvR0u3gvJGRVt9x5eWJwo3maZIsuZGDpQ+9HPGhx/ZzczQCytvn6SO8ZK/v7fKgV/Gq&#10;mJ6+vBCXF/P9HbCIc/yD4Vef1KEhp707WhWYFpAWeUaogDyjSUBeJitgeyKzIgXe1Px/heYHAAD/&#10;/wMAUEsBAi0AFAAGAAgAAAAhALaDOJL+AAAA4QEAABMAAAAAAAAAAAAAAAAAAAAAAFtDb250ZW50&#10;X1R5cGVzXS54bWxQSwECLQAUAAYACAAAACEAOP0h/9YAAACUAQAACwAAAAAAAAAAAAAAAAAvAQAA&#10;X3JlbHMvLnJlbHNQSwECLQAUAAYACAAAACEAdZsAcS0CAABSBAAADgAAAAAAAAAAAAAAAAAuAgAA&#10;ZHJzL2Uyb0RvYy54bWxQSwECLQAUAAYACAAAACEA6PC7EeAAAAAKAQAADwAAAAAAAAAAAAAAAACH&#10;BAAAZHJzL2Rvd25yZXYueG1sUEsFBgAAAAAEAAQA8wAAAJQFAAAAAA==&#10;">
                <v:textbox>
                  <w:txbxContent>
                    <w:p w:rsidR="00C667C6" w:rsidRPr="006F46B6" w:rsidRDefault="00C667C6" w:rsidP="006F46B6">
                      <w:pPr>
                        <w:ind w:firstLine="0"/>
                        <w:jc w:val="center"/>
                      </w:pPr>
                      <w:r w:rsidRPr="006F46B6">
                        <w:t>Object Area</w:t>
                      </w:r>
                    </w:p>
                    <w:p w:rsidR="00C667C6" w:rsidRPr="006F46B6" w:rsidRDefault="00C667C6" w:rsidP="006F46B6">
                      <w:pPr>
                        <w:ind w:firstLine="0"/>
                        <w:jc w:val="center"/>
                      </w:pPr>
                      <w:r w:rsidRPr="006F46B6">
                        <w:t xml:space="preserve">Minimum 9 </w:t>
                      </w:r>
                      <w:proofErr w:type="spellStart"/>
                      <w:r w:rsidRPr="006F46B6">
                        <w:t>pt</w:t>
                      </w:r>
                      <w:proofErr w:type="spellEnd"/>
                      <w:r w:rsidRPr="006F46B6">
                        <w:t xml:space="preserve"> for object text</w:t>
                      </w:r>
                    </w:p>
                  </w:txbxContent>
                </v:textbox>
              </v:shape>
            </w:pict>
          </mc:Fallback>
        </mc:AlternateContent>
      </w:r>
      <w:r w:rsidR="007F7484" w:rsidRPr="0031629C">
        <w:rPr>
          <w:lang w:val="tr-TR" w:eastAsia="tr-TR"/>
        </w:rPr>
        <w:drawing>
          <wp:inline distT="0" distB="0" distL="0" distR="0" wp14:anchorId="5CAABDE0" wp14:editId="1D432214">
            <wp:extent cx="4619501" cy="1838711"/>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0614" cy="1847115"/>
                    </a:xfrm>
                    <a:prstGeom prst="rect">
                      <a:avLst/>
                    </a:prstGeom>
                    <a:noFill/>
                    <a:ln>
                      <a:noFill/>
                    </a:ln>
                  </pic:spPr>
                </pic:pic>
              </a:graphicData>
            </a:graphic>
          </wp:inline>
        </w:drawing>
      </w:r>
    </w:p>
    <w:p w:rsidR="00746B4F" w:rsidRPr="0031629C" w:rsidRDefault="007B351F" w:rsidP="007F7484">
      <w:pPr>
        <w:pStyle w:val="1lineFigureCap"/>
        <w:rPr>
          <w:noProof w:val="0"/>
        </w:rPr>
      </w:pPr>
      <w:bookmarkStart w:id="34" w:name="_Toc29768887"/>
      <w:r w:rsidRPr="0031629C">
        <w:rPr>
          <w:b/>
          <w:noProof w:val="0"/>
        </w:rPr>
        <w:t>Figure</w:t>
      </w:r>
      <w:r w:rsidR="007F7484" w:rsidRPr="0031629C">
        <w:rPr>
          <w:b/>
          <w:noProof w:val="0"/>
        </w:rPr>
        <w:t xml:space="preserve"> </w:t>
      </w:r>
      <w:r w:rsidR="00D412A1" w:rsidRPr="0031629C">
        <w:rPr>
          <w:b/>
          <w:noProof w:val="0"/>
        </w:rPr>
        <w:fldChar w:fldCharType="begin"/>
      </w:r>
      <w:r w:rsidR="00D412A1" w:rsidRPr="0031629C">
        <w:rPr>
          <w:b/>
          <w:noProof w:val="0"/>
        </w:rPr>
        <w:instrText xml:space="preserve"> STYLEREF 1 \s </w:instrText>
      </w:r>
      <w:r w:rsidR="00D412A1" w:rsidRPr="0031629C">
        <w:rPr>
          <w:b/>
          <w:noProof w:val="0"/>
        </w:rPr>
        <w:fldChar w:fldCharType="separate"/>
      </w:r>
      <w:r w:rsidR="00DC48B8">
        <w:rPr>
          <w:b/>
        </w:rPr>
        <w:t>3</w:t>
      </w:r>
      <w:r w:rsidR="00D412A1" w:rsidRPr="0031629C">
        <w:rPr>
          <w:b/>
          <w:noProof w:val="0"/>
        </w:rPr>
        <w:fldChar w:fldCharType="end"/>
      </w:r>
      <w:r w:rsidR="00D412A1" w:rsidRPr="0031629C">
        <w:rPr>
          <w:b/>
          <w:noProof w:val="0"/>
        </w:rPr>
        <w:t>.</w:t>
      </w:r>
      <w:r w:rsidR="00D412A1" w:rsidRPr="0031629C">
        <w:rPr>
          <w:b/>
          <w:noProof w:val="0"/>
        </w:rPr>
        <w:fldChar w:fldCharType="begin"/>
      </w:r>
      <w:r w:rsidR="00D412A1" w:rsidRPr="0031629C">
        <w:rPr>
          <w:b/>
          <w:noProof w:val="0"/>
        </w:rPr>
        <w:instrText xml:space="preserve"> SEQ Şekil \* ARABIC \s 1 </w:instrText>
      </w:r>
      <w:r w:rsidR="00D412A1" w:rsidRPr="0031629C">
        <w:rPr>
          <w:b/>
          <w:noProof w:val="0"/>
        </w:rPr>
        <w:fldChar w:fldCharType="separate"/>
      </w:r>
      <w:r w:rsidR="00DC48B8">
        <w:rPr>
          <w:b/>
        </w:rPr>
        <w:t>1</w:t>
      </w:r>
      <w:r w:rsidR="00D412A1" w:rsidRPr="0031629C">
        <w:rPr>
          <w:b/>
          <w:noProof w:val="0"/>
        </w:rPr>
        <w:fldChar w:fldCharType="end"/>
      </w:r>
      <w:r w:rsidR="007F7484" w:rsidRPr="0031629C">
        <w:rPr>
          <w:b/>
          <w:noProof w:val="0"/>
        </w:rPr>
        <w:t>.</w:t>
      </w:r>
      <w:r w:rsidR="007F7484" w:rsidRPr="0031629C">
        <w:rPr>
          <w:noProof w:val="0"/>
        </w:rPr>
        <w:tab/>
      </w:r>
      <w:r w:rsidRPr="0031629C">
        <w:rPr>
          <w:noProof w:val="0"/>
        </w:rPr>
        <w:t>Elements of a Figure; object area, label and caption</w:t>
      </w:r>
      <w:bookmarkEnd w:id="34"/>
    </w:p>
    <w:p w:rsidR="0074476A" w:rsidRPr="0031629C" w:rsidRDefault="00650518" w:rsidP="0074476A">
      <w:r w:rsidRPr="0031629C">
        <w:t>Generate figure labels (and their numbers) automatically from the “Insert Caption” Icon in the “References” tab (See Figure 3.2). This will automatically create the List of Figures. Check the rankings in the PDF file before printing the thesis. Update the fields if there are any errors. Don't forget to update the List of Figures.</w:t>
      </w:r>
    </w:p>
    <w:p w:rsidR="00C708C6" w:rsidRPr="0031629C" w:rsidRDefault="00CA6E9C" w:rsidP="000D4BAE">
      <w:pPr>
        <w:pStyle w:val="Balk2"/>
      </w:pPr>
      <w:bookmarkStart w:id="35" w:name="_Toc35803057"/>
      <w:r w:rsidRPr="0031629C">
        <w:t>Example of Section Heading 2</w:t>
      </w:r>
      <w:bookmarkEnd w:id="35"/>
    </w:p>
    <w:p w:rsidR="002F1D02" w:rsidRPr="0031629C" w:rsidRDefault="002F1D02" w:rsidP="002F1D02">
      <w:r w:rsidRPr="0031629C">
        <w:t>............... .......... ...... .... .... .... ..... ..... .... ..... .... . ....... .......... ........ ....... ................ ...... ..... .... ...... .. ...... ........ ....... . .... .</w:t>
      </w:r>
    </w:p>
    <w:p w:rsidR="005C6047" w:rsidRPr="0031629C" w:rsidRDefault="00CA6E9C" w:rsidP="00BE6CF0">
      <w:pPr>
        <w:pStyle w:val="Balk3"/>
      </w:pPr>
      <w:bookmarkStart w:id="36" w:name="_Toc35803058"/>
      <w:r w:rsidRPr="0031629C">
        <w:t>Example of Subsection Heading 3</w:t>
      </w:r>
      <w:bookmarkEnd w:id="36"/>
    </w:p>
    <w:p w:rsidR="002F1D02" w:rsidRPr="0031629C" w:rsidRDefault="002F1D02" w:rsidP="002F1D02">
      <w:r w:rsidRPr="0031629C">
        <w:t>............... .......... ...... .... .... .... ..... ..... .... ..... .... . ....... .......... ........ ....... ................ ...... ..... .... ...... .. ...... ........ ....... . .... .</w:t>
      </w:r>
    </w:p>
    <w:p w:rsidR="002F1D02" w:rsidRPr="0031629C" w:rsidRDefault="002F1D02" w:rsidP="002F1D02">
      <w:r w:rsidRPr="0031629C">
        <w:t>............... .......... ...... .... .... .... ..... ..... .... ..... .... . ....... .......... ........ ....... ................ ...... ..... .... ...... .. ...... ........ ....... . .... .</w:t>
      </w:r>
    </w:p>
    <w:p w:rsidR="00AA7B22" w:rsidRPr="0031629C" w:rsidRDefault="0007729C" w:rsidP="00C73D65">
      <w:pPr>
        <w:pStyle w:val="ekilNesnesi"/>
        <w:rPr>
          <w:noProof w:val="0"/>
        </w:rPr>
      </w:pPr>
      <w:r w:rsidRPr="0031629C">
        <w:rPr>
          <w:lang w:val="tr-TR" w:eastAsia="tr-TR"/>
        </w:rPr>
        <w:lastRenderedPageBreak/>
        <w:drawing>
          <wp:inline distT="0" distB="0" distL="0" distR="0" wp14:anchorId="337F1BBA" wp14:editId="2E578CD5">
            <wp:extent cx="4821382" cy="4030980"/>
            <wp:effectExtent l="0" t="0" r="0" b="762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399" cy="4035175"/>
                    </a:xfrm>
                    <a:prstGeom prst="rect">
                      <a:avLst/>
                    </a:prstGeom>
                    <a:noFill/>
                    <a:ln>
                      <a:noFill/>
                    </a:ln>
                  </pic:spPr>
                </pic:pic>
              </a:graphicData>
            </a:graphic>
          </wp:inline>
        </w:drawing>
      </w:r>
    </w:p>
    <w:p w:rsidR="00AA7B22" w:rsidRPr="0031629C" w:rsidRDefault="0007729C" w:rsidP="00D3732B">
      <w:pPr>
        <w:pStyle w:val="1lineFigureCap"/>
        <w:rPr>
          <w:noProof w:val="0"/>
        </w:rPr>
      </w:pPr>
      <w:bookmarkStart w:id="37" w:name="_Toc29768888"/>
      <w:r w:rsidRPr="0031629C">
        <w:rPr>
          <w:b/>
          <w:noProof w:val="0"/>
        </w:rPr>
        <w:t>Figure</w:t>
      </w:r>
      <w:r w:rsidR="00725F3C" w:rsidRPr="0031629C">
        <w:rPr>
          <w:b/>
          <w:noProof w:val="0"/>
        </w:rPr>
        <w:t xml:space="preserve"> </w:t>
      </w:r>
      <w:r w:rsidR="00D412A1" w:rsidRPr="0031629C">
        <w:rPr>
          <w:b/>
          <w:noProof w:val="0"/>
        </w:rPr>
        <w:fldChar w:fldCharType="begin"/>
      </w:r>
      <w:r w:rsidR="00D412A1" w:rsidRPr="0031629C">
        <w:rPr>
          <w:b/>
          <w:noProof w:val="0"/>
        </w:rPr>
        <w:instrText xml:space="preserve"> STYLEREF 1 \s </w:instrText>
      </w:r>
      <w:r w:rsidR="00D412A1" w:rsidRPr="0031629C">
        <w:rPr>
          <w:b/>
          <w:noProof w:val="0"/>
        </w:rPr>
        <w:fldChar w:fldCharType="separate"/>
      </w:r>
      <w:r w:rsidR="00DC48B8">
        <w:rPr>
          <w:b/>
        </w:rPr>
        <w:t>3</w:t>
      </w:r>
      <w:r w:rsidR="00D412A1" w:rsidRPr="0031629C">
        <w:rPr>
          <w:b/>
          <w:noProof w:val="0"/>
        </w:rPr>
        <w:fldChar w:fldCharType="end"/>
      </w:r>
      <w:r w:rsidR="00D412A1" w:rsidRPr="0031629C">
        <w:rPr>
          <w:b/>
          <w:noProof w:val="0"/>
        </w:rPr>
        <w:t>.</w:t>
      </w:r>
      <w:r w:rsidR="00D412A1" w:rsidRPr="0031629C">
        <w:rPr>
          <w:b/>
          <w:noProof w:val="0"/>
        </w:rPr>
        <w:fldChar w:fldCharType="begin"/>
      </w:r>
      <w:r w:rsidR="00D412A1" w:rsidRPr="0031629C">
        <w:rPr>
          <w:b/>
          <w:noProof w:val="0"/>
        </w:rPr>
        <w:instrText xml:space="preserve"> SEQ Şekil \* ARABIC \s 1 </w:instrText>
      </w:r>
      <w:r w:rsidR="00D412A1" w:rsidRPr="0031629C">
        <w:rPr>
          <w:b/>
          <w:noProof w:val="0"/>
        </w:rPr>
        <w:fldChar w:fldCharType="separate"/>
      </w:r>
      <w:r w:rsidR="00DC48B8">
        <w:rPr>
          <w:b/>
        </w:rPr>
        <w:t>2</w:t>
      </w:r>
      <w:r w:rsidR="00D412A1" w:rsidRPr="0031629C">
        <w:rPr>
          <w:b/>
          <w:noProof w:val="0"/>
        </w:rPr>
        <w:fldChar w:fldCharType="end"/>
      </w:r>
      <w:r w:rsidR="000002F6" w:rsidRPr="0031629C">
        <w:rPr>
          <w:b/>
          <w:noProof w:val="0"/>
        </w:rPr>
        <w:t>.</w:t>
      </w:r>
      <w:r w:rsidR="000002F6" w:rsidRPr="0031629C">
        <w:rPr>
          <w:noProof w:val="0"/>
        </w:rPr>
        <w:tab/>
      </w:r>
      <w:r w:rsidR="00AA33F8" w:rsidRPr="0031629C">
        <w:rPr>
          <w:noProof w:val="0"/>
        </w:rPr>
        <w:t xml:space="preserve">Adding a Figure label </w:t>
      </w:r>
      <w:r w:rsidR="000C43E9" w:rsidRPr="0031629C">
        <w:rPr>
          <w:noProof w:val="0"/>
        </w:rPr>
        <w:t>automatically</w:t>
      </w:r>
      <w:r w:rsidR="00AA33F8" w:rsidRPr="0031629C">
        <w:rPr>
          <w:noProof w:val="0"/>
        </w:rPr>
        <w:t xml:space="preserve"> in MS Word using “References Menu”</w:t>
      </w:r>
      <w:bookmarkEnd w:id="37"/>
    </w:p>
    <w:p w:rsidR="00A621AC" w:rsidRPr="0031629C" w:rsidRDefault="00A621AC" w:rsidP="00C73D65">
      <w:pPr>
        <w:pStyle w:val="ekilNesnesi"/>
        <w:rPr>
          <w:noProof w:val="0"/>
          <w:lang w:eastAsia="tr-TR"/>
        </w:rPr>
      </w:pPr>
      <w:r w:rsidRPr="0031629C">
        <w:rPr>
          <w:lang w:val="tr-TR" w:eastAsia="tr-TR"/>
        </w:rPr>
        <mc:AlternateContent>
          <mc:Choice Requires="wps">
            <w:drawing>
              <wp:anchor distT="0" distB="0" distL="114300" distR="114300" simplePos="0" relativeHeight="251640320" behindDoc="0" locked="0" layoutInCell="1" allowOverlap="1" wp14:anchorId="6FC28E2F" wp14:editId="15D593DE">
                <wp:simplePos x="0" y="0"/>
                <wp:positionH relativeFrom="column">
                  <wp:posOffset>904985</wp:posOffset>
                </wp:positionH>
                <wp:positionV relativeFrom="paragraph">
                  <wp:posOffset>99695</wp:posOffset>
                </wp:positionV>
                <wp:extent cx="3689247" cy="1590261"/>
                <wp:effectExtent l="19050" t="19050" r="6985" b="10160"/>
                <wp:wrapNone/>
                <wp:docPr id="18" name="Serbest Form 18"/>
                <wp:cNvGraphicFramePr/>
                <a:graphic xmlns:a="http://schemas.openxmlformats.org/drawingml/2006/main">
                  <a:graphicData uri="http://schemas.microsoft.com/office/word/2010/wordprocessingShape">
                    <wps:wsp>
                      <wps:cNvSpPr/>
                      <wps:spPr>
                        <a:xfrm>
                          <a:off x="0" y="0"/>
                          <a:ext cx="3689247" cy="1590261"/>
                        </a:xfrm>
                        <a:custGeom>
                          <a:avLst/>
                          <a:gdLst>
                            <a:gd name="connsiteX0" fmla="*/ 0 w 2225615"/>
                            <a:gd name="connsiteY0" fmla="*/ 254998 h 353046"/>
                            <a:gd name="connsiteX1" fmla="*/ 198408 w 2225615"/>
                            <a:gd name="connsiteY1" fmla="*/ 30711 h 353046"/>
                            <a:gd name="connsiteX2" fmla="*/ 517585 w 2225615"/>
                            <a:gd name="connsiteY2" fmla="*/ 116976 h 353046"/>
                            <a:gd name="connsiteX3" fmla="*/ 595223 w 2225615"/>
                            <a:gd name="connsiteY3" fmla="*/ 341262 h 353046"/>
                            <a:gd name="connsiteX4" fmla="*/ 1017917 w 2225615"/>
                            <a:gd name="connsiteY4" fmla="*/ 91096 h 353046"/>
                            <a:gd name="connsiteX5" fmla="*/ 785004 w 2225615"/>
                            <a:gd name="connsiteY5" fmla="*/ 39338 h 353046"/>
                            <a:gd name="connsiteX6" fmla="*/ 276046 w 2225615"/>
                            <a:gd name="connsiteY6" fmla="*/ 237745 h 353046"/>
                            <a:gd name="connsiteX7" fmla="*/ 448574 w 2225615"/>
                            <a:gd name="connsiteY7" fmla="*/ 349889 h 353046"/>
                            <a:gd name="connsiteX8" fmla="*/ 655608 w 2225615"/>
                            <a:gd name="connsiteY8" fmla="*/ 203240 h 353046"/>
                            <a:gd name="connsiteX9" fmla="*/ 1181819 w 2225615"/>
                            <a:gd name="connsiteY9" fmla="*/ 177360 h 353046"/>
                            <a:gd name="connsiteX10" fmla="*/ 1544129 w 2225615"/>
                            <a:gd name="connsiteY10" fmla="*/ 168734 h 353046"/>
                            <a:gd name="connsiteX11" fmla="*/ 1561381 w 2225615"/>
                            <a:gd name="connsiteY11" fmla="*/ 13459 h 353046"/>
                            <a:gd name="connsiteX12" fmla="*/ 1940944 w 2225615"/>
                            <a:gd name="connsiteY12" fmla="*/ 39338 h 353046"/>
                            <a:gd name="connsiteX13" fmla="*/ 2147978 w 2225615"/>
                            <a:gd name="connsiteY13" fmla="*/ 289504 h 353046"/>
                            <a:gd name="connsiteX14" fmla="*/ 1716657 w 2225615"/>
                            <a:gd name="connsiteY14" fmla="*/ 341262 h 353046"/>
                            <a:gd name="connsiteX15" fmla="*/ 1837427 w 2225615"/>
                            <a:gd name="connsiteY15" fmla="*/ 108349 h 353046"/>
                            <a:gd name="connsiteX16" fmla="*/ 2087593 w 2225615"/>
                            <a:gd name="connsiteY16" fmla="*/ 47964 h 353046"/>
                            <a:gd name="connsiteX17" fmla="*/ 2225615 w 2225615"/>
                            <a:gd name="connsiteY17" fmla="*/ 30711 h 353046"/>
                            <a:gd name="connsiteX18" fmla="*/ 2225615 w 2225615"/>
                            <a:gd name="connsiteY18" fmla="*/ 30711 h 353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25615" h="353046">
                              <a:moveTo>
                                <a:pt x="0" y="254998"/>
                              </a:moveTo>
                              <a:cubicBezTo>
                                <a:pt x="56072" y="154356"/>
                                <a:pt x="112144" y="53715"/>
                                <a:pt x="198408" y="30711"/>
                              </a:cubicBezTo>
                              <a:cubicBezTo>
                                <a:pt x="284672" y="7707"/>
                                <a:pt x="451449" y="65218"/>
                                <a:pt x="517585" y="116976"/>
                              </a:cubicBezTo>
                              <a:cubicBezTo>
                                <a:pt x="583721" y="168734"/>
                                <a:pt x="511834" y="345575"/>
                                <a:pt x="595223" y="341262"/>
                              </a:cubicBezTo>
                              <a:cubicBezTo>
                                <a:pt x="678612" y="336949"/>
                                <a:pt x="986287" y="141417"/>
                                <a:pt x="1017917" y="91096"/>
                              </a:cubicBezTo>
                              <a:cubicBezTo>
                                <a:pt x="1049547" y="40775"/>
                                <a:pt x="908649" y="14896"/>
                                <a:pt x="785004" y="39338"/>
                              </a:cubicBezTo>
                              <a:cubicBezTo>
                                <a:pt x="661359" y="63779"/>
                                <a:pt x="332118" y="185987"/>
                                <a:pt x="276046" y="237745"/>
                              </a:cubicBezTo>
                              <a:cubicBezTo>
                                <a:pt x="219974" y="289503"/>
                                <a:pt x="385314" y="355640"/>
                                <a:pt x="448574" y="349889"/>
                              </a:cubicBezTo>
                              <a:cubicBezTo>
                                <a:pt x="511834" y="344138"/>
                                <a:pt x="533401" y="231995"/>
                                <a:pt x="655608" y="203240"/>
                              </a:cubicBezTo>
                              <a:cubicBezTo>
                                <a:pt x="777816" y="174485"/>
                                <a:pt x="1033732" y="183111"/>
                                <a:pt x="1181819" y="177360"/>
                              </a:cubicBezTo>
                              <a:cubicBezTo>
                                <a:pt x="1329906" y="171609"/>
                                <a:pt x="1480869" y="196051"/>
                                <a:pt x="1544129" y="168734"/>
                              </a:cubicBezTo>
                              <a:cubicBezTo>
                                <a:pt x="1607389" y="141417"/>
                                <a:pt x="1495245" y="35025"/>
                                <a:pt x="1561381" y="13459"/>
                              </a:cubicBezTo>
                              <a:cubicBezTo>
                                <a:pt x="1627517" y="-8107"/>
                                <a:pt x="1843178" y="-6670"/>
                                <a:pt x="1940944" y="39338"/>
                              </a:cubicBezTo>
                              <a:cubicBezTo>
                                <a:pt x="2038710" y="85346"/>
                                <a:pt x="2185359" y="239183"/>
                                <a:pt x="2147978" y="289504"/>
                              </a:cubicBezTo>
                              <a:cubicBezTo>
                                <a:pt x="2110597" y="339825"/>
                                <a:pt x="1768415" y="371454"/>
                                <a:pt x="1716657" y="341262"/>
                              </a:cubicBezTo>
                              <a:cubicBezTo>
                                <a:pt x="1664899" y="311070"/>
                                <a:pt x="1775604" y="157232"/>
                                <a:pt x="1837427" y="108349"/>
                              </a:cubicBezTo>
                              <a:cubicBezTo>
                                <a:pt x="1899250" y="59466"/>
                                <a:pt x="2022895" y="60904"/>
                                <a:pt x="2087593" y="47964"/>
                              </a:cubicBezTo>
                              <a:cubicBezTo>
                                <a:pt x="2152291" y="35024"/>
                                <a:pt x="2225615" y="30711"/>
                                <a:pt x="2225615" y="30711"/>
                              </a:cubicBezTo>
                              <a:lnTo>
                                <a:pt x="2225615" y="30711"/>
                              </a:ln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B59A0" id="Serbest Form 18" o:spid="_x0000_s1026" style="position:absolute;margin-left:71.25pt;margin-top:7.85pt;width:290.5pt;height:125.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615,35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hhNwcAAEMaAAAOAAAAZHJzL2Uyb0RvYy54bWysWV2PnDgWfR9p/wPicaWk8Be2W+lE2Yyy&#10;GimaiTZZTeaRpqhUSRSwQH8kv36Orw1tujOCGq1aqgbM8fG9vr6+x7x683Cuk7uqH05tc52yl1ma&#10;VE3Z7k/N1+v0v5/fvzBpMoxFsy/qtqmu02/VkL55/Y+fXt13VxVvj229r/oEnTTD1X13nR7Hsbva&#10;7YbyWJ2L4WXbVQ0aD21/Lkbc9l93+764R+/nesezLN/dt/2+69uyGgY8/dk3pq+p/8OhKsffDoeh&#10;GpP6OsXYRvrt6ffG/e5evyquvvZFdzyVYRjF3xjFuTg1IJ27+rkYi+S2Pz3r6nwq+3ZoD+PLsj3v&#10;2sPhVFZkA6xh2RNrPh2LriJb4Jyhm900/P+6LX+9+9gnpz3mDjPVFGfM0aeqv6mGMXkPryd4DB/d&#10;d8MVXv3UfezD3YBLZ/DDoT+7/zAleSC/fpv9Wj2MSYmHIjeWS50mJdqYshnPmet19wgvb4fx31VL&#10;XRV3H4bRT8weV+TWfRhb2TbNcBqrL5jMw7nGXP1zl2TJfcI5VzlTYUKfvv5H/DpX0lqTHBOhRCbz&#10;v4B8YREDs0ZmZp0mxohMM7bKwiMWxbQyap0lxjCWW52v0oiYxirOxTpNjBGS8Zyv0siIhmVMW6bX&#10;eWKQZZldt0ZFNNqoLJPrLDFGWCHWAyCPWLjOESrrLAuM0FqqVZ9hXcyRLKVReoMxMUZIa4xdpcHy&#10;nmlypfIt4RxjeCa4zFZpbETDmMGfXffaAqS1yNd5WLyimZKIzw1ES1RutJCrFrF4UTMkGWHYuklL&#10;lJBqfYbYYl1bmVm5IRQWqG2BzeKVzZnUVm/JbQuUsQqrbjWHxmubaZbnakNCYDFqY+ZB6n+Mb2aE&#10;lnwL0wKVGayldZsWazwzWtkNyZTFKHg83+C8eJWH/W1D4MWobXuQ2/rn3LCdKEY9J8Lm/nXavovj&#10;tKOXD03Y0nGVFK5KzKhw6trB1Q/x/o5iYbrF/u3rBaBcPbACxoqNwVOxsQ2MVRiD+UXMWCMxWFwE&#10;RtjHYHkRGJEcg6kSwhxssxnBGYOpJtoMRsDFYH3RsBFEMZiqzc3M2DdisL2I2e0FMRr3F8XY0yC7&#10;LMpc2l6wXxZnLoUv4JdFmsuwC/hlseaS7QJ+WbS5XLiAXxZv7EnA4f6iiXsScl7hTDHn/4cc1UM/&#10;OuVYk3Ic0wTKsU8TKMcbR1lcdcXoUtt0mdxfp5MQSY4QPl5guOZze1d9bunF8VEoeSkShv/4Snl7&#10;cyr/VX2PAajYtI8ZVDtCBdnSUWeMYRf3U6qEnlRQaCPpQg6nJD35akHxI0JuZB4Ytc7IxzCY+KQC&#10;nV98ueLegVObFzHE57XJZkKFXZv7VcWoNAs+JkqFYlJ4E1FMKR2Unh+PIkXjbSShspkz1yYPS1GI&#10;3MIoP6/EaU3OjQ82JvG38EGQN0RKqmUzJ8ukVU4OYw3ITC9NsZnJg2uZNHYxzV7qeDOdgtnMmKNo&#10;VWG+IEoWRgrB4VrqlBllYW/kAS97qJGTmtlMyZm12s8Xd7Ui5acpRoRRIqQgASkiwzlMCC7SQN5K&#10;kjabORcxIlGnx6YoIWTmo4sLDG4RQF4QeTtJ52zm1FqbkM+YdvIt5mSZEFqEVWsEgyiInBvkkXc9&#10;qZ7NrExwazOfRl1ZnS2mFIGDKPLzzWyeqSWtF0uedl5nLu+tpgQQaWFCx89XBMKaS781CJXxpSu8&#10;cPKsTg5ttzXnGkmFkC8MW2YiZqRg2ofvizzXi0hiXkMRkpTRZk6IXaNDgYBYnQ6JfIAi4alpOXFh&#10;kZfiWQ16ikgp8uetddW9WIiZst5SIax54kGdGxl2XiR5qajjaUkFceVtvSwHQpUh0/hZRYxmT5yI&#10;BIWzD+qYKc0RznEMe6XlW0k/bfYxAydXvghTVuaLVMcz7pxH/SK6wR+Rci+6qJGk1GZOznD0ZX0W&#10;cCG67DYcIbq8PG+Vk3/nbT1ufLZo6ibesv8K498C2JUPdAw61xHU4+NRaNO+P9U1mV43VF3gfIjW&#10;1c4dyfpDWLoav9WVqy7q5j/VAQe60FKchBUdpVfv6j65K1DKFGVZNSPzTcdiX/nHOEPLpvp3RtDQ&#10;qEPX8wEjmfsOHbhj+ud9Y7ywI7zvoBWdxM9gr/hmmuXAPHhGEHPbjDP4fGra/keW1bAqMPv3MYrI&#10;Ne7ypt1/w3F33/rvAENXvj/1w/ihGMaPRY/DZEQjPmaMv+HnULeo5lC10VWaHNv++4+eu/dxHo/W&#10;NLnHh4TrdPjfbdFXaVL/0uCk3qJUQrcj3UgsINz0cctN3NLcnt+1mCaEKEZHl+79sZ4uD317/h3f&#10;PN46VjQVTQluKOURham/eTfiHk34alJWb9/SNb42IMY+NJ+60nXuvNrB8s8Pvxd9l7jL63TEef2v&#10;7fTRobiazuFdoM7vOmTTvr0d28PJHdKTi71fww2+VND8h68q7lNIfE9vPX77ef0nAAAA//8DAFBL&#10;AwQUAAYACAAAACEA7qQyOuEAAAAKAQAADwAAAGRycy9kb3ducmV2LnhtbEyPQU/DMAyF70j8h8hI&#10;3Fi6wrpRmk5swHGgbYDELW1MW9E4XZNthV+PObGbn/30/L1sPthWHLD3jSMF41EEAql0pqFKwev2&#10;6WoGwgdNRreOUME3epjn52eZTo070hoPm1AJDiGfagV1CF0qpS9rtNqPXIfEt0/XWx1Y9pU0vT5y&#10;uG1lHEWJtLoh/lDrDpc1ll+bvVXwsZqtXxbmcbl4L5+jXfGW3P487JS6vBju70AEHMK/Gf7wGR1y&#10;ZircnowXLeubeMJWHiZTEGyYxte8KBTESTIGmWfytEL+CwAA//8DAFBLAQItABQABgAIAAAAIQC2&#10;gziS/gAAAOEBAAATAAAAAAAAAAAAAAAAAAAAAABbQ29udGVudF9UeXBlc10ueG1sUEsBAi0AFAAG&#10;AAgAAAAhADj9If/WAAAAlAEAAAsAAAAAAAAAAAAAAAAALwEAAF9yZWxzLy5yZWxzUEsBAi0AFAAG&#10;AAgAAAAhALuRKGE3BwAAQxoAAA4AAAAAAAAAAAAAAAAALgIAAGRycy9lMm9Eb2MueG1sUEsBAi0A&#10;FAAGAAgAAAAhAO6kMjrhAAAACgEAAA8AAAAAAAAAAAAAAAAAkQkAAGRycy9kb3ducmV2LnhtbFBL&#10;BQYAAAAABAAEAPMAAACfCgAAAAA=&#10;" path="m,254998c56072,154356,112144,53715,198408,30711,284672,7707,451449,65218,517585,116976v66136,51758,-5751,228599,77638,224286c678612,336949,986287,141417,1017917,91096,1049547,40775,908649,14896,785004,39338,661359,63779,332118,185987,276046,237745v-56072,51758,109268,117895,172528,112144c511834,344138,533401,231995,655608,203240v122208,-28755,378124,-20129,526211,-25880c1329906,171609,1480869,196051,1544129,168734v63260,-27317,-48884,-133709,17252,-155275c1627517,-8107,1843178,-6670,1940944,39338v97766,46008,244415,199845,207034,250166c2110597,339825,1768415,371454,1716657,341262v-51758,-30192,58947,-184030,120770,-232913c1899250,59466,2022895,60904,2087593,47964v64698,-12940,138022,-17253,138022,-17253l2225615,30711e" filled="f" strokecolor="#1f4d78 [1604]" strokeweight="2.25pt">
                <v:stroke joinstyle="miter"/>
                <v:path arrowok="t" o:connecttype="custom" o:connectlocs="0,1148613;328887,138335;857965,526907;986660,1537181;1687330,410333;1301246,177194;457582,1070899;743570,1576041;1086756,915475;1959019,798901;2559595,760046;2588193,60625;3217368,177194;3560554,1304042;2845583,1537181;3045775,488047;3460458,216049;3689247,138335;3689247,138335" o:connectangles="0,0,0,0,0,0,0,0,0,0,0,0,0,0,0,0,0,0,0"/>
              </v:shape>
            </w:pict>
          </mc:Fallback>
        </mc:AlternateContent>
      </w:r>
      <w:r w:rsidRPr="0031629C">
        <w:rPr>
          <w:lang w:val="tr-TR" w:eastAsia="tr-TR"/>
        </w:rPr>
        <mc:AlternateContent>
          <mc:Choice Requires="wps">
            <w:drawing>
              <wp:inline distT="0" distB="0" distL="0" distR="0" wp14:anchorId="3D96699D" wp14:editId="4E5E8E31">
                <wp:extent cx="3912781" cy="1773141"/>
                <wp:effectExtent l="0" t="0" r="12065" b="17780"/>
                <wp:docPr id="17" name="Dikdörtgen 17"/>
                <wp:cNvGraphicFramePr/>
                <a:graphic xmlns:a="http://schemas.openxmlformats.org/drawingml/2006/main">
                  <a:graphicData uri="http://schemas.microsoft.com/office/word/2010/wordprocessingShape">
                    <wps:wsp>
                      <wps:cNvSpPr/>
                      <wps:spPr>
                        <a:xfrm>
                          <a:off x="0" y="0"/>
                          <a:ext cx="3912781" cy="177314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B68E4B" id="Dikdörtgen 17" o:spid="_x0000_s1026" style="width:308.1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yhZAIAAA8FAAAOAAAAZHJzL2Uyb0RvYy54bWysVNtOGzEQfa/Uf7D8XjYb0gYiNigKoqqE&#10;ABUqnh2vnVj41rGTTfph/YH+WMfeSxBFfaj64vV45sz1zF5c7o0mOwFBOVvR8mREibDc1cquK/rt&#10;8frDGSUhMlsz7ayo6EEEejl//+6i8TMxdhunawEEndgwa3xFNzH6WVEEvhGGhRPnhUWldGBYRBHW&#10;RQ2sQe9GF+PR6FPROKg9OC5CwNerVknn2b+Ugsc7KYOIRFcUc4v5hHyu0lnML9hsDcxvFO/SYP+Q&#10;hWHKYtDB1RWLjGxB/eHKKA4uOBlPuDOFk1JxkWvAasrRq2oeNsyLXAs2J/ihTeH/ueW3u3sgqsbZ&#10;TSmxzOCMrtRz/esnxLWwBF+xRY0PM7R88PfQSQGvqd69BJO+WAnZ57YehraKfSQcH0/Py/H0rKSE&#10;o66cTk/LSZm8Fke4hxA/C2dIulQUcG65nWx3E2Jr2psgLqXTJpBv8aBFykHbr0JiLRhynNGZRWKp&#10;gewYzr9+7sNmywSRSusBVL4F0rEHdbYJJjKzBuDoLeAx2mCdIzobB6BR1sHfwbK176tua01lr1x9&#10;wNGBazkdPL9W2LwbFuI9AyQx0h0XM97hIbVrKuq6GyUbBz/eek/2yC3UUtLgUlQ0fN8yEJToLxZZ&#10;d15OJmmLsjD5OB2jAC81q5cauzVLh33HyWN2+Zrso+6vEpx5wv1dpKioYpZj7IryCL2wjO2y4h+A&#10;i8Uim+HmeBZv7IPnyXnqaiLH4/6Jge8YFJF8t65fIDZ7RaTWNiGtW2yjkyqz7NjXrt+4dZmn3R8i&#10;rfVLOVsd/2Pz3wAAAP//AwBQSwMEFAAGAAgAAAAhAOTXSTXbAAAABQEAAA8AAABkcnMvZG93bnJl&#10;di54bWxMj8FOwzAQRO9I/IO1SNyo0xxSmsapKgQnEBWFA0c33iYR9jqyt0n69xgucFlpNKOZt9V2&#10;dlaMGGLvScFykYFAarzpqVXw8f50dw8isiajrSdUcMEI2/r6qtKl8RO94XjgVqQSiqVW0DEPpZSx&#10;6dDpuPADUvJOPjjNSYZWmqCnVO6szLOskE73lBY6PeBDh83X4ewU+H1/sbuwfh1fcPX5vOdsmotH&#10;pW5v5t0GBOPMf2H4wU/oUCemoz+TicIqSI/w701esSxyEEcF+Wqdg6wr+Z++/gYAAP//AwBQSwEC&#10;LQAUAAYACAAAACEAtoM4kv4AAADhAQAAEwAAAAAAAAAAAAAAAAAAAAAAW0NvbnRlbnRfVHlwZXNd&#10;LnhtbFBLAQItABQABgAIAAAAIQA4/SH/1gAAAJQBAAALAAAAAAAAAAAAAAAAAC8BAABfcmVscy8u&#10;cmVsc1BLAQItABQABgAIAAAAIQC8IoyhZAIAAA8FAAAOAAAAAAAAAAAAAAAAAC4CAABkcnMvZTJv&#10;RG9jLnhtbFBLAQItABQABgAIAAAAIQDk10k12wAAAAUBAAAPAAAAAAAAAAAAAAAAAL4EAABkcnMv&#10;ZG93bnJldi54bWxQSwUGAAAAAAQABADzAAAAxgUAAAAA&#10;" fillcolor="white [3201]" strokecolor="black [3200]" strokeweight="1pt">
                <w10:anchorlock/>
              </v:rect>
            </w:pict>
          </mc:Fallback>
        </mc:AlternateContent>
      </w:r>
    </w:p>
    <w:p w:rsidR="00A621AC" w:rsidRPr="0031629C" w:rsidRDefault="0007729C" w:rsidP="00A621AC">
      <w:pPr>
        <w:pStyle w:val="2LinesFigureCap"/>
        <w:rPr>
          <w:lang w:eastAsia="tr-TR"/>
        </w:rPr>
      </w:pPr>
      <w:bookmarkStart w:id="38" w:name="_Toc29768889"/>
      <w:r w:rsidRPr="0031629C">
        <w:rPr>
          <w:b/>
        </w:rPr>
        <w:t>Figure</w:t>
      </w:r>
      <w:r w:rsidR="00A621AC" w:rsidRPr="0031629C">
        <w:rPr>
          <w:b/>
        </w:rPr>
        <w:t xml:space="preserve"> </w:t>
      </w:r>
      <w:r w:rsidR="00D412A1" w:rsidRPr="0031629C">
        <w:rPr>
          <w:b/>
        </w:rPr>
        <w:fldChar w:fldCharType="begin"/>
      </w:r>
      <w:r w:rsidR="00D412A1" w:rsidRPr="0031629C">
        <w:rPr>
          <w:b/>
        </w:rPr>
        <w:instrText xml:space="preserve"> STYLEREF 1 \s </w:instrText>
      </w:r>
      <w:r w:rsidR="00D412A1" w:rsidRPr="0031629C">
        <w:rPr>
          <w:b/>
        </w:rPr>
        <w:fldChar w:fldCharType="separate"/>
      </w:r>
      <w:r w:rsidR="00DC48B8">
        <w:rPr>
          <w:b/>
          <w:noProof/>
        </w:rPr>
        <w:t>3</w:t>
      </w:r>
      <w:r w:rsidR="00D412A1" w:rsidRPr="0031629C">
        <w:rPr>
          <w:b/>
        </w:rPr>
        <w:fldChar w:fldCharType="end"/>
      </w:r>
      <w:r w:rsidR="00D412A1" w:rsidRPr="0031629C">
        <w:rPr>
          <w:b/>
        </w:rPr>
        <w:t>.</w:t>
      </w:r>
      <w:r w:rsidR="00D412A1" w:rsidRPr="0031629C">
        <w:rPr>
          <w:b/>
        </w:rPr>
        <w:fldChar w:fldCharType="begin"/>
      </w:r>
      <w:r w:rsidR="00D412A1" w:rsidRPr="0031629C">
        <w:rPr>
          <w:b/>
        </w:rPr>
        <w:instrText xml:space="preserve"> SEQ Şekil \* ARABIC \s 1 </w:instrText>
      </w:r>
      <w:r w:rsidR="00D412A1" w:rsidRPr="0031629C">
        <w:rPr>
          <w:b/>
        </w:rPr>
        <w:fldChar w:fldCharType="separate"/>
      </w:r>
      <w:r w:rsidR="00DC48B8">
        <w:rPr>
          <w:b/>
          <w:noProof/>
        </w:rPr>
        <w:t>3</w:t>
      </w:r>
      <w:r w:rsidR="00D412A1" w:rsidRPr="0031629C">
        <w:rPr>
          <w:b/>
        </w:rPr>
        <w:fldChar w:fldCharType="end"/>
      </w:r>
      <w:r w:rsidR="00A621AC" w:rsidRPr="0031629C">
        <w:rPr>
          <w:b/>
        </w:rPr>
        <w:t>.</w:t>
      </w:r>
      <w:r w:rsidR="00A621AC" w:rsidRPr="0031629C">
        <w:tab/>
      </w:r>
      <w:r w:rsidR="00284BA2" w:rsidRPr="0031629C">
        <w:t xml:space="preserve">This figure caption consisting of two lines, written with 10 </w:t>
      </w:r>
      <w:proofErr w:type="spellStart"/>
      <w:r w:rsidR="00284BA2" w:rsidRPr="0031629C">
        <w:t>pt</w:t>
      </w:r>
      <w:proofErr w:type="spellEnd"/>
      <w:r w:rsidR="00284BA2" w:rsidRPr="0031629C">
        <w:t xml:space="preserve"> font size and single spacing. Also, Indent-Custom-Hanging = 1.7 cm is set.</w:t>
      </w:r>
      <w:bookmarkEnd w:id="38"/>
    </w:p>
    <w:p w:rsidR="00AA7B22" w:rsidRPr="0031629C" w:rsidRDefault="00CA6E9C" w:rsidP="00BE6CF0">
      <w:pPr>
        <w:pStyle w:val="Balk3"/>
      </w:pPr>
      <w:bookmarkStart w:id="39" w:name="_Toc35803059"/>
      <w:r w:rsidRPr="0031629C">
        <w:t>Example of Subsection Heading 3</w:t>
      </w:r>
      <w:bookmarkEnd w:id="39"/>
    </w:p>
    <w:p w:rsidR="008B610F" w:rsidRPr="0031629C" w:rsidRDefault="008B610F" w:rsidP="008B610F">
      <w:r w:rsidRPr="0031629C">
        <w:t>............... .......... ...... .... .... .... ..... ..... .... ..... .... . ....... .......... ........ ....... ................ ...... ..... .... ...... .. ...... ........ ....... . .... .</w:t>
      </w:r>
    </w:p>
    <w:p w:rsidR="008B610F" w:rsidRPr="0031629C" w:rsidRDefault="008B610F" w:rsidP="008B610F">
      <w:r w:rsidRPr="0031629C">
        <w:t>............... .......... ...... .... .... .... ..... ..... .... ..... .... . ....... .......... ........ ....... ................ ...... ..... .... ...... .. ...... ........ ....... . .... .</w:t>
      </w:r>
    </w:p>
    <w:p w:rsidR="00C53775" w:rsidRPr="0031629C" w:rsidRDefault="00C53775" w:rsidP="008B610F"/>
    <w:p w:rsidR="007D5200" w:rsidRPr="0031629C" w:rsidRDefault="00284BA2" w:rsidP="00BE6CF0">
      <w:pPr>
        <w:pStyle w:val="1lineTableCap"/>
      </w:pPr>
      <w:bookmarkStart w:id="40" w:name="_Toc29599455"/>
      <w:r w:rsidRPr="0031629C">
        <w:rPr>
          <w:b/>
        </w:rPr>
        <w:lastRenderedPageBreak/>
        <w:t>Table</w:t>
      </w:r>
      <w:r w:rsidR="007D5200" w:rsidRPr="0031629C">
        <w:rPr>
          <w:b/>
        </w:rPr>
        <w:t xml:space="preserve"> </w:t>
      </w:r>
      <w:r w:rsidR="007A23C5" w:rsidRPr="0031629C">
        <w:rPr>
          <w:b/>
        </w:rPr>
        <w:fldChar w:fldCharType="begin"/>
      </w:r>
      <w:r w:rsidR="007A23C5" w:rsidRPr="0031629C">
        <w:rPr>
          <w:b/>
        </w:rPr>
        <w:instrText xml:space="preserve"> STYLEREF 1 \s </w:instrText>
      </w:r>
      <w:r w:rsidR="007A23C5" w:rsidRPr="0031629C">
        <w:rPr>
          <w:b/>
        </w:rPr>
        <w:fldChar w:fldCharType="separate"/>
      </w:r>
      <w:r w:rsidR="00DC48B8">
        <w:rPr>
          <w:b/>
          <w:noProof/>
        </w:rPr>
        <w:t>3</w:t>
      </w:r>
      <w:r w:rsidR="007A23C5" w:rsidRPr="0031629C">
        <w:rPr>
          <w:b/>
        </w:rPr>
        <w:fldChar w:fldCharType="end"/>
      </w:r>
      <w:r w:rsidR="007A23C5" w:rsidRPr="0031629C">
        <w:rPr>
          <w:b/>
        </w:rPr>
        <w:t>.</w:t>
      </w:r>
      <w:r w:rsidR="007A23C5" w:rsidRPr="0031629C">
        <w:rPr>
          <w:b/>
        </w:rPr>
        <w:fldChar w:fldCharType="begin"/>
      </w:r>
      <w:r w:rsidR="007A23C5" w:rsidRPr="0031629C">
        <w:rPr>
          <w:b/>
        </w:rPr>
        <w:instrText xml:space="preserve"> SEQ Tablo \* ARABIC \s 1 </w:instrText>
      </w:r>
      <w:r w:rsidR="007A23C5" w:rsidRPr="0031629C">
        <w:rPr>
          <w:b/>
        </w:rPr>
        <w:fldChar w:fldCharType="separate"/>
      </w:r>
      <w:r w:rsidR="00DC48B8">
        <w:rPr>
          <w:b/>
          <w:noProof/>
        </w:rPr>
        <w:t>1</w:t>
      </w:r>
      <w:r w:rsidR="007A23C5" w:rsidRPr="0031629C">
        <w:rPr>
          <w:b/>
        </w:rPr>
        <w:fldChar w:fldCharType="end"/>
      </w:r>
      <w:r w:rsidR="007D5200" w:rsidRPr="0031629C">
        <w:rPr>
          <w:b/>
        </w:rPr>
        <w:t>.</w:t>
      </w:r>
      <w:r w:rsidR="007D5200" w:rsidRPr="0031629C">
        <w:tab/>
      </w:r>
      <w:r w:rsidRPr="0031629C">
        <w:t>An Example of a table layout and caption</w:t>
      </w:r>
      <w:bookmarkEnd w:id="40"/>
    </w:p>
    <w:tbl>
      <w:tblPr>
        <w:tblStyle w:val="DzTablo21"/>
        <w:tblW w:w="8436" w:type="dxa"/>
        <w:jc w:val="center"/>
        <w:tblLayout w:type="fixed"/>
        <w:tblLook w:val="04A0" w:firstRow="1" w:lastRow="0" w:firstColumn="1" w:lastColumn="0" w:noHBand="0" w:noVBand="1"/>
      </w:tblPr>
      <w:tblGrid>
        <w:gridCol w:w="1843"/>
        <w:gridCol w:w="1276"/>
        <w:gridCol w:w="850"/>
        <w:gridCol w:w="851"/>
        <w:gridCol w:w="1134"/>
        <w:gridCol w:w="709"/>
        <w:gridCol w:w="850"/>
        <w:gridCol w:w="923"/>
      </w:tblGrid>
      <w:tr w:rsidR="007D5200" w:rsidRPr="0031629C" w:rsidTr="008B610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single" w:sz="4" w:space="0" w:color="000000" w:themeColor="text1"/>
            </w:tcBorders>
            <w:vAlign w:val="center"/>
            <w:hideMark/>
          </w:tcPr>
          <w:p w:rsidR="007D5200" w:rsidRPr="0031629C" w:rsidRDefault="007D5200" w:rsidP="007D5200">
            <w:pPr>
              <w:spacing w:line="240"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SILAR</w:t>
            </w:r>
            <w:r w:rsidR="008B610F" w:rsidRPr="0031629C">
              <w:rPr>
                <w:rFonts w:eastAsia="Times New Roman" w:cs="Times New Roman"/>
                <w:color w:val="000000"/>
                <w:sz w:val="18"/>
                <w:szCs w:val="18"/>
                <w:lang w:eastAsia="tr-TR"/>
              </w:rPr>
              <w:t xml:space="preserve"> </w:t>
            </w:r>
            <w:proofErr w:type="spellStart"/>
            <w:r w:rsidR="008B610F" w:rsidRPr="0031629C">
              <w:rPr>
                <w:rFonts w:eastAsia="Times New Roman" w:cs="Times New Roman"/>
                <w:color w:val="000000"/>
                <w:sz w:val="18"/>
                <w:szCs w:val="18"/>
                <w:lang w:eastAsia="tr-TR"/>
              </w:rPr>
              <w:t>N</w:t>
            </w:r>
            <w:r w:rsidR="00284BA2" w:rsidRPr="0031629C">
              <w:rPr>
                <w:rFonts w:eastAsia="Times New Roman" w:cs="Times New Roman"/>
                <w:color w:val="000000"/>
                <w:sz w:val="18"/>
                <w:szCs w:val="18"/>
                <w:lang w:eastAsia="tr-TR"/>
              </w:rPr>
              <w:t>um</w:t>
            </w:r>
            <w:proofErr w:type="spellEnd"/>
          </w:p>
        </w:tc>
        <w:tc>
          <w:tcPr>
            <w:tcW w:w="1276" w:type="dxa"/>
            <w:tcBorders>
              <w:top w:val="single" w:sz="4" w:space="0" w:color="000000" w:themeColor="text1"/>
              <w:bottom w:val="single" w:sz="4" w:space="0" w:color="000000" w:themeColor="text1"/>
            </w:tcBorders>
            <w:vAlign w:val="center"/>
            <w:hideMark/>
          </w:tcPr>
          <w:p w:rsidR="007D5200" w:rsidRPr="0031629C" w:rsidRDefault="007D5200" w:rsidP="000D4BAE">
            <w:pPr>
              <w:spacing w:line="240" w:lineRule="auto"/>
              <w:ind w:firstLine="66"/>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Jsc</w:t>
            </w:r>
            <w:proofErr w:type="spellEnd"/>
          </w:p>
          <w:p w:rsidR="007D5200" w:rsidRPr="0031629C" w:rsidRDefault="007D5200" w:rsidP="000D4BAE">
            <w:pPr>
              <w:spacing w:line="240" w:lineRule="auto"/>
              <w:ind w:firstLine="66"/>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(mA/cm</w:t>
            </w:r>
            <w:r w:rsidRPr="0031629C">
              <w:rPr>
                <w:rFonts w:eastAsia="Times New Roman" w:cs="Times New Roman"/>
                <w:color w:val="000000"/>
                <w:sz w:val="18"/>
                <w:szCs w:val="18"/>
                <w:vertAlign w:val="superscript"/>
                <w:lang w:eastAsia="tr-TR"/>
              </w:rPr>
              <w:t>2</w:t>
            </w:r>
            <w:r w:rsidRPr="0031629C">
              <w:rPr>
                <w:rFonts w:eastAsia="Times New Roman" w:cs="Times New Roman"/>
                <w:color w:val="000000"/>
                <w:sz w:val="18"/>
                <w:szCs w:val="18"/>
                <w:lang w:eastAsia="tr-TR"/>
              </w:rPr>
              <w:t>)</w:t>
            </w:r>
          </w:p>
        </w:tc>
        <w:tc>
          <w:tcPr>
            <w:tcW w:w="850" w:type="dxa"/>
            <w:tcBorders>
              <w:top w:val="single" w:sz="4" w:space="0" w:color="000000" w:themeColor="text1"/>
              <w:bottom w:val="single" w:sz="4" w:space="0" w:color="000000" w:themeColor="text1"/>
            </w:tcBorders>
            <w:vAlign w:val="center"/>
            <w:hideMark/>
          </w:tcPr>
          <w:p w:rsidR="007D5200" w:rsidRPr="0031629C" w:rsidRDefault="007D5200" w:rsidP="000D4BAE">
            <w:pPr>
              <w:spacing w:line="240" w:lineRule="auto"/>
              <w:ind w:firstLine="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Voc</w:t>
            </w:r>
            <w:proofErr w:type="spellEnd"/>
          </w:p>
          <w:p w:rsidR="007D5200" w:rsidRPr="0031629C" w:rsidRDefault="007D5200" w:rsidP="000D4BAE">
            <w:pPr>
              <w:spacing w:line="240" w:lineRule="auto"/>
              <w:ind w:firstLine="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(V)</w:t>
            </w:r>
          </w:p>
        </w:tc>
        <w:tc>
          <w:tcPr>
            <w:tcW w:w="851" w:type="dxa"/>
            <w:tcBorders>
              <w:top w:val="single" w:sz="4" w:space="0" w:color="000000" w:themeColor="text1"/>
              <w:bottom w:val="single" w:sz="4" w:space="0" w:color="000000" w:themeColor="text1"/>
            </w:tcBorders>
            <w:vAlign w:val="center"/>
            <w:hideMark/>
          </w:tcPr>
          <w:p w:rsidR="007D5200" w:rsidRPr="0031629C" w:rsidRDefault="007D5200" w:rsidP="000D4BA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Im</w:t>
            </w:r>
            <w:proofErr w:type="spellEnd"/>
          </w:p>
          <w:p w:rsidR="007D5200" w:rsidRPr="0031629C" w:rsidRDefault="007D5200" w:rsidP="000D4BA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(mA)</w:t>
            </w:r>
          </w:p>
        </w:tc>
        <w:tc>
          <w:tcPr>
            <w:tcW w:w="1134" w:type="dxa"/>
            <w:tcBorders>
              <w:top w:val="single" w:sz="4" w:space="0" w:color="000000" w:themeColor="text1"/>
              <w:bottom w:val="single" w:sz="4" w:space="0" w:color="000000" w:themeColor="text1"/>
            </w:tcBorders>
            <w:vAlign w:val="center"/>
            <w:hideMark/>
          </w:tcPr>
          <w:p w:rsidR="007D5200" w:rsidRPr="0031629C" w:rsidRDefault="007D5200" w:rsidP="000D4BA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Vm</w:t>
            </w:r>
            <w:proofErr w:type="spellEnd"/>
          </w:p>
          <w:p w:rsidR="007D5200" w:rsidRPr="0031629C" w:rsidRDefault="007D5200" w:rsidP="000D4BA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(V)</w:t>
            </w:r>
          </w:p>
        </w:tc>
        <w:tc>
          <w:tcPr>
            <w:tcW w:w="709" w:type="dxa"/>
            <w:tcBorders>
              <w:top w:val="single" w:sz="4" w:space="0" w:color="000000" w:themeColor="text1"/>
              <w:bottom w:val="single" w:sz="4" w:space="0" w:color="000000" w:themeColor="text1"/>
            </w:tcBorders>
            <w:vAlign w:val="center"/>
            <w:hideMark/>
          </w:tcPr>
          <w:p w:rsidR="007D5200" w:rsidRPr="0031629C" w:rsidRDefault="007D5200" w:rsidP="000D4BAE">
            <w:pPr>
              <w:spacing w:line="240" w:lineRule="auto"/>
              <w:ind w:firstLine="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FF</w:t>
            </w:r>
          </w:p>
        </w:tc>
        <w:tc>
          <w:tcPr>
            <w:tcW w:w="850" w:type="dxa"/>
            <w:tcBorders>
              <w:top w:val="single" w:sz="4" w:space="0" w:color="000000" w:themeColor="text1"/>
              <w:bottom w:val="single" w:sz="4" w:space="0" w:color="000000" w:themeColor="text1"/>
            </w:tcBorders>
            <w:vAlign w:val="center"/>
            <w:hideMark/>
          </w:tcPr>
          <w:p w:rsidR="007D5200" w:rsidRPr="0031629C" w:rsidRDefault="007D5200" w:rsidP="000D4BA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Verim</w:t>
            </w:r>
            <w:proofErr w:type="spellEnd"/>
          </w:p>
          <w:p w:rsidR="007D5200" w:rsidRPr="0031629C" w:rsidRDefault="007D5200" w:rsidP="000D4BA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w:t>
            </w:r>
          </w:p>
        </w:tc>
        <w:tc>
          <w:tcPr>
            <w:tcW w:w="923" w:type="dxa"/>
            <w:tcBorders>
              <w:top w:val="single" w:sz="4" w:space="0" w:color="000000" w:themeColor="text1"/>
              <w:bottom w:val="single" w:sz="4" w:space="0" w:color="000000" w:themeColor="text1"/>
            </w:tcBorders>
            <w:vAlign w:val="center"/>
          </w:tcPr>
          <w:p w:rsidR="007D5200" w:rsidRPr="0031629C" w:rsidRDefault="007D5200" w:rsidP="000D4BAE">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vertAlign w:val="subscript"/>
                <w:lang w:eastAsia="tr-TR"/>
              </w:rPr>
            </w:pPr>
            <w:r w:rsidRPr="0031629C">
              <w:rPr>
                <w:rFonts w:eastAsia="Times New Roman" w:cs="Times New Roman"/>
                <w:color w:val="000000"/>
                <w:sz w:val="18"/>
                <w:szCs w:val="18"/>
                <w:lang w:eastAsia="tr-TR"/>
              </w:rPr>
              <w:t>R</w:t>
            </w:r>
            <w:r w:rsidRPr="0031629C">
              <w:rPr>
                <w:rFonts w:eastAsia="Times New Roman" w:cs="Times New Roman"/>
                <w:color w:val="000000"/>
                <w:sz w:val="18"/>
                <w:szCs w:val="18"/>
                <w:vertAlign w:val="subscript"/>
                <w:lang w:eastAsia="tr-TR"/>
              </w:rPr>
              <w:t>S</w:t>
            </w:r>
          </w:p>
          <w:p w:rsidR="007D5200" w:rsidRPr="0031629C" w:rsidRDefault="007D5200" w:rsidP="000D4BAE">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(Ω.cm</w:t>
            </w:r>
            <w:r w:rsidRPr="0031629C">
              <w:rPr>
                <w:rFonts w:eastAsia="Times New Roman" w:cs="Times New Roman"/>
                <w:color w:val="000000"/>
                <w:sz w:val="18"/>
                <w:szCs w:val="18"/>
                <w:vertAlign w:val="superscript"/>
                <w:lang w:eastAsia="tr-TR"/>
              </w:rPr>
              <w:t>2</w:t>
            </w:r>
            <w:r w:rsidRPr="0031629C">
              <w:rPr>
                <w:rFonts w:eastAsia="Times New Roman" w:cs="Times New Roman"/>
                <w:color w:val="000000"/>
                <w:sz w:val="18"/>
                <w:szCs w:val="18"/>
                <w:lang w:eastAsia="tr-TR"/>
              </w:rPr>
              <w:t>)</w:t>
            </w:r>
          </w:p>
        </w:tc>
      </w:tr>
      <w:tr w:rsidR="007D5200" w:rsidRPr="0031629C" w:rsidTr="008B610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nil"/>
            </w:tcBorders>
            <w:vAlign w:val="center"/>
          </w:tcPr>
          <w:p w:rsidR="007D5200" w:rsidRPr="0031629C" w:rsidRDefault="007D5200" w:rsidP="007D5200">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2</w:t>
            </w:r>
          </w:p>
        </w:tc>
        <w:tc>
          <w:tcPr>
            <w:tcW w:w="1276" w:type="dxa"/>
            <w:tcBorders>
              <w:top w:val="single" w:sz="4" w:space="0" w:color="000000" w:themeColor="text1"/>
              <w:bottom w:val="nil"/>
            </w:tcBorders>
            <w:vAlign w:val="center"/>
          </w:tcPr>
          <w:p w:rsidR="007D5200" w:rsidRPr="0031629C" w:rsidRDefault="007D5200" w:rsidP="00284BA2">
            <w:pPr>
              <w:spacing w:line="276" w:lineRule="auto"/>
              <w:ind w:firstLine="6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067</w:t>
            </w:r>
          </w:p>
        </w:tc>
        <w:tc>
          <w:tcPr>
            <w:tcW w:w="850" w:type="dxa"/>
            <w:tcBorders>
              <w:top w:val="single" w:sz="4" w:space="0" w:color="000000" w:themeColor="text1"/>
              <w:bottom w:val="nil"/>
            </w:tcBorders>
            <w:vAlign w:val="center"/>
          </w:tcPr>
          <w:p w:rsidR="007D5200" w:rsidRPr="0031629C" w:rsidRDefault="007D5200" w:rsidP="00284BA2">
            <w:pPr>
              <w:spacing w:line="276" w:lineRule="auto"/>
              <w:ind w:firstLine="7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054</w:t>
            </w:r>
          </w:p>
        </w:tc>
        <w:tc>
          <w:tcPr>
            <w:tcW w:w="851" w:type="dxa"/>
            <w:tcBorders>
              <w:top w:val="single" w:sz="4" w:space="0" w:color="000000" w:themeColor="text1"/>
              <w:bottom w:val="nil"/>
            </w:tcBorders>
            <w:vAlign w:val="center"/>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046</w:t>
            </w:r>
          </w:p>
        </w:tc>
        <w:tc>
          <w:tcPr>
            <w:tcW w:w="1134" w:type="dxa"/>
            <w:tcBorders>
              <w:top w:val="single" w:sz="4" w:space="0" w:color="000000" w:themeColor="text1"/>
              <w:bottom w:val="nil"/>
            </w:tcBorders>
            <w:vAlign w:val="center"/>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018</w:t>
            </w:r>
          </w:p>
        </w:tc>
        <w:tc>
          <w:tcPr>
            <w:tcW w:w="709" w:type="dxa"/>
            <w:tcBorders>
              <w:top w:val="single" w:sz="4" w:space="0" w:color="000000" w:themeColor="text1"/>
              <w:bottom w:val="nil"/>
            </w:tcBorders>
            <w:vAlign w:val="center"/>
          </w:tcPr>
          <w:p w:rsidR="007D5200" w:rsidRPr="0031629C" w:rsidRDefault="007D5200" w:rsidP="00284BA2">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23</w:t>
            </w:r>
          </w:p>
        </w:tc>
        <w:tc>
          <w:tcPr>
            <w:tcW w:w="850" w:type="dxa"/>
            <w:tcBorders>
              <w:top w:val="single" w:sz="4" w:space="0" w:color="000000" w:themeColor="text1"/>
              <w:bottom w:val="nil"/>
            </w:tcBorders>
            <w:vAlign w:val="center"/>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001</w:t>
            </w:r>
          </w:p>
        </w:tc>
        <w:tc>
          <w:tcPr>
            <w:tcW w:w="923" w:type="dxa"/>
            <w:tcBorders>
              <w:top w:val="single" w:sz="4" w:space="0" w:color="000000" w:themeColor="text1"/>
              <w:bottom w:val="nil"/>
            </w:tcBorders>
            <w:vAlign w:val="center"/>
          </w:tcPr>
          <w:p w:rsidR="007D5200" w:rsidRPr="0031629C" w:rsidRDefault="007D5200" w:rsidP="00284BA2">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76</w:t>
            </w:r>
          </w:p>
        </w:tc>
      </w:tr>
      <w:tr w:rsidR="007D5200" w:rsidRPr="0031629C" w:rsidTr="008B610F">
        <w:trPr>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hideMark/>
          </w:tcPr>
          <w:p w:rsidR="007D5200" w:rsidRPr="0031629C" w:rsidRDefault="007D5200" w:rsidP="007D5200">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3</w:t>
            </w:r>
          </w:p>
        </w:tc>
        <w:tc>
          <w:tcPr>
            <w:tcW w:w="1276" w:type="dxa"/>
            <w:tcBorders>
              <w:top w:val="nil"/>
              <w:bottom w:val="nil"/>
            </w:tcBorders>
            <w:vAlign w:val="center"/>
            <w:hideMark/>
          </w:tcPr>
          <w:p w:rsidR="007D5200" w:rsidRPr="0031629C" w:rsidRDefault="007D5200" w:rsidP="00284BA2">
            <w:pPr>
              <w:spacing w:line="276" w:lineRule="auto"/>
              <w:ind w:firstLine="6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463</w:t>
            </w:r>
          </w:p>
        </w:tc>
        <w:tc>
          <w:tcPr>
            <w:tcW w:w="850" w:type="dxa"/>
            <w:tcBorders>
              <w:top w:val="nil"/>
              <w:bottom w:val="nil"/>
            </w:tcBorders>
            <w:vAlign w:val="center"/>
            <w:hideMark/>
          </w:tcPr>
          <w:p w:rsidR="007D5200" w:rsidRPr="0031629C" w:rsidRDefault="007D5200" w:rsidP="00284BA2">
            <w:pPr>
              <w:spacing w:line="276" w:lineRule="auto"/>
              <w:ind w:firstLine="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127</w:t>
            </w:r>
          </w:p>
        </w:tc>
        <w:tc>
          <w:tcPr>
            <w:tcW w:w="851" w:type="dxa"/>
            <w:tcBorders>
              <w:top w:val="nil"/>
              <w:bottom w:val="nil"/>
            </w:tcBorders>
            <w:vAlign w:val="center"/>
            <w:hideMark/>
          </w:tcPr>
          <w:p w:rsidR="007D5200" w:rsidRPr="0031629C" w:rsidRDefault="007D5200"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256</w:t>
            </w:r>
          </w:p>
        </w:tc>
        <w:tc>
          <w:tcPr>
            <w:tcW w:w="1134" w:type="dxa"/>
            <w:tcBorders>
              <w:top w:val="nil"/>
              <w:bottom w:val="nil"/>
            </w:tcBorders>
            <w:vAlign w:val="center"/>
            <w:hideMark/>
          </w:tcPr>
          <w:p w:rsidR="007D5200" w:rsidRPr="0031629C" w:rsidRDefault="007D5200"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066</w:t>
            </w:r>
          </w:p>
        </w:tc>
        <w:tc>
          <w:tcPr>
            <w:tcW w:w="709" w:type="dxa"/>
            <w:tcBorders>
              <w:top w:val="nil"/>
              <w:bottom w:val="nil"/>
            </w:tcBorders>
            <w:vAlign w:val="center"/>
            <w:hideMark/>
          </w:tcPr>
          <w:p w:rsidR="007D5200" w:rsidRPr="0031629C" w:rsidRDefault="007D5200" w:rsidP="00284BA2">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29</w:t>
            </w:r>
          </w:p>
        </w:tc>
        <w:tc>
          <w:tcPr>
            <w:tcW w:w="850" w:type="dxa"/>
            <w:tcBorders>
              <w:top w:val="nil"/>
              <w:bottom w:val="nil"/>
            </w:tcBorders>
            <w:vAlign w:val="center"/>
            <w:hideMark/>
          </w:tcPr>
          <w:p w:rsidR="007D5200" w:rsidRPr="0031629C" w:rsidRDefault="007D5200"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017</w:t>
            </w:r>
          </w:p>
        </w:tc>
        <w:tc>
          <w:tcPr>
            <w:tcW w:w="923" w:type="dxa"/>
            <w:tcBorders>
              <w:top w:val="nil"/>
              <w:bottom w:val="nil"/>
            </w:tcBorders>
            <w:vAlign w:val="center"/>
          </w:tcPr>
          <w:p w:rsidR="007D5200" w:rsidRPr="0031629C" w:rsidRDefault="007D5200" w:rsidP="00284BA2">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258</w:t>
            </w:r>
          </w:p>
        </w:tc>
      </w:tr>
      <w:tr w:rsidR="007D5200" w:rsidRPr="0031629C" w:rsidTr="008B610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hideMark/>
          </w:tcPr>
          <w:p w:rsidR="007D5200" w:rsidRPr="0031629C" w:rsidRDefault="007D5200" w:rsidP="007D5200">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4</w:t>
            </w:r>
          </w:p>
        </w:tc>
        <w:tc>
          <w:tcPr>
            <w:tcW w:w="1276" w:type="dxa"/>
            <w:tcBorders>
              <w:top w:val="nil"/>
              <w:bottom w:val="nil"/>
            </w:tcBorders>
            <w:vAlign w:val="center"/>
            <w:hideMark/>
          </w:tcPr>
          <w:p w:rsidR="007D5200" w:rsidRPr="0031629C" w:rsidRDefault="007D5200" w:rsidP="00284BA2">
            <w:pPr>
              <w:spacing w:line="276" w:lineRule="auto"/>
              <w:ind w:firstLine="6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2</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159</w:t>
            </w:r>
          </w:p>
        </w:tc>
        <w:tc>
          <w:tcPr>
            <w:tcW w:w="850" w:type="dxa"/>
            <w:tcBorders>
              <w:top w:val="nil"/>
              <w:bottom w:val="nil"/>
            </w:tcBorders>
            <w:vAlign w:val="center"/>
            <w:hideMark/>
          </w:tcPr>
          <w:p w:rsidR="007D5200" w:rsidRPr="0031629C" w:rsidRDefault="007D5200" w:rsidP="00284BA2">
            <w:pPr>
              <w:spacing w:line="276" w:lineRule="auto"/>
              <w:ind w:firstLine="7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851" w:type="dxa"/>
            <w:tcBorders>
              <w:top w:val="nil"/>
              <w:bottom w:val="nil"/>
            </w:tcBorders>
            <w:vAlign w:val="center"/>
            <w:hideMark/>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721</w:t>
            </w:r>
          </w:p>
        </w:tc>
        <w:tc>
          <w:tcPr>
            <w:tcW w:w="1134" w:type="dxa"/>
            <w:tcBorders>
              <w:top w:val="nil"/>
              <w:bottom w:val="nil"/>
            </w:tcBorders>
            <w:vAlign w:val="center"/>
            <w:hideMark/>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111</w:t>
            </w:r>
          </w:p>
        </w:tc>
        <w:tc>
          <w:tcPr>
            <w:tcW w:w="709" w:type="dxa"/>
            <w:tcBorders>
              <w:top w:val="nil"/>
              <w:bottom w:val="nil"/>
            </w:tcBorders>
            <w:vAlign w:val="center"/>
            <w:hideMark/>
          </w:tcPr>
          <w:p w:rsidR="007D5200" w:rsidRPr="0031629C" w:rsidRDefault="007D5200" w:rsidP="00284BA2">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850" w:type="dxa"/>
            <w:tcBorders>
              <w:top w:val="nil"/>
              <w:bottom w:val="nil"/>
            </w:tcBorders>
            <w:vAlign w:val="center"/>
            <w:hideMark/>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080</w:t>
            </w:r>
          </w:p>
        </w:tc>
        <w:tc>
          <w:tcPr>
            <w:tcW w:w="923" w:type="dxa"/>
            <w:tcBorders>
              <w:top w:val="nil"/>
              <w:bottom w:val="nil"/>
            </w:tcBorders>
            <w:vAlign w:val="center"/>
          </w:tcPr>
          <w:p w:rsidR="007D5200" w:rsidRPr="0031629C" w:rsidRDefault="007D5200" w:rsidP="00284BA2">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154</w:t>
            </w:r>
          </w:p>
        </w:tc>
      </w:tr>
      <w:tr w:rsidR="007D5200" w:rsidRPr="0031629C" w:rsidTr="008B610F">
        <w:trPr>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hideMark/>
          </w:tcPr>
          <w:p w:rsidR="007D5200" w:rsidRPr="0031629C" w:rsidRDefault="007D5200" w:rsidP="007D5200">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5</w:t>
            </w:r>
          </w:p>
        </w:tc>
        <w:tc>
          <w:tcPr>
            <w:tcW w:w="1276" w:type="dxa"/>
            <w:tcBorders>
              <w:top w:val="nil"/>
              <w:bottom w:val="nil"/>
            </w:tcBorders>
            <w:vAlign w:val="center"/>
            <w:hideMark/>
          </w:tcPr>
          <w:p w:rsidR="007D5200" w:rsidRPr="0031629C" w:rsidRDefault="007D5200" w:rsidP="00284BA2">
            <w:pPr>
              <w:spacing w:line="276" w:lineRule="auto"/>
              <w:ind w:firstLine="6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2</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635</w:t>
            </w:r>
          </w:p>
        </w:tc>
        <w:tc>
          <w:tcPr>
            <w:tcW w:w="850" w:type="dxa"/>
            <w:tcBorders>
              <w:top w:val="nil"/>
              <w:bottom w:val="nil"/>
            </w:tcBorders>
            <w:vAlign w:val="center"/>
            <w:hideMark/>
          </w:tcPr>
          <w:p w:rsidR="007D5200" w:rsidRPr="0031629C" w:rsidRDefault="007D5200" w:rsidP="00284BA2">
            <w:pPr>
              <w:spacing w:line="276" w:lineRule="auto"/>
              <w:ind w:firstLine="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199</w:t>
            </w:r>
          </w:p>
        </w:tc>
        <w:tc>
          <w:tcPr>
            <w:tcW w:w="851" w:type="dxa"/>
            <w:tcBorders>
              <w:top w:val="nil"/>
              <w:bottom w:val="nil"/>
            </w:tcBorders>
            <w:vAlign w:val="center"/>
            <w:hideMark/>
          </w:tcPr>
          <w:p w:rsidR="007D5200" w:rsidRPr="0031629C" w:rsidRDefault="007D5200"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1</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108</w:t>
            </w:r>
          </w:p>
        </w:tc>
        <w:tc>
          <w:tcPr>
            <w:tcW w:w="1134" w:type="dxa"/>
            <w:tcBorders>
              <w:top w:val="nil"/>
              <w:bottom w:val="nil"/>
            </w:tcBorders>
            <w:vAlign w:val="center"/>
            <w:hideMark/>
          </w:tcPr>
          <w:p w:rsidR="007D5200" w:rsidRPr="0031629C" w:rsidRDefault="007D5200"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102</w:t>
            </w:r>
          </w:p>
        </w:tc>
        <w:tc>
          <w:tcPr>
            <w:tcW w:w="709" w:type="dxa"/>
            <w:tcBorders>
              <w:top w:val="nil"/>
              <w:bottom w:val="nil"/>
            </w:tcBorders>
            <w:vAlign w:val="center"/>
            <w:hideMark/>
          </w:tcPr>
          <w:p w:rsidR="007D5200" w:rsidRPr="0031629C" w:rsidRDefault="007D5200" w:rsidP="00284BA2">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22</w:t>
            </w:r>
          </w:p>
        </w:tc>
        <w:tc>
          <w:tcPr>
            <w:tcW w:w="850" w:type="dxa"/>
            <w:tcBorders>
              <w:top w:val="nil"/>
              <w:bottom w:val="nil"/>
            </w:tcBorders>
            <w:vAlign w:val="center"/>
            <w:hideMark/>
          </w:tcPr>
          <w:p w:rsidR="007D5200" w:rsidRPr="0031629C" w:rsidRDefault="007D5200"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113</w:t>
            </w:r>
          </w:p>
        </w:tc>
        <w:tc>
          <w:tcPr>
            <w:tcW w:w="923" w:type="dxa"/>
            <w:tcBorders>
              <w:top w:val="nil"/>
              <w:bottom w:val="nil"/>
            </w:tcBorders>
            <w:vAlign w:val="center"/>
          </w:tcPr>
          <w:p w:rsidR="007D5200" w:rsidRPr="0031629C" w:rsidRDefault="007D5200" w:rsidP="00284BA2">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092</w:t>
            </w:r>
          </w:p>
        </w:tc>
      </w:tr>
      <w:tr w:rsidR="007D5200" w:rsidRPr="0031629C" w:rsidTr="008B610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6" w:space="0" w:color="000000" w:themeColor="text1"/>
            </w:tcBorders>
            <w:vAlign w:val="center"/>
            <w:hideMark/>
          </w:tcPr>
          <w:p w:rsidR="007D5200" w:rsidRPr="0031629C" w:rsidRDefault="007D5200" w:rsidP="007D5200">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6</w:t>
            </w:r>
          </w:p>
        </w:tc>
        <w:tc>
          <w:tcPr>
            <w:tcW w:w="1276" w:type="dxa"/>
            <w:tcBorders>
              <w:top w:val="nil"/>
              <w:bottom w:val="single" w:sz="6" w:space="0" w:color="000000" w:themeColor="text1"/>
            </w:tcBorders>
            <w:vAlign w:val="center"/>
            <w:hideMark/>
          </w:tcPr>
          <w:p w:rsidR="007D5200" w:rsidRPr="0031629C" w:rsidRDefault="007D5200" w:rsidP="00284BA2">
            <w:pPr>
              <w:spacing w:line="276" w:lineRule="auto"/>
              <w:ind w:firstLine="6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708</w:t>
            </w:r>
          </w:p>
        </w:tc>
        <w:tc>
          <w:tcPr>
            <w:tcW w:w="850" w:type="dxa"/>
            <w:tcBorders>
              <w:top w:val="nil"/>
              <w:bottom w:val="single" w:sz="6" w:space="0" w:color="000000" w:themeColor="text1"/>
            </w:tcBorders>
            <w:vAlign w:val="center"/>
            <w:hideMark/>
          </w:tcPr>
          <w:p w:rsidR="007D5200" w:rsidRPr="0031629C" w:rsidRDefault="007D5200" w:rsidP="00284BA2">
            <w:pPr>
              <w:spacing w:line="276" w:lineRule="auto"/>
              <w:ind w:firstLine="7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174</w:t>
            </w:r>
          </w:p>
        </w:tc>
        <w:tc>
          <w:tcPr>
            <w:tcW w:w="851" w:type="dxa"/>
            <w:tcBorders>
              <w:top w:val="nil"/>
              <w:bottom w:val="single" w:sz="6" w:space="0" w:color="000000" w:themeColor="text1"/>
            </w:tcBorders>
            <w:vAlign w:val="center"/>
            <w:hideMark/>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384</w:t>
            </w:r>
          </w:p>
        </w:tc>
        <w:tc>
          <w:tcPr>
            <w:tcW w:w="1134" w:type="dxa"/>
            <w:tcBorders>
              <w:top w:val="nil"/>
              <w:bottom w:val="single" w:sz="6" w:space="0" w:color="000000" w:themeColor="text1"/>
            </w:tcBorders>
            <w:vAlign w:val="center"/>
            <w:hideMark/>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102</w:t>
            </w:r>
          </w:p>
        </w:tc>
        <w:tc>
          <w:tcPr>
            <w:tcW w:w="709" w:type="dxa"/>
            <w:tcBorders>
              <w:top w:val="nil"/>
              <w:bottom w:val="single" w:sz="6" w:space="0" w:color="000000" w:themeColor="text1"/>
            </w:tcBorders>
            <w:vAlign w:val="center"/>
            <w:hideMark/>
          </w:tcPr>
          <w:p w:rsidR="007D5200" w:rsidRPr="0031629C" w:rsidRDefault="007D5200" w:rsidP="00284BA2">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32</w:t>
            </w:r>
          </w:p>
        </w:tc>
        <w:tc>
          <w:tcPr>
            <w:tcW w:w="850" w:type="dxa"/>
            <w:tcBorders>
              <w:top w:val="nil"/>
              <w:bottom w:val="single" w:sz="6" w:space="0" w:color="000000" w:themeColor="text1"/>
            </w:tcBorders>
            <w:vAlign w:val="center"/>
            <w:hideMark/>
          </w:tcPr>
          <w:p w:rsidR="007D5200" w:rsidRPr="0031629C" w:rsidRDefault="007D5200"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039</w:t>
            </w:r>
          </w:p>
        </w:tc>
        <w:tc>
          <w:tcPr>
            <w:tcW w:w="923" w:type="dxa"/>
            <w:tcBorders>
              <w:top w:val="nil"/>
              <w:bottom w:val="single" w:sz="6" w:space="0" w:color="000000" w:themeColor="text1"/>
            </w:tcBorders>
            <w:vAlign w:val="center"/>
          </w:tcPr>
          <w:p w:rsidR="007D5200" w:rsidRPr="0031629C" w:rsidRDefault="007D5200" w:rsidP="00284BA2">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265</w:t>
            </w:r>
          </w:p>
        </w:tc>
      </w:tr>
    </w:tbl>
    <w:p w:rsidR="00FC6385" w:rsidRPr="0031629C" w:rsidRDefault="00FC6385" w:rsidP="00FC6385">
      <w:pPr>
        <w:pStyle w:val="BLANK"/>
        <w:rPr>
          <w:lang w:val="en-US"/>
        </w:rPr>
      </w:pPr>
    </w:p>
    <w:p w:rsidR="00DB3265" w:rsidRPr="0031629C" w:rsidRDefault="00CA6E9C" w:rsidP="00BE6CF0">
      <w:pPr>
        <w:pStyle w:val="Balk3"/>
      </w:pPr>
      <w:bookmarkStart w:id="41" w:name="_Toc35803060"/>
      <w:r w:rsidRPr="0031629C">
        <w:t>Example of Subsection Heading 3</w:t>
      </w:r>
      <w:bookmarkEnd w:id="41"/>
    </w:p>
    <w:p w:rsidR="008B610F" w:rsidRPr="0031629C" w:rsidRDefault="008B610F" w:rsidP="008B610F">
      <w:r w:rsidRPr="0031629C">
        <w:t>............... .......... ...... .... .... .... ..... ..... .... ..... .... . ....... .......... ........ ....... ................ ...... ..... .... ...... .. ...... ........ ....... . .... .</w:t>
      </w:r>
    </w:p>
    <w:p w:rsidR="008B610F" w:rsidRPr="0031629C" w:rsidRDefault="008B610F" w:rsidP="008B610F">
      <w:r w:rsidRPr="0031629C">
        <w:t>............... .......... ...... .... .... .... ..... ..... .... ..... .... . ....... .......... ........ ....... ................ ...... ..... .... ...... .. ...... ........ ....... . .... .</w:t>
      </w:r>
    </w:p>
    <w:p w:rsidR="00DB3265" w:rsidRPr="0031629C" w:rsidRDefault="00284BA2" w:rsidP="00DB3265">
      <w:r w:rsidRPr="0031629C">
        <w:t>Example of some Equation layout</w:t>
      </w:r>
    </w:p>
    <w:p w:rsidR="00DB3265" w:rsidRPr="0031629C" w:rsidRDefault="00953B1B" w:rsidP="00C518D3">
      <w:pPr>
        <w:pStyle w:val="EquationLine"/>
      </w:pPr>
      <m:oMath>
        <m:sSup>
          <m:sSupPr>
            <m:ctrlPr/>
          </m:sSupPr>
          <m:e>
            <m:d>
              <m:dPr>
                <m:ctrlPr/>
              </m:dPr>
              <m:e>
                <m:r>
                  <m:rPr>
                    <m:sty m:val="p"/>
                  </m:rPr>
                  <m:t>1+</m:t>
                </m:r>
                <m:r>
                  <m:t>x</m:t>
                </m:r>
              </m:e>
            </m:d>
          </m:e>
          <m:sup>
            <m:r>
              <m:t>n</m:t>
            </m:r>
          </m:sup>
        </m:sSup>
        <m:r>
          <m:rPr>
            <m:sty m:val="p"/>
          </m:rPr>
          <m:t>=1+</m:t>
        </m:r>
        <m:f>
          <m:fPr>
            <m:ctrlPr/>
          </m:fPr>
          <m:num>
            <m:r>
              <m:t>nx</m:t>
            </m:r>
          </m:num>
          <m:den>
            <m:r>
              <m:rPr>
                <m:sty m:val="p"/>
              </m:rPr>
              <m:t>1!</m:t>
            </m:r>
          </m:den>
        </m:f>
        <m:r>
          <m:rPr>
            <m:sty m:val="p"/>
          </m:rPr>
          <m:t>+</m:t>
        </m:r>
        <m:f>
          <m:fPr>
            <m:ctrlPr/>
          </m:fPr>
          <m:num>
            <m:r>
              <m:t>n</m:t>
            </m:r>
            <m:d>
              <m:dPr>
                <m:ctrlPr/>
              </m:dPr>
              <m:e>
                <m:r>
                  <m:t>n</m:t>
                </m:r>
                <m:r>
                  <m:rPr>
                    <m:sty m:val="p"/>
                  </m:rPr>
                  <m:t>-1</m:t>
                </m:r>
              </m:e>
            </m:d>
            <m:sSup>
              <m:sSupPr>
                <m:ctrlPr/>
              </m:sSupPr>
              <m:e>
                <m:r>
                  <m:t>x</m:t>
                </m:r>
              </m:e>
              <m:sup>
                <m:r>
                  <m:rPr>
                    <m:sty m:val="p"/>
                  </m:rPr>
                  <m:t>2</m:t>
                </m:r>
              </m:sup>
            </m:sSup>
          </m:num>
          <m:den>
            <m:r>
              <m:rPr>
                <m:sty m:val="p"/>
              </m:rPr>
              <m:t>2!</m:t>
            </m:r>
          </m:den>
        </m:f>
        <m:r>
          <m:rPr>
            <m:sty m:val="p"/>
          </m:rPr>
          <m:t>+…</m:t>
        </m:r>
      </m:oMath>
      <w:r w:rsidR="00DB3265" w:rsidRPr="0031629C">
        <w:tab/>
        <w:t>(</w:t>
      </w:r>
      <w:r w:rsidR="00DB3265" w:rsidRPr="0031629C">
        <w:rPr>
          <w:rFonts w:ascii="Times New Roman" w:hAnsi="Times New Roman"/>
        </w:rPr>
        <w:t>2.1</w:t>
      </w:r>
      <w:r w:rsidR="00DB3265" w:rsidRPr="0031629C">
        <w:t>)</w:t>
      </w:r>
    </w:p>
    <w:p w:rsidR="00DB3265" w:rsidRPr="0031629C" w:rsidRDefault="00DB3265" w:rsidP="00C518D3">
      <w:pPr>
        <w:pStyle w:val="EquationLine"/>
      </w:pPr>
      <m:oMath>
        <m:r>
          <m:rPr>
            <m:sty m:val="p"/>
          </m:rPr>
          <m:t>ⅈℏ</m:t>
        </m:r>
        <m:f>
          <m:fPr>
            <m:ctrlPr/>
          </m:fPr>
          <m:num>
            <m:r>
              <m:rPr>
                <m:sty m:val="p"/>
              </m:rPr>
              <m:t>∂</m:t>
            </m:r>
          </m:num>
          <m:den>
            <m:r>
              <m:rPr>
                <m:sty m:val="p"/>
              </m:rPr>
              <m:t>∂</m:t>
            </m:r>
            <m:r>
              <m:t>t</m:t>
            </m:r>
          </m:den>
        </m:f>
        <m:r>
          <m:rPr>
            <m:sty m:val="p"/>
          </m:rPr>
          <m:t>Ψ</m:t>
        </m:r>
        <m:d>
          <m:dPr>
            <m:ctrlPr/>
          </m:dPr>
          <m:e>
            <m:r>
              <m:rPr>
                <m:sty m:val="p"/>
              </m:rPr>
              <m:t>r,</m:t>
            </m:r>
            <m:r>
              <m:t>t</m:t>
            </m:r>
          </m:e>
        </m:d>
        <m:r>
          <m:rPr>
            <m:sty m:val="p"/>
          </m:rPr>
          <m:t>=</m:t>
        </m:r>
        <m:d>
          <m:dPr>
            <m:begChr m:val="["/>
            <m:endChr m:val="]"/>
            <m:ctrlPr/>
          </m:dPr>
          <m:e>
            <m:f>
              <m:fPr>
                <m:ctrlPr/>
              </m:fPr>
              <m:num>
                <m:r>
                  <m:rPr>
                    <m:sty m:val="p"/>
                  </m:rPr>
                  <m:t>-</m:t>
                </m:r>
                <m:sSup>
                  <m:sSupPr>
                    <m:ctrlPr/>
                  </m:sSupPr>
                  <m:e>
                    <m:r>
                      <m:rPr>
                        <m:sty m:val="p"/>
                      </m:rPr>
                      <m:t>ℏ</m:t>
                    </m:r>
                  </m:e>
                  <m:sup>
                    <m:r>
                      <m:rPr>
                        <m:sty m:val="p"/>
                      </m:rPr>
                      <m:t>2</m:t>
                    </m:r>
                  </m:sup>
                </m:sSup>
              </m:num>
              <m:den>
                <m:r>
                  <m:rPr>
                    <m:sty m:val="p"/>
                  </m:rPr>
                  <m:t>2</m:t>
                </m:r>
                <m:r>
                  <m:t>m</m:t>
                </m:r>
              </m:den>
            </m:f>
            <m:sSup>
              <m:sSupPr>
                <m:ctrlPr/>
              </m:sSupPr>
              <m:e>
                <m:r>
                  <m:rPr>
                    <m:sty m:val="p"/>
                  </m:rPr>
                  <m:t>∇</m:t>
                </m:r>
              </m:e>
              <m:sup>
                <m:r>
                  <m:rPr>
                    <m:sty m:val="p"/>
                  </m:rPr>
                  <m:t>2</m:t>
                </m:r>
              </m:sup>
            </m:sSup>
            <m:r>
              <m:rPr>
                <m:sty m:val="p"/>
              </m:rPr>
              <m:t>+</m:t>
            </m:r>
            <m:r>
              <m:t>V</m:t>
            </m:r>
            <m:r>
              <m:rPr>
                <m:sty m:val="p"/>
              </m:rPr>
              <m:t>(</m:t>
            </m:r>
            <m:r>
              <m:rPr>
                <m:sty m:val="b"/>
              </m:rPr>
              <m:t>r</m:t>
            </m:r>
            <m:r>
              <m:rPr>
                <m:sty m:val="p"/>
              </m:rPr>
              <m:t>,</m:t>
            </m:r>
            <m:r>
              <m:t>t</m:t>
            </m:r>
            <m:r>
              <m:rPr>
                <m:sty m:val="p"/>
              </m:rPr>
              <m:t>)</m:t>
            </m:r>
          </m:e>
        </m:d>
        <m:r>
          <m:rPr>
            <m:sty m:val="p"/>
          </m:rPr>
          <m:t>Ψ</m:t>
        </m:r>
        <m:d>
          <m:dPr>
            <m:ctrlPr/>
          </m:dPr>
          <m:e>
            <m:r>
              <m:rPr>
                <m:sty m:val="p"/>
              </m:rPr>
              <m:t>r,</m:t>
            </m:r>
            <m:r>
              <m:t>t</m:t>
            </m:r>
          </m:e>
        </m:d>
      </m:oMath>
      <w:r w:rsidRPr="0031629C">
        <w:tab/>
      </w:r>
      <w:r w:rsidRPr="0031629C">
        <w:rPr>
          <w:rFonts w:ascii="Times New Roman" w:hAnsi="Times New Roman"/>
        </w:rPr>
        <w:t>(2.2)</w:t>
      </w:r>
    </w:p>
    <w:p w:rsidR="008B610F" w:rsidRPr="0031629C" w:rsidRDefault="008B610F" w:rsidP="008B610F">
      <w:r w:rsidRPr="0031629C">
        <w:t>............... .......... ...... .... .... .... ..... ..... .... ..... .... . ....... .......... ........ ....... ................ ...... ..... .... ...... .. ...... ........ ....... . .... .</w:t>
      </w:r>
    </w:p>
    <w:p w:rsidR="008B610F" w:rsidRPr="0031629C" w:rsidRDefault="008B610F" w:rsidP="008B610F">
      <w:r w:rsidRPr="0031629C">
        <w:t>............... .......... ...... .... .... .... ..... ..... .... ..... .... . ....... .......... ........ ....... ................ ...... ..... .... ...... .. ...... ........ ....... . .... .</w:t>
      </w:r>
    </w:p>
    <w:p w:rsidR="00A32DED" w:rsidRPr="0031629C" w:rsidRDefault="00CA6E9C" w:rsidP="00A32DED">
      <w:pPr>
        <w:pStyle w:val="Heading-4"/>
      </w:pPr>
      <w:r w:rsidRPr="0031629C">
        <w:t>Example of Headings 4</w:t>
      </w:r>
    </w:p>
    <w:p w:rsidR="00A32DED" w:rsidRPr="0031629C" w:rsidRDefault="00A32DED" w:rsidP="00A32DED">
      <w:r w:rsidRPr="0031629C">
        <w:t>............... .......... ...... .... .... .... ..... ..... .... ..... .... . ....... .......... ........ ....... ................ ...... ..... .... ...... .. ...... ........ ....... . .... .</w:t>
      </w:r>
    </w:p>
    <w:p w:rsidR="00E2014F" w:rsidRPr="0031629C" w:rsidRDefault="00CA6E9C" w:rsidP="00A32DED">
      <w:pPr>
        <w:pStyle w:val="Balk2"/>
      </w:pPr>
      <w:bookmarkStart w:id="42" w:name="_Toc35803061"/>
      <w:r w:rsidRPr="0031629C">
        <w:t>Example of Section Heading 2</w:t>
      </w:r>
      <w:bookmarkEnd w:id="42"/>
    </w:p>
    <w:p w:rsidR="00A32DED" w:rsidRPr="0031629C" w:rsidRDefault="00A32DED" w:rsidP="00A32DED">
      <w:r w:rsidRPr="0031629C">
        <w:t>............... .......... ...... .... .... .... ..... ..... .... ..... .... . ....... .......... ........ ....... ................ ...... ..... .... ...... .. ...... ........ ....... . .... .</w:t>
      </w:r>
    </w:p>
    <w:p w:rsidR="008B610F" w:rsidRPr="0031629C" w:rsidRDefault="00284BA2" w:rsidP="008B610F">
      <w:pPr>
        <w:ind w:firstLine="0"/>
      </w:pPr>
      <w:r w:rsidRPr="0031629C">
        <w:rPr>
          <w:color w:val="FF0000"/>
        </w:rPr>
        <w:t>Below this line is the hidden information “End of Section (Next Page)”</w:t>
      </w:r>
    </w:p>
    <w:p w:rsidR="00AA7B22" w:rsidRPr="0031629C" w:rsidRDefault="00AA7B22" w:rsidP="008B610F">
      <w:pPr>
        <w:autoSpaceDE w:val="0"/>
        <w:autoSpaceDN w:val="0"/>
        <w:adjustRightInd w:val="0"/>
        <w:ind w:firstLine="0"/>
      </w:pPr>
    </w:p>
    <w:p w:rsidR="00AA7B22" w:rsidRPr="0031629C" w:rsidRDefault="00AA7B22" w:rsidP="00D3732B">
      <w:pPr>
        <w:pStyle w:val="1lineFigureCap"/>
        <w:rPr>
          <w:noProof w:val="0"/>
        </w:rPr>
        <w:sectPr w:rsidR="00AA7B22" w:rsidRPr="0031629C" w:rsidSect="003E133D">
          <w:pgSz w:w="11906" w:h="16838" w:code="9"/>
          <w:pgMar w:top="1701" w:right="1418" w:bottom="1418" w:left="1843" w:header="709" w:footer="850" w:gutter="0"/>
          <w:cols w:space="708"/>
          <w:titlePg/>
          <w:docGrid w:linePitch="360"/>
        </w:sectPr>
      </w:pPr>
    </w:p>
    <w:p w:rsidR="007114C1" w:rsidRPr="0031629C" w:rsidRDefault="00071BA7" w:rsidP="003F5838">
      <w:pPr>
        <w:pStyle w:val="Balk1"/>
      </w:pPr>
      <w:bookmarkStart w:id="43" w:name="_Toc35803062"/>
      <w:r w:rsidRPr="0031629C">
        <w:lastRenderedPageBreak/>
        <w:t>Mater</w:t>
      </w:r>
      <w:r w:rsidR="00284BA2" w:rsidRPr="0031629C">
        <w:t>ial</w:t>
      </w:r>
      <w:r w:rsidRPr="0031629C">
        <w:t xml:space="preserve"> </w:t>
      </w:r>
      <w:r w:rsidR="00284BA2" w:rsidRPr="0031629C">
        <w:t>and</w:t>
      </w:r>
      <w:r w:rsidRPr="0031629C">
        <w:t xml:space="preserve"> Met</w:t>
      </w:r>
      <w:r w:rsidR="00284BA2" w:rsidRPr="0031629C">
        <w:t>h</w:t>
      </w:r>
      <w:r w:rsidRPr="0031629C">
        <w:t>o</w:t>
      </w:r>
      <w:r w:rsidR="00284BA2" w:rsidRPr="0031629C">
        <w:t>d</w:t>
      </w:r>
      <w:bookmarkEnd w:id="43"/>
    </w:p>
    <w:p w:rsidR="008B610F" w:rsidRPr="0031629C" w:rsidRDefault="008B610F" w:rsidP="008B610F">
      <w:r w:rsidRPr="0031629C">
        <w:t>............... .......... ...... .... .... .... ..... ..... .... ..... .... . ....... .......... ........ ....... ................ ...... ..... .... ...... .. ...... ........ ....... . .... .</w:t>
      </w:r>
    </w:p>
    <w:p w:rsidR="008B610F" w:rsidRPr="0031629C" w:rsidRDefault="008B610F" w:rsidP="008B610F">
      <w:r w:rsidRPr="0031629C">
        <w:t>............... .......... ...... .... .... .... ..... ..... .... ..... .... . ....... .......... ........ ....... ................ ...... ..... .... ...... .. ...... ........ ....... . .... .</w:t>
      </w:r>
    </w:p>
    <w:p w:rsidR="007114C1" w:rsidRPr="0031629C" w:rsidRDefault="00302E2A" w:rsidP="000D4BAE">
      <w:pPr>
        <w:pStyle w:val="Balk2"/>
      </w:pPr>
      <w:bookmarkStart w:id="44" w:name="_Toc35803063"/>
      <w:r w:rsidRPr="0031629C">
        <w:t>Mater</w:t>
      </w:r>
      <w:r w:rsidR="00284BA2" w:rsidRPr="0031629C">
        <w:t>ial</w:t>
      </w:r>
      <w:r w:rsidR="00036292" w:rsidRPr="0031629C">
        <w:t xml:space="preserve"> (</w:t>
      </w:r>
      <w:r w:rsidR="00284BA2" w:rsidRPr="0031629C">
        <w:t>Example</w:t>
      </w:r>
      <w:r w:rsidR="00036292" w:rsidRPr="0031629C">
        <w:t>)</w:t>
      </w:r>
      <w:bookmarkEnd w:id="44"/>
    </w:p>
    <w:p w:rsidR="008B610F" w:rsidRPr="0031629C" w:rsidRDefault="008B610F" w:rsidP="008B610F">
      <w:r w:rsidRPr="0031629C">
        <w:t>............... .......... ...... .... .... .... ..... ..... .... ..... .... . ....... .......... ........ ....... ................ ...... ..... .... ...... .. ...... ........ ....... . .... .</w:t>
      </w:r>
    </w:p>
    <w:p w:rsidR="002F2920" w:rsidRPr="0031629C" w:rsidRDefault="00284BA2" w:rsidP="00BE6CF0">
      <w:pPr>
        <w:pStyle w:val="Balk3"/>
      </w:pPr>
      <w:bookmarkStart w:id="45" w:name="_Toc35803064"/>
      <w:r w:rsidRPr="0031629C">
        <w:t>Example of Subsection Heading 3</w:t>
      </w:r>
      <w:bookmarkEnd w:id="45"/>
    </w:p>
    <w:p w:rsidR="008B610F" w:rsidRPr="0031629C" w:rsidRDefault="008B610F" w:rsidP="008B610F">
      <w:r w:rsidRPr="0031629C">
        <w:t>............... .......... ...... .... .... .... ..... ..... .... ..... .... . ....... .......... ........ ....... ................ ...... ..... .... ...... .. ...... ........ ....... . .... .</w:t>
      </w:r>
    </w:p>
    <w:p w:rsidR="007114C1" w:rsidRPr="0031629C" w:rsidRDefault="00302E2A" w:rsidP="000D4BAE">
      <w:pPr>
        <w:pStyle w:val="Balk2"/>
      </w:pPr>
      <w:bookmarkStart w:id="46" w:name="_Toc35803065"/>
      <w:r w:rsidRPr="0031629C">
        <w:t>Met</w:t>
      </w:r>
      <w:r w:rsidR="00284BA2" w:rsidRPr="0031629C">
        <w:t>h</w:t>
      </w:r>
      <w:r w:rsidRPr="0031629C">
        <w:t>o</w:t>
      </w:r>
      <w:r w:rsidR="00284BA2" w:rsidRPr="0031629C">
        <w:t>d</w:t>
      </w:r>
      <w:r w:rsidR="00036292" w:rsidRPr="0031629C">
        <w:t xml:space="preserve"> (</w:t>
      </w:r>
      <w:r w:rsidR="00284BA2" w:rsidRPr="0031629C">
        <w:t>Example</w:t>
      </w:r>
      <w:r w:rsidR="00036292" w:rsidRPr="0031629C">
        <w:t>)</w:t>
      </w:r>
      <w:bookmarkEnd w:id="46"/>
    </w:p>
    <w:p w:rsidR="008B610F" w:rsidRPr="0031629C" w:rsidRDefault="008B610F" w:rsidP="008B610F">
      <w:r w:rsidRPr="0031629C">
        <w:t>............... .......... ...... .... .... .... ..... ..... .... ..... .... . ....... .......... ........ ....... ................ ...... ..... .... ...... .. ...... ........ ....... . .... .</w:t>
      </w:r>
    </w:p>
    <w:p w:rsidR="00DB2052" w:rsidRPr="0031629C" w:rsidRDefault="00284BA2" w:rsidP="007A03F8">
      <w:pPr>
        <w:pStyle w:val="Balk3"/>
      </w:pPr>
      <w:bookmarkStart w:id="47" w:name="_Toc35803066"/>
      <w:r w:rsidRPr="0031629C">
        <w:t>Example of Subsection Heading 3</w:t>
      </w:r>
      <w:bookmarkEnd w:id="47"/>
    </w:p>
    <w:p w:rsidR="008B610F" w:rsidRPr="0031629C" w:rsidRDefault="008B610F" w:rsidP="008B610F">
      <w:r w:rsidRPr="0031629C">
        <w:t>............... .......... ...... .... .... .... ..... ..... .... ..... .... . ....... .......... ........ ....... ................ ...... ..... .... ...... .. ...... ........ ....... . .... .</w:t>
      </w:r>
    </w:p>
    <w:p w:rsidR="007A03F8" w:rsidRPr="0031629C" w:rsidRDefault="00284BA2" w:rsidP="00302E2A">
      <w:pPr>
        <w:pStyle w:val="Balk2"/>
      </w:pPr>
      <w:bookmarkStart w:id="48" w:name="_Toc35803067"/>
      <w:r w:rsidRPr="0031629C">
        <w:t>Calculations</w:t>
      </w:r>
      <w:r w:rsidR="00036292" w:rsidRPr="0031629C">
        <w:t xml:space="preserve"> (</w:t>
      </w:r>
      <w:r w:rsidRPr="0031629C">
        <w:t>Example</w:t>
      </w:r>
      <w:r w:rsidR="00036292" w:rsidRPr="0031629C">
        <w:t>)</w:t>
      </w:r>
      <w:bookmarkEnd w:id="48"/>
    </w:p>
    <w:p w:rsidR="008B610F" w:rsidRPr="0031629C" w:rsidRDefault="008B610F" w:rsidP="008B610F">
      <w:r w:rsidRPr="0031629C">
        <w:t>............... .......... ...... .... .... .... ..... ..... .... ..... .... . ....... .......... ........ ....... ................ ...... ..... .... ...... .. ...... ........ ....... . .... .</w:t>
      </w:r>
    </w:p>
    <w:p w:rsidR="00302E2A" w:rsidRPr="0031629C" w:rsidRDefault="00284BA2" w:rsidP="00302E2A">
      <w:pPr>
        <w:pStyle w:val="Balk3"/>
      </w:pPr>
      <w:bookmarkStart w:id="49" w:name="_Toc35803068"/>
      <w:r w:rsidRPr="0031629C">
        <w:t>Example of Subsection Heading 3</w:t>
      </w:r>
      <w:bookmarkEnd w:id="49"/>
    </w:p>
    <w:p w:rsidR="008B610F" w:rsidRPr="0031629C" w:rsidRDefault="008B610F" w:rsidP="008B610F">
      <w:r w:rsidRPr="0031629C">
        <w:t>............... .......... ...... .... .... .... ..... ..... .... ..... .... . ....... .......... ........ ....... ................ ...... ..... .... ...... .. ...... ........ ....... . .... .</w:t>
      </w:r>
    </w:p>
    <w:p w:rsidR="008B610F" w:rsidRPr="0031629C" w:rsidRDefault="00284BA2" w:rsidP="008B610F">
      <w:pPr>
        <w:ind w:firstLine="0"/>
      </w:pPr>
      <w:r w:rsidRPr="0031629C">
        <w:rPr>
          <w:color w:val="FF0000"/>
        </w:rPr>
        <w:t>Below this line is the hidden information “End of Section (Next Page)”</w:t>
      </w:r>
    </w:p>
    <w:p w:rsidR="009A374D" w:rsidRPr="0031629C" w:rsidRDefault="009A374D" w:rsidP="009A374D">
      <w:pPr>
        <w:ind w:firstLine="0"/>
      </w:pPr>
    </w:p>
    <w:p w:rsidR="0054108D" w:rsidRPr="0031629C" w:rsidRDefault="0054108D" w:rsidP="009A374D">
      <w:pPr>
        <w:ind w:firstLine="0"/>
        <w:sectPr w:rsidR="0054108D" w:rsidRPr="0031629C" w:rsidSect="003E133D">
          <w:footerReference w:type="default" r:id="rId17"/>
          <w:pgSz w:w="11906" w:h="16838" w:code="9"/>
          <w:pgMar w:top="1701" w:right="1418" w:bottom="1418" w:left="1843" w:header="709" w:footer="850" w:gutter="0"/>
          <w:cols w:space="708"/>
          <w:titlePg/>
          <w:docGrid w:linePitch="360"/>
        </w:sectPr>
      </w:pPr>
    </w:p>
    <w:p w:rsidR="007114C1" w:rsidRPr="0031629C" w:rsidRDefault="00284BA2" w:rsidP="003F5838">
      <w:pPr>
        <w:pStyle w:val="Balk1"/>
      </w:pPr>
      <w:bookmarkStart w:id="50" w:name="_Toc35803069"/>
      <w:r w:rsidRPr="0031629C">
        <w:lastRenderedPageBreak/>
        <w:t>Results and Discussion</w:t>
      </w:r>
      <w:bookmarkEnd w:id="50"/>
    </w:p>
    <w:p w:rsidR="008B610F" w:rsidRPr="0031629C" w:rsidRDefault="008B610F" w:rsidP="008B610F">
      <w:r w:rsidRPr="0031629C">
        <w:t>............... .......... ...... .... .... .... ..... ..... .... ..... .... . ....... .......... ........ ....... ................ ...... ..... .... ...... .. ...... ........ ....... . .... .</w:t>
      </w:r>
    </w:p>
    <w:p w:rsidR="008B610F" w:rsidRPr="0031629C" w:rsidRDefault="008B610F" w:rsidP="008B610F">
      <w:r w:rsidRPr="0031629C">
        <w:t>............... .......... ...... .... .... .... ..... ..... .... ..... .... . ....... .......... ........ ....... ................ ...... ..... .... ...... .. ...... ........ ....... . .... .</w:t>
      </w:r>
    </w:p>
    <w:p w:rsidR="007114C1" w:rsidRPr="0031629C" w:rsidRDefault="00284BA2" w:rsidP="000D4BAE">
      <w:pPr>
        <w:pStyle w:val="Balk2"/>
      </w:pPr>
      <w:bookmarkStart w:id="51" w:name="_Toc35803070"/>
      <w:r w:rsidRPr="0031629C">
        <w:t>Average Size of Figures</w:t>
      </w:r>
      <w:r w:rsidR="00036292" w:rsidRPr="0031629C">
        <w:t xml:space="preserve"> (</w:t>
      </w:r>
      <w:r w:rsidRPr="0031629C">
        <w:t>Example</w:t>
      </w:r>
      <w:r w:rsidR="00036292" w:rsidRPr="0031629C">
        <w:t>)</w:t>
      </w:r>
      <w:bookmarkEnd w:id="51"/>
    </w:p>
    <w:p w:rsidR="008B610F" w:rsidRPr="0031629C" w:rsidRDefault="008B610F" w:rsidP="008B610F">
      <w:r w:rsidRPr="0031629C">
        <w:t>............... .......... ...... .... .... .... ..... ..... .... ..... .... . ....... .......... ........ ....... ................ ...... ..... .... ...... .. ...... ........ ....... . .... .</w:t>
      </w:r>
    </w:p>
    <w:p w:rsidR="008B610F" w:rsidRPr="0031629C" w:rsidRDefault="008B610F" w:rsidP="008B610F">
      <w:r w:rsidRPr="0031629C">
        <w:t>............... .......... ...... .... .... .... ..... ..... .... ..... .... . ....... .......... ........ ....... ................ ...... ..... .... ...... .. ...... ........ ....... . .... .</w:t>
      </w:r>
    </w:p>
    <w:p w:rsidR="007114C1" w:rsidRPr="0031629C" w:rsidRDefault="007114C1" w:rsidP="001B363E">
      <w:pPr>
        <w:pStyle w:val="BLANK"/>
        <w:rPr>
          <w:shd w:val="clear" w:color="auto" w:fill="FFFFFF"/>
          <w:lang w:val="en-US"/>
        </w:rPr>
      </w:pPr>
    </w:p>
    <w:p w:rsidR="00DF13CB" w:rsidRPr="0031629C" w:rsidRDefault="00DF13CB" w:rsidP="001B363E">
      <w:pPr>
        <w:pStyle w:val="BLANK"/>
        <w:rPr>
          <w:shd w:val="clear" w:color="auto" w:fill="FFFFFF"/>
          <w:lang w:val="en-US"/>
        </w:rPr>
      </w:pPr>
    </w:p>
    <w:p w:rsidR="007114C1" w:rsidRPr="0031629C" w:rsidRDefault="00DF13CB" w:rsidP="00320854">
      <w:pPr>
        <w:pStyle w:val="ekilNesnesi"/>
        <w:rPr>
          <w:noProof w:val="0"/>
          <w:shd w:val="clear" w:color="auto" w:fill="FFFFFF"/>
        </w:rPr>
      </w:pPr>
      <w:r w:rsidRPr="0031629C">
        <w:rPr>
          <w:lang w:val="tr-TR" w:eastAsia="tr-TR"/>
        </w:rPr>
        <mc:AlternateContent>
          <mc:Choice Requires="wps">
            <w:drawing>
              <wp:anchor distT="0" distB="0" distL="114300" distR="114300" simplePos="0" relativeHeight="251642368" behindDoc="0" locked="0" layoutInCell="1" allowOverlap="1" wp14:anchorId="1C81C5B2" wp14:editId="3989F39D">
                <wp:simplePos x="0" y="0"/>
                <wp:positionH relativeFrom="column">
                  <wp:posOffset>687070</wp:posOffset>
                </wp:positionH>
                <wp:positionV relativeFrom="paragraph">
                  <wp:posOffset>186689</wp:posOffset>
                </wp:positionV>
                <wp:extent cx="4267200" cy="2314575"/>
                <wp:effectExtent l="0" t="0" r="19050" b="28575"/>
                <wp:wrapNone/>
                <wp:docPr id="34" name="Serbest Form 34"/>
                <wp:cNvGraphicFramePr/>
                <a:graphic xmlns:a="http://schemas.openxmlformats.org/drawingml/2006/main">
                  <a:graphicData uri="http://schemas.microsoft.com/office/word/2010/wordprocessingShape">
                    <wps:wsp>
                      <wps:cNvSpPr/>
                      <wps:spPr>
                        <a:xfrm>
                          <a:off x="0" y="0"/>
                          <a:ext cx="4267200" cy="2314575"/>
                        </a:xfrm>
                        <a:custGeom>
                          <a:avLst/>
                          <a:gdLst>
                            <a:gd name="connsiteX0" fmla="*/ 0 w 4267200"/>
                            <a:gd name="connsiteY0" fmla="*/ 1213285 h 1861139"/>
                            <a:gd name="connsiteX1" fmla="*/ 266700 w 4267200"/>
                            <a:gd name="connsiteY1" fmla="*/ 298885 h 1861139"/>
                            <a:gd name="connsiteX2" fmla="*/ 514350 w 4267200"/>
                            <a:gd name="connsiteY2" fmla="*/ 32185 h 1861139"/>
                            <a:gd name="connsiteX3" fmla="*/ 781050 w 4267200"/>
                            <a:gd name="connsiteY3" fmla="*/ 41710 h 1861139"/>
                            <a:gd name="connsiteX4" fmla="*/ 895350 w 4267200"/>
                            <a:gd name="connsiteY4" fmla="*/ 365560 h 1861139"/>
                            <a:gd name="connsiteX5" fmla="*/ 1085850 w 4267200"/>
                            <a:gd name="connsiteY5" fmla="*/ 1032310 h 1861139"/>
                            <a:gd name="connsiteX6" fmla="*/ 1524000 w 4267200"/>
                            <a:gd name="connsiteY6" fmla="*/ 898960 h 1861139"/>
                            <a:gd name="connsiteX7" fmla="*/ 1790700 w 4267200"/>
                            <a:gd name="connsiteY7" fmla="*/ 384610 h 1861139"/>
                            <a:gd name="connsiteX8" fmla="*/ 2047875 w 4267200"/>
                            <a:gd name="connsiteY8" fmla="*/ 336985 h 1861139"/>
                            <a:gd name="connsiteX9" fmla="*/ 2333625 w 4267200"/>
                            <a:gd name="connsiteY9" fmla="*/ 775135 h 1861139"/>
                            <a:gd name="connsiteX10" fmla="*/ 2476500 w 4267200"/>
                            <a:gd name="connsiteY10" fmla="*/ 1260910 h 1861139"/>
                            <a:gd name="connsiteX11" fmla="*/ 2762250 w 4267200"/>
                            <a:gd name="connsiteY11" fmla="*/ 1518085 h 1861139"/>
                            <a:gd name="connsiteX12" fmla="*/ 3009900 w 4267200"/>
                            <a:gd name="connsiteY12" fmla="*/ 1156135 h 1861139"/>
                            <a:gd name="connsiteX13" fmla="*/ 3314700 w 4267200"/>
                            <a:gd name="connsiteY13" fmla="*/ 1032310 h 1861139"/>
                            <a:gd name="connsiteX14" fmla="*/ 3676650 w 4267200"/>
                            <a:gd name="connsiteY14" fmla="*/ 1270435 h 1861139"/>
                            <a:gd name="connsiteX15" fmla="*/ 3733800 w 4267200"/>
                            <a:gd name="connsiteY15" fmla="*/ 1660960 h 1861139"/>
                            <a:gd name="connsiteX16" fmla="*/ 4038600 w 4267200"/>
                            <a:gd name="connsiteY16" fmla="*/ 1860985 h 1861139"/>
                            <a:gd name="connsiteX17" fmla="*/ 4267200 w 4267200"/>
                            <a:gd name="connsiteY17" fmla="*/ 1632385 h 1861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67200" h="1861139">
                              <a:moveTo>
                                <a:pt x="0" y="1213285"/>
                              </a:moveTo>
                              <a:cubicBezTo>
                                <a:pt x="90487" y="854510"/>
                                <a:pt x="180975" y="495735"/>
                                <a:pt x="266700" y="298885"/>
                              </a:cubicBezTo>
                              <a:cubicBezTo>
                                <a:pt x="352425" y="102035"/>
                                <a:pt x="428625" y="75048"/>
                                <a:pt x="514350" y="32185"/>
                              </a:cubicBezTo>
                              <a:cubicBezTo>
                                <a:pt x="600075" y="-10678"/>
                                <a:pt x="717550" y="-13852"/>
                                <a:pt x="781050" y="41710"/>
                              </a:cubicBezTo>
                              <a:cubicBezTo>
                                <a:pt x="844550" y="97272"/>
                                <a:pt x="844550" y="200460"/>
                                <a:pt x="895350" y="365560"/>
                              </a:cubicBezTo>
                              <a:cubicBezTo>
                                <a:pt x="946150" y="530660"/>
                                <a:pt x="981075" y="943410"/>
                                <a:pt x="1085850" y="1032310"/>
                              </a:cubicBezTo>
                              <a:cubicBezTo>
                                <a:pt x="1190625" y="1121210"/>
                                <a:pt x="1406525" y="1006910"/>
                                <a:pt x="1524000" y="898960"/>
                              </a:cubicBezTo>
                              <a:cubicBezTo>
                                <a:pt x="1641475" y="791010"/>
                                <a:pt x="1703388" y="478272"/>
                                <a:pt x="1790700" y="384610"/>
                              </a:cubicBezTo>
                              <a:cubicBezTo>
                                <a:pt x="1878012" y="290948"/>
                                <a:pt x="1957388" y="271898"/>
                                <a:pt x="2047875" y="336985"/>
                              </a:cubicBezTo>
                              <a:cubicBezTo>
                                <a:pt x="2138362" y="402072"/>
                                <a:pt x="2262188" y="621148"/>
                                <a:pt x="2333625" y="775135"/>
                              </a:cubicBezTo>
                              <a:cubicBezTo>
                                <a:pt x="2405062" y="929122"/>
                                <a:pt x="2405063" y="1137085"/>
                                <a:pt x="2476500" y="1260910"/>
                              </a:cubicBezTo>
                              <a:cubicBezTo>
                                <a:pt x="2547938" y="1384735"/>
                                <a:pt x="2673350" y="1535547"/>
                                <a:pt x="2762250" y="1518085"/>
                              </a:cubicBezTo>
                              <a:cubicBezTo>
                                <a:pt x="2851150" y="1500623"/>
                                <a:pt x="2917825" y="1237097"/>
                                <a:pt x="3009900" y="1156135"/>
                              </a:cubicBezTo>
                              <a:cubicBezTo>
                                <a:pt x="3101975" y="1075173"/>
                                <a:pt x="3203575" y="1013260"/>
                                <a:pt x="3314700" y="1032310"/>
                              </a:cubicBezTo>
                              <a:cubicBezTo>
                                <a:pt x="3425825" y="1051360"/>
                                <a:pt x="3606800" y="1165660"/>
                                <a:pt x="3676650" y="1270435"/>
                              </a:cubicBezTo>
                              <a:cubicBezTo>
                                <a:pt x="3746500" y="1375210"/>
                                <a:pt x="3673475" y="1562535"/>
                                <a:pt x="3733800" y="1660960"/>
                              </a:cubicBezTo>
                              <a:cubicBezTo>
                                <a:pt x="3794125" y="1759385"/>
                                <a:pt x="3949700" y="1865748"/>
                                <a:pt x="4038600" y="1860985"/>
                              </a:cubicBezTo>
                              <a:cubicBezTo>
                                <a:pt x="4127500" y="1856223"/>
                                <a:pt x="4197350" y="1744304"/>
                                <a:pt x="4267200" y="163238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4202E" id="Serbest Form 34" o:spid="_x0000_s1026" style="position:absolute;margin-left:54.1pt;margin-top:14.7pt;width:336pt;height:182.2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67200,186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b+DAcAAAEaAAAOAAAAZHJzL2Uyb0RvYy54bWysWV1v2zYUfR+w/yDocUBrfomUgiZF1iLD&#10;gKItlg7dHhVZig3IoiYpcdJf38MPOZQbLPSwl0Qyee7hvbwk76HevH3Ytcl9PYxb3Z2n9DVJk7qr&#10;9Hrb3Z6nf365epWnyTiV3bpsdVefp4/1mL69+PmnN/v+rGZ6o9t1PSQw0o1n+/483UxTf7ZajdWm&#10;3pXja93XHRobPezKCa/D7Wo9lHtY37UrRohc7fWw7gdd1eOIX9+7xvTC2m+aupo+Nc1YT0l7nmJs&#10;k/072L835u/q4k15djuU/WZb+WGU/2EUu3LbgfRg6n05lcndsP3B1G5bDXrUzfS60ruVbpptVVsf&#10;4A0lR95cb8q+tr4gOGN/CNP4/5mtPt5/HpLt+jzlIk26coc5uq6Hm3qckitEPcHPiNG+H8/Q9br/&#10;PPi3EY/G4Ydm2Jn/cCV5sHF9PMS1fpiSCj8KJhUmK00qtDFORaYyY3X1BK/uxum3WltT5f2HcXIT&#10;s8aTDevaj63SXTdup/ovWGt2Lebql1VCkn0yc3jcUfe/w+6UUc7yLNkkNJeU8sJnwQ8cNOBgUioS&#10;QbTAFHkew8MCnowKnkXwhBjOaAwND2hUTkkMTYgRVFHyctSQR4eZyYssypsQw2WWyQieLOChJM/y&#10;GH+WII5kjGCSIVPGBIlJhBCUF3kR45IKiVRBojIuBPFcyBiPsCsf5ogRoXKVvbyGQhDnsojJuSIk&#10;4kCxCKIQpFRGecxaDVc4E0pmMZNEQxRlkhQx0aOLRa4kYzGpt0DRjObI2ZdXE10sdEKKIsqvEEVp&#10;JuNiGK52jn06Kv9oiKIkck3R5ZJXEhP2cgouUJQpgs0yIobhqueK8zwqhiGKSuRGzBKm4boXhOcy&#10;iitE4VQiUYuLhkvfH4ARMQxRVGK+jvMQ5/LtfPKWm/kwrh46fxrjKSlNgUdszdPr0Rz94dGMc35+&#10;xdHrjnqgzFH+AhhLKwTTk8DI+hDMTgIjjUMwPwmMbA7BtmhCGON8RqKF4Lk2igMjc0KwPGnYSIUQ&#10;rE4C4zwIwflJYOzxIdjWYNEBM9t2iMb7STl2nGSnZZnZkhfsp+WZ2S8X8NMyzWyBC/hpuUaPkg3v&#10;J4XuKN2w3Z0EP0o47GAB3M2/32QGaDej2lqr2qY0gWob0gSq7cZgyrO+nMzeND8m+0BobKBFfW1v&#10;2nf6vv6ibc/pSaV4HeBH8NSnurvZVr/W30JEQUTuxp5nInP5hiFYazjJCwgaMyuiyBS3EZ0bnW6w&#10;jczKgdnhBclzlByVJnNmKWFkaVawHKWUNasyjM2HxI7HSQjbZpVBNCOOKuIdeUWJVAuriqosc+vu&#10;FcWRYZN+9tLJCRcCoxKiKXMhZquFYmphNGiDehTSq3UXdKcsnJNWMERTFiiRvSMZJzjXw9gV0EU+&#10;BIXg4miincqwpL7QiWaltCDzjFFkHjsyLYjMDrNNJOrQcFjUqQ7L7MREPLEUKOR8qsDskWFFUA65&#10;nRwy4GgGqNMgLspWWsTT5ionfqdkBSmWKUrNOvG0TFG4FHrrFYmjtUIjmhbSPofIsFCBVbPMKMYk&#10;pLLzFk90OSjm9InFOtkRTyugpj1twQrKFokMxYhWt+3jvkEhjRbuOrVieb0GiSfOhCq48wiuix92&#10;H1S7PtkppDh6L5iddnHMTpHEM+cZhIXbEPAf3ttzbN4REASkk9++GHwuFszcKRnH7PRJNDM0O503&#10;XLNaqVowc7NX+oRHTw5VF/rsdY1jdmolnhkb8sEpAmF6ZFoSCWnhnZLZ0d7CpVU5rtlpl3hmJYyi&#10;dViusqPtA6b5vMgRTYapXvjsNI9DOyVzAnMh6DyRKkOyLU0XooBMdKZzmanlmvIKaG42uiaaGbQ4&#10;22bT8GqZYQJJcMhtJQQnthKaE3C+EDTHslc5zzCj5DB1hL2LPBQUpg4J7iM7fbVtW1tztJ0pM7CV&#10;I/FNOTHqdrs2rfbFXFrX79ohuS9RuEwPc1kZ9ILpFjJoZS5U3RWqfZoe29qYaLs/6gbXsZBTzBEs&#10;bZZVVXcTdU2bcl07KkQJcXKVlL06N6OwPlmDxnKDQR5sewPP23ZmfH8Dre09+gHsPf838AFhmXU3&#10;HcC7baeH5zxr4ZVndv3nILnQmCjd6PUjLqsH7W7xx7662g7j9KEcp8/lgKtgpAo+RUyf8KdpNSYK&#10;ZZ99SpONHr4997vpj9t0tKbJHp8BztPxn7tyqNOk/b3DPXtBhYDZyb7g3prhZQhbbsKW7m73TmPq&#10;oS8wOvto+k/t/NgMevcVXywuDSuayq4CN8TyhNLWvbyb8I4mfPOo6stL+4xvBUjOD911XxnjJqo9&#10;PP/y8LUc+sQ8It1w2/5Rz58MyrP5Ft1k+KGvQXb68m7SzdZcsds8dHH1L/jOYBPHfxMxHzLCd9vr&#10;6cvNxXcAAAD//wMAUEsDBBQABgAIAAAAIQDOkq9Z3wAAAAoBAAAPAAAAZHJzL2Rvd25yZXYueG1s&#10;TI/BTsMwDIbvSLxDZCRuLKFD0JamE0JCHJCQ6NDgmDVeW5E4VZNtZU+POcHxtz/9/lytZu/EAac4&#10;BNJwvVAgkNpgB+o0vK+frnIQMRmyxgVCDd8YYVWfn1WmtOFIb3hoUie4hGJpNPQpjaWUse3Rm7gI&#10;IxLvdmHyJnGcOmknc+Ry72Sm1K30ZiC+0JsRH3tsv5q91/Dy/Ok2a/wYi416PQ1543fq5LW+vJgf&#10;7kEknNMfDL/6rA41O23DnmwUjrPKM0Y1ZMUNCAbucsWDrYZlsSxA1pX8/0L9AwAA//8DAFBLAQIt&#10;ABQABgAIAAAAIQC2gziS/gAAAOEBAAATAAAAAAAAAAAAAAAAAAAAAABbQ29udGVudF9UeXBlc10u&#10;eG1sUEsBAi0AFAAGAAgAAAAhADj9If/WAAAAlAEAAAsAAAAAAAAAAAAAAAAALwEAAF9yZWxzLy5y&#10;ZWxzUEsBAi0AFAAGAAgAAAAhAFpJdv4MBwAAARoAAA4AAAAAAAAAAAAAAAAALgIAAGRycy9lMm9E&#10;b2MueG1sUEsBAi0AFAAGAAgAAAAhAM6Sr1nfAAAACgEAAA8AAAAAAAAAAAAAAAAAZgkAAGRycy9k&#10;b3ducmV2LnhtbFBLBQYAAAAABAAEAPMAAAByCgAAAAA=&#10;" path="m,1213285c90487,854510,180975,495735,266700,298885,352425,102035,428625,75048,514350,32185v85725,-42863,203200,-46037,266700,9525c844550,97272,844550,200460,895350,365560v50800,165100,85725,577850,190500,666750c1190625,1121210,1406525,1006910,1524000,898960,1641475,791010,1703388,478272,1790700,384610v87312,-93662,166688,-112712,257175,-47625c2138362,402072,2262188,621148,2333625,775135v71437,153987,71438,361950,142875,485775c2547938,1384735,2673350,1535547,2762250,1518085v88900,-17462,155575,-280988,247650,-361950c3101975,1075173,3203575,1013260,3314700,1032310v111125,19050,292100,133350,361950,238125c3746500,1375210,3673475,1562535,3733800,1660960v60325,98425,215900,204788,304800,200025c4127500,1856223,4197350,1744304,4267200,1632385e" filled="f" strokecolor="black [3213]" strokeweight="1.5pt">
                <v:stroke joinstyle="miter"/>
                <v:path arrowok="t" o:connecttype="custom" o:connectlocs="0,1508882;266700,371703;514350,40026;781050,51872;895350,454623;1085850,1283815;1524000,1117977;1790700,478314;2047875,419086;2333625,963984;2476500,1568110;2762250,1887942;3009900,1437808;3314700,1283815;3676650,1579956;3733800,2065626;4038600,2314383;4267200,2030089" o:connectangles="0,0,0,0,0,0,0,0,0,0,0,0,0,0,0,0,0,0"/>
              </v:shape>
            </w:pict>
          </mc:Fallback>
        </mc:AlternateContent>
      </w:r>
      <w:r w:rsidRPr="0031629C">
        <w:rPr>
          <w:lang w:val="tr-TR" w:eastAsia="tr-TR"/>
        </w:rPr>
        <mc:AlternateContent>
          <mc:Choice Requires="wps">
            <w:drawing>
              <wp:inline distT="0" distB="0" distL="0" distR="0" wp14:anchorId="7C539F7B" wp14:editId="2F1A1C88">
                <wp:extent cx="4767532" cy="2907101"/>
                <wp:effectExtent l="0" t="0" r="14605" b="26670"/>
                <wp:docPr id="33" name="Dikdörtgen 33"/>
                <wp:cNvGraphicFramePr/>
                <a:graphic xmlns:a="http://schemas.openxmlformats.org/drawingml/2006/main">
                  <a:graphicData uri="http://schemas.microsoft.com/office/word/2010/wordprocessingShape">
                    <wps:wsp>
                      <wps:cNvSpPr/>
                      <wps:spPr>
                        <a:xfrm>
                          <a:off x="0" y="0"/>
                          <a:ext cx="4767532" cy="290710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CADECB" id="Dikdörtgen 33" o:spid="_x0000_s1026" style="width:375.4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gNZgIAAA8FAAAOAAAAZHJzL2Uyb0RvYy54bWysVNtOGzEQfa/Uf7D8XnY3BFIiNigCUVVC&#10;FBUqno3XTix869jJJv2w/kB/rGPvJYiiPlR98c545sxtz/j8Ymc02QoIytmaVkclJcJy1yi7qum3&#10;h+sPHykJkdmGaWdFTfci0IvF+3fnrZ+LiVs73QggGMSGeetruo7Rz4si8LUwLBw5LywapQPDIqqw&#10;KhpgLUY3upiU5WnROmg8OC5CwNurzkgXOb6UgscvUgYRia4p1hbzCfl8SmexOGfzFTC/Vrwvg/1D&#10;FYYpi0nHUFcsMrIB9Ucoozi44GQ84s4UTkrFRe4Bu6nKV93cr5kXuRccTvDjmML/C8tvt3dAVFPT&#10;42NKLDP4j67Uc/PrJ8SVsARvcUStD3P0vPd30GsBxdTvToJJX+yE7PJY9+NYxS4SjpfT2ens5HhC&#10;CUfb5KycVWWVohYHuIcQPwlnSBJqCvjf8jjZ9ibEznVwQVwqpysgS3GvRapB269CYi+YcpLRmUXi&#10;UgPZMvz/zfOQNnsmiFRaj6DqLZCOA6j3TTCRmTUCy7eAh2yjd87obByBRlkHfwfLzn/ouus1tf3k&#10;mj3+OnAdp4Pn1wqHd8NCvGOAJEa642LGL3hI7dqaul6iZO3gx1v3yR+5hVZKWlyKmobvGwaCEv3Z&#10;IuvOquk0bVFWpiezCSrw0vL00mI35tLh3Ct8AjzPYvKPehAlOPOI+7tMWdHELMfcNeURBuUydsuK&#10;LwAXy2V2w83xLN7Ye89T8DTVRI6H3SMD3zMoIvlu3bBAbP6KSJ1vQlq33EQnVWbZYa79vHHrMk/7&#10;FyKt9Us9ex3escVvAAAA//8DAFBLAwQUAAYACAAAACEAsHpQp9wAAAAFAQAADwAAAGRycy9kb3du&#10;cmV2LnhtbEyPwU7DMBBE70j8g7VI3KgNok0b4lQVghOIisKhRzdekgh7HcVukv49C5dyGWk1q5k3&#10;xXryTgzYxzaQhtuZAoFUBdtSreHz4/lmCSImQ9a4QKjhhBHW5eVFYXIbRnrHYZdqwSEUc6OhSanL&#10;pYxVg97EWeiQ2PsKvTeJz76Wtjcjh3sn75RaSG9a4obGdPjYYPW9O3oNYdue3KZfvQ2vmO1ftkmN&#10;0+JJ6+urafMAIuGUzs/wi8/oUDLTIRzJRuE08JD0p+xlc8UzDhru59kSZFnI//TlDwAAAP//AwBQ&#10;SwECLQAUAAYACAAAACEAtoM4kv4AAADhAQAAEwAAAAAAAAAAAAAAAAAAAAAAW0NvbnRlbnRfVHlw&#10;ZXNdLnhtbFBLAQItABQABgAIAAAAIQA4/SH/1gAAAJQBAAALAAAAAAAAAAAAAAAAAC8BAABfcmVs&#10;cy8ucmVsc1BLAQItABQABgAIAAAAIQADfJgNZgIAAA8FAAAOAAAAAAAAAAAAAAAAAC4CAABkcnMv&#10;ZTJvRG9jLnhtbFBLAQItABQABgAIAAAAIQCwelCn3AAAAAUBAAAPAAAAAAAAAAAAAAAAAMAEAABk&#10;cnMvZG93bnJldi54bWxQSwUGAAAAAAQABADzAAAAyQUAAAAA&#10;" fillcolor="white [3201]" strokecolor="black [3200]" strokeweight="1pt">
                <w10:anchorlock/>
              </v:rect>
            </w:pict>
          </mc:Fallback>
        </mc:AlternateContent>
      </w:r>
    </w:p>
    <w:p w:rsidR="007114C1" w:rsidRPr="0031629C" w:rsidRDefault="00284BA2" w:rsidP="00D3732B">
      <w:pPr>
        <w:pStyle w:val="1lineFigureCap"/>
        <w:rPr>
          <w:noProof w:val="0"/>
          <w:shd w:val="clear" w:color="auto" w:fill="FFFFFF"/>
        </w:rPr>
      </w:pPr>
      <w:bookmarkStart w:id="52" w:name="_Toc20458242"/>
      <w:bookmarkStart w:id="53" w:name="_Toc22131808"/>
      <w:bookmarkStart w:id="54" w:name="_Toc22249947"/>
      <w:bookmarkStart w:id="55" w:name="_Toc22250216"/>
      <w:bookmarkStart w:id="56" w:name="_Toc22422663"/>
      <w:bookmarkStart w:id="57" w:name="_Toc29768890"/>
      <w:r w:rsidRPr="0031629C">
        <w:rPr>
          <w:b/>
          <w:noProof w:val="0"/>
        </w:rPr>
        <w:t>Figure</w:t>
      </w:r>
      <w:r w:rsidR="007114C1" w:rsidRPr="0031629C">
        <w:rPr>
          <w:b/>
          <w:noProof w:val="0"/>
        </w:rPr>
        <w:t xml:space="preserve"> </w:t>
      </w:r>
      <w:r w:rsidR="00D412A1" w:rsidRPr="0031629C">
        <w:rPr>
          <w:b/>
          <w:noProof w:val="0"/>
        </w:rPr>
        <w:fldChar w:fldCharType="begin"/>
      </w:r>
      <w:r w:rsidR="00D412A1" w:rsidRPr="0031629C">
        <w:rPr>
          <w:b/>
          <w:noProof w:val="0"/>
        </w:rPr>
        <w:instrText xml:space="preserve"> STYLEREF 1 \s </w:instrText>
      </w:r>
      <w:r w:rsidR="00D412A1" w:rsidRPr="0031629C">
        <w:rPr>
          <w:b/>
          <w:noProof w:val="0"/>
        </w:rPr>
        <w:fldChar w:fldCharType="separate"/>
      </w:r>
      <w:r w:rsidR="00DC48B8">
        <w:rPr>
          <w:b/>
        </w:rPr>
        <w:t>5</w:t>
      </w:r>
      <w:r w:rsidR="00D412A1" w:rsidRPr="0031629C">
        <w:rPr>
          <w:b/>
          <w:noProof w:val="0"/>
        </w:rPr>
        <w:fldChar w:fldCharType="end"/>
      </w:r>
      <w:r w:rsidR="00D412A1" w:rsidRPr="0031629C">
        <w:rPr>
          <w:b/>
          <w:noProof w:val="0"/>
        </w:rPr>
        <w:t>.</w:t>
      </w:r>
      <w:r w:rsidR="00D412A1" w:rsidRPr="0031629C">
        <w:rPr>
          <w:b/>
          <w:noProof w:val="0"/>
        </w:rPr>
        <w:fldChar w:fldCharType="begin"/>
      </w:r>
      <w:r w:rsidR="00D412A1" w:rsidRPr="0031629C">
        <w:rPr>
          <w:b/>
          <w:noProof w:val="0"/>
        </w:rPr>
        <w:instrText xml:space="preserve"> SEQ Şekil \* ARABIC \s 1 </w:instrText>
      </w:r>
      <w:r w:rsidR="00D412A1" w:rsidRPr="0031629C">
        <w:rPr>
          <w:b/>
          <w:noProof w:val="0"/>
        </w:rPr>
        <w:fldChar w:fldCharType="separate"/>
      </w:r>
      <w:r w:rsidR="00DC48B8">
        <w:rPr>
          <w:b/>
        </w:rPr>
        <w:t>1</w:t>
      </w:r>
      <w:r w:rsidR="00D412A1" w:rsidRPr="0031629C">
        <w:rPr>
          <w:b/>
          <w:noProof w:val="0"/>
        </w:rPr>
        <w:fldChar w:fldCharType="end"/>
      </w:r>
      <w:r w:rsidR="00FA16E2" w:rsidRPr="0031629C">
        <w:rPr>
          <w:b/>
          <w:noProof w:val="0"/>
        </w:rPr>
        <w:t>.</w:t>
      </w:r>
      <w:r w:rsidR="009B2883" w:rsidRPr="0031629C">
        <w:rPr>
          <w:noProof w:val="0"/>
        </w:rPr>
        <w:tab/>
      </w:r>
      <w:bookmarkEnd w:id="52"/>
      <w:bookmarkEnd w:id="53"/>
      <w:bookmarkEnd w:id="54"/>
      <w:bookmarkEnd w:id="55"/>
      <w:bookmarkEnd w:id="56"/>
      <w:r w:rsidRPr="0031629C">
        <w:rPr>
          <w:noProof w:val="0"/>
        </w:rPr>
        <w:t>Sample scaling for a figure that can be used to present the findings</w:t>
      </w:r>
      <w:bookmarkEnd w:id="57"/>
    </w:p>
    <w:p w:rsidR="007114C1" w:rsidRPr="0031629C" w:rsidRDefault="00284BA2" w:rsidP="000D4BAE">
      <w:pPr>
        <w:pStyle w:val="Balk2"/>
      </w:pPr>
      <w:bookmarkStart w:id="58" w:name="_Toc35803071"/>
      <w:r w:rsidRPr="0031629C">
        <w:t>Presentation of Tables</w:t>
      </w:r>
      <w:r w:rsidR="00036292" w:rsidRPr="0031629C">
        <w:t xml:space="preserve"> (</w:t>
      </w:r>
      <w:r w:rsidRPr="0031629C">
        <w:t>Example</w:t>
      </w:r>
      <w:r w:rsidR="00036292" w:rsidRPr="0031629C">
        <w:t>)</w:t>
      </w:r>
      <w:bookmarkEnd w:id="58"/>
    </w:p>
    <w:p w:rsidR="008B610F" w:rsidRPr="0031629C" w:rsidRDefault="008B610F" w:rsidP="008B610F">
      <w:bookmarkStart w:id="59" w:name="_Toc22132702"/>
      <w:bookmarkStart w:id="60" w:name="_Toc22132729"/>
      <w:r w:rsidRPr="0031629C">
        <w:t>............... .......... ...... .... .... .... ..... ..... .... ..... .... . ....... .......... ........ ....... ................ ...... ..... .... ...... .. ...... ........ ....... . .... .</w:t>
      </w:r>
    </w:p>
    <w:p w:rsidR="008B610F" w:rsidRPr="0031629C" w:rsidRDefault="008B610F" w:rsidP="008B610F">
      <w:r w:rsidRPr="0031629C">
        <w:t>............... .......... ...... .... .... .... ..... ..... .... ..... .... . ....... .......... ........ ....... ................ ...... ..... .... ...... .. ...... ........ ....... . .... .</w:t>
      </w:r>
    </w:p>
    <w:p w:rsidR="008B610F" w:rsidRPr="0031629C" w:rsidRDefault="008B610F" w:rsidP="008B610F"/>
    <w:p w:rsidR="008B610F" w:rsidRPr="0031629C" w:rsidRDefault="008B610F" w:rsidP="008B610F"/>
    <w:p w:rsidR="007114C1" w:rsidRPr="0031629C" w:rsidRDefault="00284BA2" w:rsidP="00BE6CF0">
      <w:pPr>
        <w:pStyle w:val="1lineTableCap"/>
      </w:pPr>
      <w:bookmarkStart w:id="61" w:name="_Toc29599456"/>
      <w:r w:rsidRPr="0031629C">
        <w:rPr>
          <w:b/>
        </w:rPr>
        <w:lastRenderedPageBreak/>
        <w:t>Table</w:t>
      </w:r>
      <w:r w:rsidR="00D27A4E" w:rsidRPr="0031629C">
        <w:rPr>
          <w:b/>
        </w:rPr>
        <w:t xml:space="preserve"> </w:t>
      </w:r>
      <w:r w:rsidR="007A23C5" w:rsidRPr="0031629C">
        <w:rPr>
          <w:b/>
        </w:rPr>
        <w:fldChar w:fldCharType="begin"/>
      </w:r>
      <w:r w:rsidR="007A23C5" w:rsidRPr="0031629C">
        <w:rPr>
          <w:b/>
        </w:rPr>
        <w:instrText xml:space="preserve"> STYLEREF 1 \s </w:instrText>
      </w:r>
      <w:r w:rsidR="007A23C5" w:rsidRPr="0031629C">
        <w:rPr>
          <w:b/>
        </w:rPr>
        <w:fldChar w:fldCharType="separate"/>
      </w:r>
      <w:r w:rsidR="00DC48B8">
        <w:rPr>
          <w:b/>
          <w:noProof/>
        </w:rPr>
        <w:t>5</w:t>
      </w:r>
      <w:r w:rsidR="007A23C5" w:rsidRPr="0031629C">
        <w:rPr>
          <w:b/>
        </w:rPr>
        <w:fldChar w:fldCharType="end"/>
      </w:r>
      <w:r w:rsidR="007A23C5" w:rsidRPr="0031629C">
        <w:rPr>
          <w:b/>
        </w:rPr>
        <w:t>.</w:t>
      </w:r>
      <w:r w:rsidR="007A23C5" w:rsidRPr="0031629C">
        <w:rPr>
          <w:b/>
        </w:rPr>
        <w:fldChar w:fldCharType="begin"/>
      </w:r>
      <w:r w:rsidR="007A23C5" w:rsidRPr="0031629C">
        <w:rPr>
          <w:b/>
        </w:rPr>
        <w:instrText xml:space="preserve"> SEQ Tablo \* ARABIC \s 1 </w:instrText>
      </w:r>
      <w:r w:rsidR="007A23C5" w:rsidRPr="0031629C">
        <w:rPr>
          <w:b/>
        </w:rPr>
        <w:fldChar w:fldCharType="separate"/>
      </w:r>
      <w:r w:rsidR="00DC48B8">
        <w:rPr>
          <w:b/>
          <w:noProof/>
        </w:rPr>
        <w:t>1</w:t>
      </w:r>
      <w:r w:rsidR="007A23C5" w:rsidRPr="0031629C">
        <w:rPr>
          <w:b/>
        </w:rPr>
        <w:fldChar w:fldCharType="end"/>
      </w:r>
      <w:r w:rsidR="00FA16E2" w:rsidRPr="0031629C">
        <w:rPr>
          <w:b/>
        </w:rPr>
        <w:t>.</w:t>
      </w:r>
      <w:r w:rsidR="006C65CF" w:rsidRPr="0031629C">
        <w:tab/>
      </w:r>
      <w:bookmarkEnd w:id="59"/>
      <w:bookmarkEnd w:id="60"/>
      <w:r w:rsidRPr="0031629C">
        <w:t>Calculated band gap energies of samples</w:t>
      </w:r>
      <w:r w:rsidR="00036292" w:rsidRPr="0031629C">
        <w:t xml:space="preserve"> (</w:t>
      </w:r>
      <w:r w:rsidRPr="0031629C">
        <w:t>Example</w:t>
      </w:r>
      <w:r w:rsidR="00036292" w:rsidRPr="0031629C">
        <w:t>)</w:t>
      </w:r>
      <w:bookmarkEnd w:id="61"/>
    </w:p>
    <w:tbl>
      <w:tblPr>
        <w:tblStyle w:val="DzTablo21"/>
        <w:tblW w:w="0" w:type="auto"/>
        <w:jc w:val="center"/>
        <w:tblLook w:val="04A0" w:firstRow="1" w:lastRow="0" w:firstColumn="1" w:lastColumn="0" w:noHBand="0" w:noVBand="1"/>
      </w:tblPr>
      <w:tblGrid>
        <w:gridCol w:w="1418"/>
        <w:gridCol w:w="3118"/>
      </w:tblGrid>
      <w:tr w:rsidR="007114C1" w:rsidRPr="0031629C" w:rsidTr="00284BA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single" w:sz="8" w:space="0" w:color="000000" w:themeColor="text1"/>
            </w:tcBorders>
            <w:vAlign w:val="center"/>
          </w:tcPr>
          <w:p w:rsidR="007114C1" w:rsidRPr="0031629C" w:rsidRDefault="00284BA2" w:rsidP="00BD4970">
            <w:pPr>
              <w:spacing w:line="276" w:lineRule="auto"/>
              <w:ind w:firstLine="29"/>
              <w:jc w:val="center"/>
              <w:rPr>
                <w:sz w:val="20"/>
                <w:szCs w:val="20"/>
              </w:rPr>
            </w:pPr>
            <w:r w:rsidRPr="0031629C">
              <w:rPr>
                <w:sz w:val="20"/>
                <w:szCs w:val="20"/>
              </w:rPr>
              <w:t>Sample</w:t>
            </w:r>
          </w:p>
        </w:tc>
        <w:tc>
          <w:tcPr>
            <w:tcW w:w="3118" w:type="dxa"/>
            <w:tcBorders>
              <w:top w:val="single" w:sz="8" w:space="0" w:color="000000" w:themeColor="text1"/>
              <w:bottom w:val="single" w:sz="8" w:space="0" w:color="000000" w:themeColor="text1"/>
            </w:tcBorders>
            <w:vAlign w:val="center"/>
          </w:tcPr>
          <w:p w:rsidR="007114C1" w:rsidRPr="0031629C" w:rsidRDefault="00284BA2" w:rsidP="00BD497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1629C">
              <w:rPr>
                <w:sz w:val="20"/>
                <w:szCs w:val="20"/>
              </w:rPr>
              <w:t>Band Gap</w:t>
            </w:r>
            <w:r w:rsidR="00BD4970" w:rsidRPr="0031629C">
              <w:rPr>
                <w:sz w:val="20"/>
                <w:szCs w:val="20"/>
              </w:rPr>
              <w:t xml:space="preserve"> </w:t>
            </w:r>
            <w:r w:rsidRPr="0031629C">
              <w:rPr>
                <w:sz w:val="20"/>
                <w:szCs w:val="20"/>
              </w:rPr>
              <w:t>Energy</w:t>
            </w:r>
            <w:r w:rsidR="007114C1" w:rsidRPr="0031629C">
              <w:rPr>
                <w:b w:val="0"/>
                <w:sz w:val="20"/>
                <w:szCs w:val="20"/>
              </w:rPr>
              <w:t>(eV)</w:t>
            </w:r>
          </w:p>
        </w:tc>
      </w:tr>
      <w:tr w:rsidR="007114C1" w:rsidRPr="0031629C" w:rsidTr="00284B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nil"/>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(1)</w:t>
            </w:r>
          </w:p>
        </w:tc>
        <w:tc>
          <w:tcPr>
            <w:tcW w:w="3118" w:type="dxa"/>
            <w:tcBorders>
              <w:top w:val="single" w:sz="8" w:space="0" w:color="000000" w:themeColor="text1"/>
              <w:bottom w:val="nil"/>
            </w:tcBorders>
            <w:vAlign w:val="center"/>
          </w:tcPr>
          <w:p w:rsidR="007114C1" w:rsidRPr="0031629C" w:rsidRDefault="00A51817"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1629C">
              <w:rPr>
                <w:rFonts w:cs="Times New Roman"/>
                <w:sz w:val="20"/>
                <w:szCs w:val="20"/>
              </w:rPr>
              <w:t>2</w:t>
            </w:r>
            <w:r w:rsidR="00284BA2" w:rsidRPr="0031629C">
              <w:rPr>
                <w:rFonts w:eastAsia="Times New Roman" w:cs="Times New Roman"/>
                <w:sz w:val="20"/>
                <w:szCs w:val="20"/>
                <w:shd w:val="clear" w:color="auto" w:fill="FFFFFF"/>
                <w:lang w:eastAsia="tr-TR"/>
              </w:rPr>
              <w:t>.</w:t>
            </w:r>
            <w:r w:rsidR="007114C1" w:rsidRPr="0031629C">
              <w:rPr>
                <w:rFonts w:eastAsia="Times New Roman" w:cs="Times New Roman"/>
                <w:sz w:val="20"/>
                <w:szCs w:val="20"/>
                <w:shd w:val="clear" w:color="auto" w:fill="FFFFFF"/>
                <w:lang w:eastAsia="tr-TR"/>
              </w:rPr>
              <w:t>3</w:t>
            </w:r>
            <w:r w:rsidRPr="0031629C">
              <w:rPr>
                <w:rFonts w:eastAsia="Times New Roman" w:cs="Times New Roman"/>
                <w:sz w:val="20"/>
                <w:szCs w:val="20"/>
                <w:shd w:val="clear" w:color="auto" w:fill="FFFFFF"/>
                <w:lang w:eastAsia="tr-TR"/>
              </w:rPr>
              <w:t>8</w:t>
            </w:r>
          </w:p>
        </w:tc>
      </w:tr>
      <w:tr w:rsidR="007114C1" w:rsidRPr="0031629C" w:rsidTr="00284BA2">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(2)</w:t>
            </w:r>
          </w:p>
        </w:tc>
        <w:tc>
          <w:tcPr>
            <w:tcW w:w="3118" w:type="dxa"/>
            <w:tcBorders>
              <w:top w:val="nil"/>
              <w:bottom w:val="nil"/>
            </w:tcBorders>
            <w:vAlign w:val="center"/>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1629C">
              <w:rPr>
                <w:rFonts w:eastAsia="Times New Roman" w:cs="Times New Roman"/>
                <w:sz w:val="20"/>
                <w:szCs w:val="20"/>
                <w:shd w:val="clear" w:color="auto" w:fill="FFFFFF"/>
                <w:lang w:eastAsia="tr-TR"/>
              </w:rPr>
              <w:t>2</w:t>
            </w:r>
            <w:r w:rsidR="00284BA2" w:rsidRPr="0031629C">
              <w:rPr>
                <w:rFonts w:eastAsia="Times New Roman" w:cs="Times New Roman"/>
                <w:sz w:val="20"/>
                <w:szCs w:val="20"/>
                <w:shd w:val="clear" w:color="auto" w:fill="FFFFFF"/>
                <w:lang w:eastAsia="tr-TR"/>
              </w:rPr>
              <w:t>.</w:t>
            </w:r>
            <w:r w:rsidRPr="0031629C">
              <w:rPr>
                <w:rFonts w:eastAsia="Times New Roman" w:cs="Times New Roman"/>
                <w:sz w:val="20"/>
                <w:szCs w:val="20"/>
                <w:shd w:val="clear" w:color="auto" w:fill="FFFFFF"/>
                <w:lang w:eastAsia="tr-TR"/>
              </w:rPr>
              <w:t>98</w:t>
            </w:r>
          </w:p>
        </w:tc>
      </w:tr>
      <w:tr w:rsidR="007114C1" w:rsidRPr="0031629C" w:rsidTr="00284B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(3)</w:t>
            </w:r>
          </w:p>
        </w:tc>
        <w:tc>
          <w:tcPr>
            <w:tcW w:w="3118" w:type="dxa"/>
            <w:tcBorders>
              <w:top w:val="nil"/>
              <w:bottom w:val="nil"/>
            </w:tcBorders>
            <w:vAlign w:val="center"/>
          </w:tcPr>
          <w:p w:rsidR="007114C1" w:rsidRPr="0031629C" w:rsidRDefault="00A51817"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1629C">
              <w:rPr>
                <w:rFonts w:eastAsia="Times New Roman" w:cs="Times New Roman"/>
                <w:sz w:val="20"/>
                <w:szCs w:val="20"/>
                <w:shd w:val="clear" w:color="auto" w:fill="FFFFFF"/>
                <w:lang w:eastAsia="tr-TR"/>
              </w:rPr>
              <w:t>3</w:t>
            </w:r>
            <w:r w:rsidR="00284BA2" w:rsidRPr="0031629C">
              <w:rPr>
                <w:rFonts w:eastAsia="Times New Roman" w:cs="Times New Roman"/>
                <w:sz w:val="20"/>
                <w:szCs w:val="20"/>
                <w:shd w:val="clear" w:color="auto" w:fill="FFFFFF"/>
                <w:lang w:eastAsia="tr-TR"/>
              </w:rPr>
              <w:t>.</w:t>
            </w:r>
            <w:r w:rsidRPr="0031629C">
              <w:rPr>
                <w:rFonts w:eastAsia="Times New Roman" w:cs="Times New Roman"/>
                <w:sz w:val="20"/>
                <w:szCs w:val="20"/>
                <w:shd w:val="clear" w:color="auto" w:fill="FFFFFF"/>
                <w:lang w:eastAsia="tr-TR"/>
              </w:rPr>
              <w:t>23</w:t>
            </w:r>
          </w:p>
        </w:tc>
      </w:tr>
      <w:tr w:rsidR="007114C1" w:rsidRPr="0031629C" w:rsidTr="00284BA2">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(4)</w:t>
            </w:r>
          </w:p>
        </w:tc>
        <w:tc>
          <w:tcPr>
            <w:tcW w:w="3118" w:type="dxa"/>
            <w:tcBorders>
              <w:top w:val="nil"/>
              <w:bottom w:val="nil"/>
            </w:tcBorders>
            <w:vAlign w:val="center"/>
          </w:tcPr>
          <w:p w:rsidR="007114C1" w:rsidRPr="0031629C" w:rsidRDefault="00A51817"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1629C">
              <w:rPr>
                <w:rFonts w:eastAsia="Times New Roman" w:cs="Times New Roman"/>
                <w:sz w:val="20"/>
                <w:szCs w:val="20"/>
                <w:shd w:val="clear" w:color="auto" w:fill="FFFFFF"/>
                <w:lang w:eastAsia="tr-TR"/>
              </w:rPr>
              <w:t>3</w:t>
            </w:r>
            <w:r w:rsidR="00284BA2" w:rsidRPr="0031629C">
              <w:rPr>
                <w:rFonts w:eastAsia="Times New Roman" w:cs="Times New Roman"/>
                <w:sz w:val="20"/>
                <w:szCs w:val="20"/>
                <w:shd w:val="clear" w:color="auto" w:fill="FFFFFF"/>
                <w:lang w:eastAsia="tr-TR"/>
              </w:rPr>
              <w:t>.</w:t>
            </w:r>
            <w:r w:rsidR="007114C1" w:rsidRPr="0031629C">
              <w:rPr>
                <w:rFonts w:eastAsia="Times New Roman" w:cs="Times New Roman"/>
                <w:sz w:val="20"/>
                <w:szCs w:val="20"/>
                <w:shd w:val="clear" w:color="auto" w:fill="FFFFFF"/>
                <w:lang w:eastAsia="tr-TR"/>
              </w:rPr>
              <w:t>3</w:t>
            </w:r>
            <w:r w:rsidRPr="0031629C">
              <w:rPr>
                <w:rFonts w:eastAsia="Times New Roman" w:cs="Times New Roman"/>
                <w:sz w:val="20"/>
                <w:szCs w:val="20"/>
                <w:shd w:val="clear" w:color="auto" w:fill="FFFFFF"/>
                <w:lang w:eastAsia="tr-TR"/>
              </w:rPr>
              <w:t>2</w:t>
            </w:r>
          </w:p>
        </w:tc>
      </w:tr>
      <w:tr w:rsidR="007114C1" w:rsidRPr="0031629C" w:rsidTr="00284B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(5)</w:t>
            </w:r>
          </w:p>
        </w:tc>
        <w:tc>
          <w:tcPr>
            <w:tcW w:w="3118" w:type="dxa"/>
            <w:tcBorders>
              <w:top w:val="nil"/>
              <w:bottom w:val="nil"/>
            </w:tcBorders>
            <w:vAlign w:val="center"/>
          </w:tcPr>
          <w:p w:rsidR="007114C1" w:rsidRPr="0031629C" w:rsidRDefault="00A51817"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1629C">
              <w:rPr>
                <w:rFonts w:eastAsia="Times New Roman" w:cs="Times New Roman"/>
                <w:sz w:val="20"/>
                <w:szCs w:val="20"/>
                <w:shd w:val="clear" w:color="auto" w:fill="FFFFFF"/>
                <w:lang w:eastAsia="tr-TR"/>
              </w:rPr>
              <w:t>3</w:t>
            </w:r>
            <w:r w:rsidR="00284BA2" w:rsidRPr="0031629C">
              <w:rPr>
                <w:rFonts w:eastAsia="Times New Roman" w:cs="Times New Roman"/>
                <w:sz w:val="20"/>
                <w:szCs w:val="20"/>
                <w:shd w:val="clear" w:color="auto" w:fill="FFFFFF"/>
                <w:lang w:eastAsia="tr-TR"/>
              </w:rPr>
              <w:t>.</w:t>
            </w:r>
            <w:r w:rsidRPr="0031629C">
              <w:rPr>
                <w:rFonts w:eastAsia="Times New Roman" w:cs="Times New Roman"/>
                <w:sz w:val="20"/>
                <w:szCs w:val="20"/>
                <w:shd w:val="clear" w:color="auto" w:fill="FFFFFF"/>
                <w:lang w:eastAsia="tr-TR"/>
              </w:rPr>
              <w:t>41</w:t>
            </w:r>
          </w:p>
        </w:tc>
      </w:tr>
      <w:tr w:rsidR="007114C1" w:rsidRPr="0031629C" w:rsidTr="00284BA2">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(6)</w:t>
            </w:r>
          </w:p>
        </w:tc>
        <w:tc>
          <w:tcPr>
            <w:tcW w:w="3118" w:type="dxa"/>
            <w:tcBorders>
              <w:top w:val="nil"/>
              <w:bottom w:val="nil"/>
            </w:tcBorders>
            <w:vAlign w:val="center"/>
          </w:tcPr>
          <w:p w:rsidR="007114C1" w:rsidRPr="0031629C" w:rsidRDefault="00A51817"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1629C">
              <w:rPr>
                <w:rFonts w:eastAsia="Times New Roman" w:cs="Times New Roman"/>
                <w:sz w:val="20"/>
                <w:szCs w:val="20"/>
                <w:shd w:val="clear" w:color="auto" w:fill="FFFFFF"/>
                <w:lang w:eastAsia="tr-TR"/>
              </w:rPr>
              <w:t>3</w:t>
            </w:r>
            <w:r w:rsidR="00284BA2" w:rsidRPr="0031629C">
              <w:rPr>
                <w:rFonts w:eastAsia="Times New Roman" w:cs="Times New Roman"/>
                <w:sz w:val="20"/>
                <w:szCs w:val="20"/>
                <w:shd w:val="clear" w:color="auto" w:fill="FFFFFF"/>
                <w:lang w:eastAsia="tr-TR"/>
              </w:rPr>
              <w:t>.</w:t>
            </w:r>
            <w:r w:rsidRPr="0031629C">
              <w:rPr>
                <w:rFonts w:eastAsia="Times New Roman" w:cs="Times New Roman"/>
                <w:sz w:val="20"/>
                <w:szCs w:val="20"/>
                <w:shd w:val="clear" w:color="auto" w:fill="FFFFFF"/>
                <w:lang w:eastAsia="tr-TR"/>
              </w:rPr>
              <w:t>46</w:t>
            </w:r>
          </w:p>
        </w:tc>
      </w:tr>
      <w:tr w:rsidR="007114C1" w:rsidRPr="0031629C" w:rsidTr="00284B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8" w:space="0" w:color="000000" w:themeColor="text1"/>
            </w:tcBorders>
            <w:vAlign w:val="center"/>
          </w:tcPr>
          <w:p w:rsidR="007114C1" w:rsidRPr="0031629C" w:rsidRDefault="00A51817" w:rsidP="00BD4970">
            <w:pPr>
              <w:spacing w:line="276" w:lineRule="auto"/>
              <w:ind w:firstLine="29"/>
              <w:jc w:val="center"/>
              <w:rPr>
                <w:b w:val="0"/>
                <w:sz w:val="20"/>
                <w:szCs w:val="20"/>
              </w:rPr>
            </w:pPr>
            <w:r w:rsidRPr="0031629C">
              <w:rPr>
                <w:b w:val="0"/>
                <w:sz w:val="20"/>
                <w:szCs w:val="20"/>
              </w:rPr>
              <w:t>N</w:t>
            </w:r>
            <w:r w:rsidR="007114C1" w:rsidRPr="0031629C">
              <w:rPr>
                <w:b w:val="0"/>
                <w:sz w:val="20"/>
                <w:szCs w:val="20"/>
              </w:rPr>
              <w:t>(</w:t>
            </w:r>
            <w:r w:rsidRPr="0031629C">
              <w:rPr>
                <w:b w:val="0"/>
                <w:sz w:val="20"/>
                <w:szCs w:val="20"/>
              </w:rPr>
              <w:t>7</w:t>
            </w:r>
            <w:r w:rsidR="007114C1" w:rsidRPr="0031629C">
              <w:rPr>
                <w:b w:val="0"/>
                <w:sz w:val="20"/>
                <w:szCs w:val="20"/>
              </w:rPr>
              <w:t>)</w:t>
            </w:r>
          </w:p>
        </w:tc>
        <w:tc>
          <w:tcPr>
            <w:tcW w:w="3118" w:type="dxa"/>
            <w:tcBorders>
              <w:top w:val="nil"/>
              <w:bottom w:val="single" w:sz="8" w:space="0" w:color="000000" w:themeColor="text1"/>
            </w:tcBorders>
            <w:vAlign w:val="center"/>
          </w:tcPr>
          <w:p w:rsidR="007114C1" w:rsidRPr="0031629C" w:rsidRDefault="00A51817"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1629C">
              <w:rPr>
                <w:sz w:val="20"/>
                <w:szCs w:val="20"/>
              </w:rPr>
              <w:t>3</w:t>
            </w:r>
            <w:r w:rsidR="00284BA2" w:rsidRPr="0031629C">
              <w:rPr>
                <w:sz w:val="20"/>
                <w:szCs w:val="20"/>
              </w:rPr>
              <w:t>.</w:t>
            </w:r>
            <w:r w:rsidRPr="0031629C">
              <w:rPr>
                <w:sz w:val="20"/>
                <w:szCs w:val="20"/>
              </w:rPr>
              <w:t>50</w:t>
            </w:r>
          </w:p>
        </w:tc>
      </w:tr>
    </w:tbl>
    <w:p w:rsidR="007114C1" w:rsidRPr="0031629C" w:rsidRDefault="00284BA2" w:rsidP="00BE6CF0">
      <w:pPr>
        <w:pStyle w:val="1lineTableCap"/>
      </w:pPr>
      <w:bookmarkStart w:id="62" w:name="_Toc22132703"/>
      <w:bookmarkStart w:id="63" w:name="_Toc22132730"/>
      <w:bookmarkStart w:id="64" w:name="_Toc29599457"/>
      <w:r w:rsidRPr="0031629C">
        <w:rPr>
          <w:b/>
        </w:rPr>
        <w:t>Table</w:t>
      </w:r>
      <w:r w:rsidR="006D03B6" w:rsidRPr="0031629C">
        <w:rPr>
          <w:b/>
        </w:rPr>
        <w:t xml:space="preserve"> </w:t>
      </w:r>
      <w:r w:rsidR="007A23C5" w:rsidRPr="0031629C">
        <w:rPr>
          <w:b/>
        </w:rPr>
        <w:fldChar w:fldCharType="begin"/>
      </w:r>
      <w:r w:rsidR="007A23C5" w:rsidRPr="0031629C">
        <w:rPr>
          <w:b/>
        </w:rPr>
        <w:instrText xml:space="preserve"> STYLEREF 1 \s </w:instrText>
      </w:r>
      <w:r w:rsidR="007A23C5" w:rsidRPr="0031629C">
        <w:rPr>
          <w:b/>
        </w:rPr>
        <w:fldChar w:fldCharType="separate"/>
      </w:r>
      <w:r w:rsidR="00DC48B8">
        <w:rPr>
          <w:b/>
          <w:noProof/>
        </w:rPr>
        <w:t>5</w:t>
      </w:r>
      <w:r w:rsidR="007A23C5" w:rsidRPr="0031629C">
        <w:rPr>
          <w:b/>
        </w:rPr>
        <w:fldChar w:fldCharType="end"/>
      </w:r>
      <w:r w:rsidR="007A23C5" w:rsidRPr="0031629C">
        <w:rPr>
          <w:b/>
        </w:rPr>
        <w:t>.</w:t>
      </w:r>
      <w:r w:rsidR="007A23C5" w:rsidRPr="0031629C">
        <w:rPr>
          <w:b/>
        </w:rPr>
        <w:fldChar w:fldCharType="begin"/>
      </w:r>
      <w:r w:rsidR="007A23C5" w:rsidRPr="0031629C">
        <w:rPr>
          <w:b/>
        </w:rPr>
        <w:instrText xml:space="preserve"> SEQ Tablo \* ARABIC \s 1 </w:instrText>
      </w:r>
      <w:r w:rsidR="007A23C5" w:rsidRPr="0031629C">
        <w:rPr>
          <w:b/>
        </w:rPr>
        <w:fldChar w:fldCharType="separate"/>
      </w:r>
      <w:r w:rsidR="00DC48B8">
        <w:rPr>
          <w:b/>
          <w:noProof/>
        </w:rPr>
        <w:t>2</w:t>
      </w:r>
      <w:r w:rsidR="007A23C5" w:rsidRPr="0031629C">
        <w:rPr>
          <w:b/>
        </w:rPr>
        <w:fldChar w:fldCharType="end"/>
      </w:r>
      <w:r w:rsidR="00FA16E2" w:rsidRPr="0031629C">
        <w:rPr>
          <w:b/>
        </w:rPr>
        <w:t>.</w:t>
      </w:r>
      <w:r w:rsidR="009B2883" w:rsidRPr="0031629C">
        <w:tab/>
      </w:r>
      <w:r w:rsidRPr="0031629C">
        <w:t xml:space="preserve">Measured and calculated electrical parameters of solar cell </w:t>
      </w:r>
      <w:bookmarkEnd w:id="62"/>
      <w:bookmarkEnd w:id="63"/>
      <w:r w:rsidR="00036292" w:rsidRPr="0031629C">
        <w:t>(</w:t>
      </w:r>
      <w:r w:rsidRPr="0031629C">
        <w:t>Example</w:t>
      </w:r>
      <w:r w:rsidR="00036292" w:rsidRPr="0031629C">
        <w:t>)</w:t>
      </w:r>
      <w:bookmarkEnd w:id="64"/>
    </w:p>
    <w:tbl>
      <w:tblPr>
        <w:tblStyle w:val="DzTablo21"/>
        <w:tblW w:w="8436" w:type="dxa"/>
        <w:jc w:val="center"/>
        <w:tblLayout w:type="fixed"/>
        <w:tblLook w:val="04A0" w:firstRow="1" w:lastRow="0" w:firstColumn="1" w:lastColumn="0" w:noHBand="0" w:noVBand="1"/>
      </w:tblPr>
      <w:tblGrid>
        <w:gridCol w:w="1843"/>
        <w:gridCol w:w="1276"/>
        <w:gridCol w:w="850"/>
        <w:gridCol w:w="851"/>
        <w:gridCol w:w="1134"/>
        <w:gridCol w:w="709"/>
        <w:gridCol w:w="850"/>
        <w:gridCol w:w="923"/>
      </w:tblGrid>
      <w:tr w:rsidR="007114C1" w:rsidRPr="0031629C" w:rsidTr="007114C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ouble" w:sz="6" w:space="0" w:color="000000" w:themeColor="text1"/>
              <w:bottom w:val="double" w:sz="6" w:space="0" w:color="000000" w:themeColor="text1"/>
            </w:tcBorders>
            <w:vAlign w:val="center"/>
            <w:hideMark/>
          </w:tcPr>
          <w:p w:rsidR="007114C1" w:rsidRPr="0031629C" w:rsidRDefault="00284BA2" w:rsidP="007114C1">
            <w:pPr>
              <w:spacing w:line="240"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Sample</w:t>
            </w:r>
          </w:p>
        </w:tc>
        <w:tc>
          <w:tcPr>
            <w:tcW w:w="1276" w:type="dxa"/>
            <w:tcBorders>
              <w:top w:val="double" w:sz="6" w:space="0" w:color="000000" w:themeColor="text1"/>
              <w:bottom w:val="double" w:sz="6" w:space="0" w:color="000000" w:themeColor="text1"/>
            </w:tcBorders>
            <w:vAlign w:val="center"/>
            <w:hideMark/>
          </w:tcPr>
          <w:p w:rsidR="007114C1" w:rsidRPr="0031629C" w:rsidRDefault="007114C1" w:rsidP="007114C1">
            <w:pPr>
              <w:spacing w:line="240" w:lineRule="auto"/>
              <w:ind w:firstLine="66"/>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Jsc</w:t>
            </w:r>
            <w:proofErr w:type="spellEnd"/>
          </w:p>
          <w:p w:rsidR="007114C1" w:rsidRPr="0031629C" w:rsidRDefault="007114C1" w:rsidP="007114C1">
            <w:pPr>
              <w:spacing w:line="240" w:lineRule="auto"/>
              <w:ind w:firstLine="66"/>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(mA/cm</w:t>
            </w:r>
            <w:r w:rsidRPr="0031629C">
              <w:rPr>
                <w:rFonts w:eastAsia="Times New Roman" w:cs="Times New Roman"/>
                <w:b w:val="0"/>
                <w:color w:val="000000"/>
                <w:sz w:val="18"/>
                <w:szCs w:val="18"/>
                <w:vertAlign w:val="superscript"/>
                <w:lang w:eastAsia="tr-TR"/>
              </w:rPr>
              <w:t>2</w:t>
            </w:r>
            <w:r w:rsidRPr="0031629C">
              <w:rPr>
                <w:rFonts w:eastAsia="Times New Roman" w:cs="Times New Roman"/>
                <w:b w:val="0"/>
                <w:color w:val="000000"/>
                <w:sz w:val="18"/>
                <w:szCs w:val="18"/>
                <w:lang w:eastAsia="tr-TR"/>
              </w:rPr>
              <w:t>)</w:t>
            </w:r>
          </w:p>
        </w:tc>
        <w:tc>
          <w:tcPr>
            <w:tcW w:w="850" w:type="dxa"/>
            <w:tcBorders>
              <w:top w:val="double" w:sz="6" w:space="0" w:color="000000" w:themeColor="text1"/>
              <w:bottom w:val="double" w:sz="6" w:space="0" w:color="000000" w:themeColor="text1"/>
            </w:tcBorders>
            <w:vAlign w:val="center"/>
            <w:hideMark/>
          </w:tcPr>
          <w:p w:rsidR="007114C1" w:rsidRPr="0031629C" w:rsidRDefault="007114C1" w:rsidP="007114C1">
            <w:pPr>
              <w:spacing w:line="240" w:lineRule="auto"/>
              <w:ind w:firstLine="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Voc</w:t>
            </w:r>
            <w:proofErr w:type="spellEnd"/>
          </w:p>
          <w:p w:rsidR="007114C1" w:rsidRPr="0031629C" w:rsidRDefault="007114C1" w:rsidP="007114C1">
            <w:pPr>
              <w:spacing w:line="240" w:lineRule="auto"/>
              <w:ind w:firstLine="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(V)</w:t>
            </w:r>
          </w:p>
        </w:tc>
        <w:tc>
          <w:tcPr>
            <w:tcW w:w="851" w:type="dxa"/>
            <w:tcBorders>
              <w:top w:val="double" w:sz="6" w:space="0" w:color="000000" w:themeColor="text1"/>
              <w:bottom w:val="double" w:sz="6" w:space="0" w:color="000000" w:themeColor="text1"/>
            </w:tcBorders>
            <w:vAlign w:val="center"/>
            <w:hideMark/>
          </w:tcPr>
          <w:p w:rsidR="007114C1" w:rsidRPr="0031629C" w:rsidRDefault="007114C1" w:rsidP="007114C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Im</w:t>
            </w:r>
            <w:proofErr w:type="spellEnd"/>
          </w:p>
          <w:p w:rsidR="007114C1" w:rsidRPr="0031629C" w:rsidRDefault="007114C1" w:rsidP="007114C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(mA)</w:t>
            </w:r>
          </w:p>
        </w:tc>
        <w:tc>
          <w:tcPr>
            <w:tcW w:w="1134" w:type="dxa"/>
            <w:tcBorders>
              <w:top w:val="double" w:sz="6" w:space="0" w:color="000000" w:themeColor="text1"/>
              <w:bottom w:val="double" w:sz="6" w:space="0" w:color="000000" w:themeColor="text1"/>
            </w:tcBorders>
            <w:vAlign w:val="center"/>
            <w:hideMark/>
          </w:tcPr>
          <w:p w:rsidR="007114C1" w:rsidRPr="0031629C" w:rsidRDefault="007114C1" w:rsidP="007114C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Vm</w:t>
            </w:r>
            <w:proofErr w:type="spellEnd"/>
          </w:p>
          <w:p w:rsidR="007114C1" w:rsidRPr="0031629C" w:rsidRDefault="007114C1" w:rsidP="007114C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(V)</w:t>
            </w:r>
          </w:p>
        </w:tc>
        <w:tc>
          <w:tcPr>
            <w:tcW w:w="709" w:type="dxa"/>
            <w:tcBorders>
              <w:top w:val="double" w:sz="6" w:space="0" w:color="000000" w:themeColor="text1"/>
              <w:bottom w:val="double" w:sz="6" w:space="0" w:color="000000" w:themeColor="text1"/>
            </w:tcBorders>
            <w:vAlign w:val="center"/>
            <w:hideMark/>
          </w:tcPr>
          <w:p w:rsidR="007114C1" w:rsidRPr="0031629C" w:rsidRDefault="007114C1" w:rsidP="007114C1">
            <w:pPr>
              <w:spacing w:line="240" w:lineRule="auto"/>
              <w:ind w:firstLine="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FF</w:t>
            </w:r>
          </w:p>
        </w:tc>
        <w:tc>
          <w:tcPr>
            <w:tcW w:w="850" w:type="dxa"/>
            <w:tcBorders>
              <w:top w:val="double" w:sz="6" w:space="0" w:color="000000" w:themeColor="text1"/>
              <w:bottom w:val="double" w:sz="6" w:space="0" w:color="000000" w:themeColor="text1"/>
            </w:tcBorders>
            <w:vAlign w:val="center"/>
            <w:hideMark/>
          </w:tcPr>
          <w:p w:rsidR="007114C1" w:rsidRPr="0031629C" w:rsidRDefault="007114C1" w:rsidP="007114C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Verim</w:t>
            </w:r>
            <w:proofErr w:type="spellEnd"/>
          </w:p>
          <w:p w:rsidR="007114C1" w:rsidRPr="0031629C" w:rsidRDefault="007114C1" w:rsidP="007114C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w:t>
            </w:r>
          </w:p>
        </w:tc>
        <w:tc>
          <w:tcPr>
            <w:tcW w:w="923" w:type="dxa"/>
            <w:tcBorders>
              <w:top w:val="double" w:sz="6" w:space="0" w:color="000000" w:themeColor="text1"/>
              <w:bottom w:val="double" w:sz="6" w:space="0" w:color="000000" w:themeColor="text1"/>
            </w:tcBorders>
            <w:vAlign w:val="center"/>
          </w:tcPr>
          <w:p w:rsidR="007114C1" w:rsidRPr="0031629C" w:rsidRDefault="007114C1" w:rsidP="007114C1">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vertAlign w:val="subscript"/>
                <w:lang w:eastAsia="tr-TR"/>
              </w:rPr>
            </w:pPr>
            <w:r w:rsidRPr="0031629C">
              <w:rPr>
                <w:rFonts w:eastAsia="Times New Roman" w:cs="Times New Roman"/>
                <w:color w:val="000000"/>
                <w:sz w:val="18"/>
                <w:szCs w:val="18"/>
                <w:lang w:eastAsia="tr-TR"/>
              </w:rPr>
              <w:t>R</w:t>
            </w:r>
            <w:r w:rsidRPr="0031629C">
              <w:rPr>
                <w:rFonts w:eastAsia="Times New Roman" w:cs="Times New Roman"/>
                <w:color w:val="000000"/>
                <w:sz w:val="18"/>
                <w:szCs w:val="18"/>
                <w:vertAlign w:val="subscript"/>
                <w:lang w:eastAsia="tr-TR"/>
              </w:rPr>
              <w:t>S</w:t>
            </w:r>
          </w:p>
          <w:p w:rsidR="007114C1" w:rsidRPr="0031629C" w:rsidRDefault="007114C1" w:rsidP="007114C1">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(Ω.cm</w:t>
            </w:r>
            <w:r w:rsidRPr="0031629C">
              <w:rPr>
                <w:rFonts w:eastAsia="Times New Roman" w:cs="Times New Roman"/>
                <w:b w:val="0"/>
                <w:color w:val="000000"/>
                <w:sz w:val="18"/>
                <w:szCs w:val="18"/>
                <w:vertAlign w:val="superscript"/>
                <w:lang w:eastAsia="tr-TR"/>
              </w:rPr>
              <w:t>2</w:t>
            </w:r>
            <w:r w:rsidRPr="0031629C">
              <w:rPr>
                <w:rFonts w:eastAsia="Times New Roman" w:cs="Times New Roman"/>
                <w:b w:val="0"/>
                <w:color w:val="000000"/>
                <w:sz w:val="18"/>
                <w:szCs w:val="18"/>
                <w:lang w:eastAsia="tr-TR"/>
              </w:rPr>
              <w:t>)</w:t>
            </w:r>
          </w:p>
        </w:tc>
      </w:tr>
      <w:tr w:rsidR="007114C1" w:rsidRPr="0031629C" w:rsidTr="007114C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ouble" w:sz="6" w:space="0" w:color="000000" w:themeColor="text1"/>
              <w:bottom w:val="single" w:sz="4" w:space="0" w:color="000000" w:themeColor="text1"/>
            </w:tcBorders>
            <w:vAlign w:val="center"/>
          </w:tcPr>
          <w:p w:rsidR="007114C1" w:rsidRPr="0031629C" w:rsidRDefault="009639C9" w:rsidP="007114C1">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N1</w:t>
            </w:r>
          </w:p>
        </w:tc>
        <w:tc>
          <w:tcPr>
            <w:tcW w:w="1276"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6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067</w:t>
            </w:r>
          </w:p>
        </w:tc>
        <w:tc>
          <w:tcPr>
            <w:tcW w:w="850"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7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054</w:t>
            </w:r>
          </w:p>
        </w:tc>
        <w:tc>
          <w:tcPr>
            <w:tcW w:w="851"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046</w:t>
            </w:r>
          </w:p>
        </w:tc>
        <w:tc>
          <w:tcPr>
            <w:tcW w:w="1134"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018</w:t>
            </w:r>
          </w:p>
        </w:tc>
        <w:tc>
          <w:tcPr>
            <w:tcW w:w="709"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23</w:t>
            </w:r>
          </w:p>
        </w:tc>
        <w:tc>
          <w:tcPr>
            <w:tcW w:w="850"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001</w:t>
            </w:r>
          </w:p>
        </w:tc>
        <w:tc>
          <w:tcPr>
            <w:tcW w:w="923" w:type="dxa"/>
            <w:tcBorders>
              <w:top w:val="double" w:sz="6" w:space="0" w:color="000000" w:themeColor="text1"/>
              <w:bottom w:val="single" w:sz="4" w:space="0" w:color="000000" w:themeColor="text1"/>
            </w:tcBorders>
            <w:vAlign w:val="center"/>
          </w:tcPr>
          <w:p w:rsidR="007114C1" w:rsidRPr="0031629C" w:rsidRDefault="007114C1" w:rsidP="00284BA2">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76</w:t>
            </w:r>
            <w:r w:rsidR="00653E8B" w:rsidRPr="0031629C">
              <w:rPr>
                <w:rFonts w:eastAsia="Times New Roman" w:cs="Times New Roman"/>
                <w:color w:val="000000"/>
                <w:sz w:val="18"/>
                <w:szCs w:val="18"/>
                <w:lang w:eastAsia="tr-TR"/>
              </w:rPr>
              <w:t>0</w:t>
            </w:r>
          </w:p>
        </w:tc>
      </w:tr>
      <w:tr w:rsidR="007114C1" w:rsidRPr="0031629C" w:rsidTr="007114C1">
        <w:trPr>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single" w:sz="4" w:space="0" w:color="000000" w:themeColor="text1"/>
            </w:tcBorders>
            <w:vAlign w:val="center"/>
            <w:hideMark/>
          </w:tcPr>
          <w:p w:rsidR="007114C1" w:rsidRPr="0031629C" w:rsidRDefault="009639C9" w:rsidP="007114C1">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N2</w:t>
            </w:r>
          </w:p>
        </w:tc>
        <w:tc>
          <w:tcPr>
            <w:tcW w:w="1276"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6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463</w:t>
            </w:r>
          </w:p>
        </w:tc>
        <w:tc>
          <w:tcPr>
            <w:tcW w:w="850"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127</w:t>
            </w:r>
          </w:p>
        </w:tc>
        <w:tc>
          <w:tcPr>
            <w:tcW w:w="851"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256</w:t>
            </w:r>
          </w:p>
        </w:tc>
        <w:tc>
          <w:tcPr>
            <w:tcW w:w="1134"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066</w:t>
            </w:r>
          </w:p>
        </w:tc>
        <w:tc>
          <w:tcPr>
            <w:tcW w:w="709"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29</w:t>
            </w:r>
          </w:p>
        </w:tc>
        <w:tc>
          <w:tcPr>
            <w:tcW w:w="850"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017</w:t>
            </w:r>
          </w:p>
        </w:tc>
        <w:tc>
          <w:tcPr>
            <w:tcW w:w="923" w:type="dxa"/>
            <w:tcBorders>
              <w:top w:val="single" w:sz="4" w:space="0" w:color="000000" w:themeColor="text1"/>
              <w:bottom w:val="single" w:sz="4" w:space="0" w:color="000000" w:themeColor="text1"/>
            </w:tcBorders>
            <w:vAlign w:val="center"/>
          </w:tcPr>
          <w:p w:rsidR="007114C1" w:rsidRPr="0031629C" w:rsidRDefault="007114C1" w:rsidP="00284BA2">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258</w:t>
            </w:r>
          </w:p>
        </w:tc>
      </w:tr>
      <w:tr w:rsidR="007114C1" w:rsidRPr="0031629C" w:rsidTr="007114C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single" w:sz="4" w:space="0" w:color="000000" w:themeColor="text1"/>
            </w:tcBorders>
            <w:vAlign w:val="center"/>
            <w:hideMark/>
          </w:tcPr>
          <w:p w:rsidR="007114C1" w:rsidRPr="0031629C" w:rsidRDefault="009639C9" w:rsidP="007114C1">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N3</w:t>
            </w:r>
          </w:p>
        </w:tc>
        <w:tc>
          <w:tcPr>
            <w:tcW w:w="1276"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6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2</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159</w:t>
            </w:r>
          </w:p>
        </w:tc>
        <w:tc>
          <w:tcPr>
            <w:tcW w:w="850"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7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851"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721</w:t>
            </w:r>
          </w:p>
        </w:tc>
        <w:tc>
          <w:tcPr>
            <w:tcW w:w="1134"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111</w:t>
            </w:r>
          </w:p>
        </w:tc>
        <w:tc>
          <w:tcPr>
            <w:tcW w:w="709"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850"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080</w:t>
            </w:r>
          </w:p>
        </w:tc>
        <w:tc>
          <w:tcPr>
            <w:tcW w:w="923" w:type="dxa"/>
            <w:tcBorders>
              <w:top w:val="single" w:sz="4" w:space="0" w:color="000000" w:themeColor="text1"/>
              <w:bottom w:val="single" w:sz="4" w:space="0" w:color="000000" w:themeColor="text1"/>
            </w:tcBorders>
            <w:vAlign w:val="center"/>
          </w:tcPr>
          <w:p w:rsidR="007114C1" w:rsidRPr="0031629C" w:rsidRDefault="007114C1" w:rsidP="00284BA2">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154</w:t>
            </w:r>
          </w:p>
        </w:tc>
      </w:tr>
      <w:tr w:rsidR="007114C1" w:rsidRPr="0031629C" w:rsidTr="007114C1">
        <w:trPr>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single" w:sz="4" w:space="0" w:color="000000" w:themeColor="text1"/>
            </w:tcBorders>
            <w:vAlign w:val="center"/>
            <w:hideMark/>
          </w:tcPr>
          <w:p w:rsidR="007114C1" w:rsidRPr="0031629C" w:rsidRDefault="009639C9" w:rsidP="007114C1">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N4</w:t>
            </w:r>
          </w:p>
        </w:tc>
        <w:tc>
          <w:tcPr>
            <w:tcW w:w="1276"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66"/>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2</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635</w:t>
            </w:r>
          </w:p>
        </w:tc>
        <w:tc>
          <w:tcPr>
            <w:tcW w:w="850"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199</w:t>
            </w:r>
          </w:p>
        </w:tc>
        <w:tc>
          <w:tcPr>
            <w:tcW w:w="851"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1</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108</w:t>
            </w:r>
          </w:p>
        </w:tc>
        <w:tc>
          <w:tcPr>
            <w:tcW w:w="1134"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102</w:t>
            </w:r>
          </w:p>
        </w:tc>
        <w:tc>
          <w:tcPr>
            <w:tcW w:w="709"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22</w:t>
            </w:r>
          </w:p>
        </w:tc>
        <w:tc>
          <w:tcPr>
            <w:tcW w:w="850" w:type="dxa"/>
            <w:tcBorders>
              <w:top w:val="single" w:sz="4" w:space="0" w:color="000000" w:themeColor="text1"/>
              <w:bottom w:val="single" w:sz="4" w:space="0" w:color="000000" w:themeColor="text1"/>
            </w:tcBorders>
            <w:vAlign w:val="center"/>
            <w:hideMark/>
          </w:tcPr>
          <w:p w:rsidR="007114C1" w:rsidRPr="0031629C" w:rsidRDefault="007114C1" w:rsidP="00284BA2">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113</w:t>
            </w:r>
          </w:p>
        </w:tc>
        <w:tc>
          <w:tcPr>
            <w:tcW w:w="923" w:type="dxa"/>
            <w:tcBorders>
              <w:top w:val="single" w:sz="4" w:space="0" w:color="000000" w:themeColor="text1"/>
              <w:bottom w:val="single" w:sz="4" w:space="0" w:color="000000" w:themeColor="text1"/>
            </w:tcBorders>
            <w:vAlign w:val="center"/>
          </w:tcPr>
          <w:p w:rsidR="007114C1" w:rsidRPr="0031629C" w:rsidRDefault="007114C1" w:rsidP="00284BA2">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092</w:t>
            </w:r>
          </w:p>
        </w:tc>
      </w:tr>
      <w:tr w:rsidR="007114C1" w:rsidRPr="0031629C" w:rsidTr="003C13A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double" w:sz="4" w:space="0" w:color="000000" w:themeColor="text1"/>
            </w:tcBorders>
            <w:vAlign w:val="center"/>
            <w:hideMark/>
          </w:tcPr>
          <w:p w:rsidR="007114C1" w:rsidRPr="0031629C" w:rsidRDefault="009639C9" w:rsidP="008B610F">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w:t>
            </w:r>
            <w:r w:rsidR="008B610F" w:rsidRPr="0031629C">
              <w:rPr>
                <w:rFonts w:eastAsia="Times New Roman" w:cs="Times New Roman"/>
                <w:color w:val="000000"/>
                <w:sz w:val="18"/>
                <w:szCs w:val="18"/>
                <w:lang w:eastAsia="tr-TR"/>
              </w:rPr>
              <w:t>5</w:t>
            </w:r>
          </w:p>
        </w:tc>
        <w:tc>
          <w:tcPr>
            <w:tcW w:w="1276" w:type="dxa"/>
            <w:tcBorders>
              <w:top w:val="single" w:sz="4" w:space="0" w:color="000000" w:themeColor="text1"/>
              <w:bottom w:val="double" w:sz="4" w:space="0" w:color="000000" w:themeColor="text1"/>
            </w:tcBorders>
            <w:vAlign w:val="center"/>
            <w:hideMark/>
          </w:tcPr>
          <w:p w:rsidR="007114C1" w:rsidRPr="0031629C" w:rsidRDefault="007114C1" w:rsidP="00284BA2">
            <w:pPr>
              <w:spacing w:line="276" w:lineRule="auto"/>
              <w:ind w:firstLine="66"/>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2</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524</w:t>
            </w:r>
          </w:p>
        </w:tc>
        <w:tc>
          <w:tcPr>
            <w:tcW w:w="850" w:type="dxa"/>
            <w:tcBorders>
              <w:top w:val="single" w:sz="4" w:space="0" w:color="000000" w:themeColor="text1"/>
              <w:bottom w:val="double" w:sz="4" w:space="0" w:color="000000" w:themeColor="text1"/>
            </w:tcBorders>
            <w:vAlign w:val="center"/>
            <w:hideMark/>
          </w:tcPr>
          <w:p w:rsidR="007114C1" w:rsidRPr="0031629C" w:rsidRDefault="007114C1" w:rsidP="00284BA2">
            <w:pPr>
              <w:spacing w:line="276" w:lineRule="auto"/>
              <w:ind w:firstLine="7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851" w:type="dxa"/>
            <w:tcBorders>
              <w:top w:val="single" w:sz="4" w:space="0" w:color="000000" w:themeColor="text1"/>
              <w:bottom w:val="double" w:sz="4" w:space="0" w:color="000000" w:themeColor="text1"/>
            </w:tcBorders>
            <w:vAlign w:val="center"/>
            <w:hideMark/>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901</w:t>
            </w:r>
          </w:p>
        </w:tc>
        <w:tc>
          <w:tcPr>
            <w:tcW w:w="1134" w:type="dxa"/>
            <w:tcBorders>
              <w:top w:val="single" w:sz="4" w:space="0" w:color="000000" w:themeColor="text1"/>
              <w:bottom w:val="double" w:sz="4" w:space="0" w:color="000000" w:themeColor="text1"/>
            </w:tcBorders>
            <w:vAlign w:val="center"/>
            <w:hideMark/>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109</w:t>
            </w:r>
          </w:p>
        </w:tc>
        <w:tc>
          <w:tcPr>
            <w:tcW w:w="709" w:type="dxa"/>
            <w:tcBorders>
              <w:top w:val="single" w:sz="4" w:space="0" w:color="000000" w:themeColor="text1"/>
              <w:bottom w:val="double" w:sz="4" w:space="0" w:color="000000" w:themeColor="text1"/>
            </w:tcBorders>
            <w:vAlign w:val="center"/>
            <w:hideMark/>
          </w:tcPr>
          <w:p w:rsidR="007114C1" w:rsidRPr="0031629C" w:rsidRDefault="007114C1" w:rsidP="00284BA2">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850" w:type="dxa"/>
            <w:tcBorders>
              <w:top w:val="single" w:sz="4" w:space="0" w:color="000000" w:themeColor="text1"/>
              <w:bottom w:val="double" w:sz="4" w:space="0" w:color="000000" w:themeColor="text1"/>
            </w:tcBorders>
            <w:vAlign w:val="center"/>
            <w:hideMark/>
          </w:tcPr>
          <w:p w:rsidR="007114C1" w:rsidRPr="0031629C" w:rsidRDefault="007114C1" w:rsidP="00284BA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284BA2"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098</w:t>
            </w:r>
          </w:p>
        </w:tc>
        <w:tc>
          <w:tcPr>
            <w:tcW w:w="923" w:type="dxa"/>
            <w:tcBorders>
              <w:top w:val="single" w:sz="4" w:space="0" w:color="000000" w:themeColor="text1"/>
              <w:bottom w:val="double" w:sz="4" w:space="0" w:color="000000" w:themeColor="text1"/>
            </w:tcBorders>
            <w:vAlign w:val="center"/>
          </w:tcPr>
          <w:p w:rsidR="007114C1" w:rsidRPr="0031629C" w:rsidRDefault="007114C1" w:rsidP="00284BA2">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284BA2" w:rsidRPr="0031629C">
              <w:rPr>
                <w:rFonts w:eastAsia="Times New Roman" w:cs="Times New Roman"/>
                <w:sz w:val="18"/>
                <w:szCs w:val="18"/>
                <w:lang w:eastAsia="tr-TR"/>
              </w:rPr>
              <w:t>.</w:t>
            </w:r>
            <w:r w:rsidRPr="0031629C">
              <w:rPr>
                <w:rFonts w:eastAsia="Times New Roman" w:cs="Times New Roman"/>
                <w:sz w:val="18"/>
                <w:szCs w:val="18"/>
                <w:lang w:eastAsia="tr-TR"/>
              </w:rPr>
              <w:t>121</w:t>
            </w:r>
          </w:p>
        </w:tc>
      </w:tr>
    </w:tbl>
    <w:p w:rsidR="007A23C5" w:rsidRPr="0031629C" w:rsidRDefault="00284BA2" w:rsidP="007A23C5">
      <w:pPr>
        <w:pStyle w:val="1lineTableCap"/>
      </w:pPr>
      <w:bookmarkStart w:id="65" w:name="_Toc29599458"/>
      <w:r w:rsidRPr="0031629C">
        <w:rPr>
          <w:b/>
        </w:rPr>
        <w:t>Table</w:t>
      </w:r>
      <w:r w:rsidR="007A23C5" w:rsidRPr="0031629C">
        <w:rPr>
          <w:b/>
        </w:rPr>
        <w:t xml:space="preserve"> </w:t>
      </w:r>
      <w:r w:rsidR="007A23C5" w:rsidRPr="0031629C">
        <w:rPr>
          <w:b/>
        </w:rPr>
        <w:fldChar w:fldCharType="begin"/>
      </w:r>
      <w:r w:rsidR="007A23C5" w:rsidRPr="0031629C">
        <w:rPr>
          <w:b/>
        </w:rPr>
        <w:instrText xml:space="preserve"> STYLEREF 1 \s </w:instrText>
      </w:r>
      <w:r w:rsidR="007A23C5" w:rsidRPr="0031629C">
        <w:rPr>
          <w:b/>
        </w:rPr>
        <w:fldChar w:fldCharType="separate"/>
      </w:r>
      <w:r w:rsidR="00DC48B8">
        <w:rPr>
          <w:b/>
          <w:noProof/>
        </w:rPr>
        <w:t>5</w:t>
      </w:r>
      <w:r w:rsidR="007A23C5" w:rsidRPr="0031629C">
        <w:rPr>
          <w:b/>
        </w:rPr>
        <w:fldChar w:fldCharType="end"/>
      </w:r>
      <w:r w:rsidR="007A23C5" w:rsidRPr="0031629C">
        <w:rPr>
          <w:b/>
        </w:rPr>
        <w:t>.</w:t>
      </w:r>
      <w:r w:rsidR="007A23C5" w:rsidRPr="0031629C">
        <w:rPr>
          <w:b/>
        </w:rPr>
        <w:fldChar w:fldCharType="begin"/>
      </w:r>
      <w:r w:rsidR="007A23C5" w:rsidRPr="0031629C">
        <w:rPr>
          <w:b/>
        </w:rPr>
        <w:instrText xml:space="preserve"> SEQ Tablo \* ARABIC \s 1 </w:instrText>
      </w:r>
      <w:r w:rsidR="007A23C5" w:rsidRPr="0031629C">
        <w:rPr>
          <w:b/>
        </w:rPr>
        <w:fldChar w:fldCharType="separate"/>
      </w:r>
      <w:r w:rsidR="00DC48B8">
        <w:rPr>
          <w:b/>
          <w:noProof/>
        </w:rPr>
        <w:t>3</w:t>
      </w:r>
      <w:r w:rsidR="007A23C5" w:rsidRPr="0031629C">
        <w:rPr>
          <w:b/>
        </w:rPr>
        <w:fldChar w:fldCharType="end"/>
      </w:r>
      <w:r w:rsidR="007A23C5" w:rsidRPr="0031629C">
        <w:rPr>
          <w:b/>
        </w:rPr>
        <w:t>.</w:t>
      </w:r>
      <w:r w:rsidR="007A23C5" w:rsidRPr="0031629C">
        <w:tab/>
      </w:r>
      <w:r w:rsidR="00C72239" w:rsidRPr="0031629C">
        <w:t>A table example including citations with number method</w:t>
      </w:r>
      <w:bookmarkEnd w:id="65"/>
    </w:p>
    <w:tbl>
      <w:tblPr>
        <w:tblStyle w:val="DzTablo21"/>
        <w:tblW w:w="7160" w:type="dxa"/>
        <w:jc w:val="center"/>
        <w:tblLayout w:type="fixed"/>
        <w:tblLook w:val="04A0" w:firstRow="1" w:lastRow="0" w:firstColumn="1" w:lastColumn="0" w:noHBand="0" w:noVBand="1"/>
      </w:tblPr>
      <w:tblGrid>
        <w:gridCol w:w="851"/>
        <w:gridCol w:w="1276"/>
        <w:gridCol w:w="992"/>
        <w:gridCol w:w="1276"/>
        <w:gridCol w:w="567"/>
        <w:gridCol w:w="1275"/>
        <w:gridCol w:w="923"/>
      </w:tblGrid>
      <w:tr w:rsidR="007A23C5" w:rsidRPr="0031629C" w:rsidTr="00C7223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6" w:space="0" w:color="000000" w:themeColor="text1"/>
              <w:bottom w:val="double" w:sz="6" w:space="0" w:color="000000" w:themeColor="text1"/>
            </w:tcBorders>
            <w:vAlign w:val="center"/>
            <w:hideMark/>
          </w:tcPr>
          <w:p w:rsidR="007A23C5" w:rsidRPr="0031629C" w:rsidRDefault="00C72239" w:rsidP="007A23C5">
            <w:pPr>
              <w:spacing w:line="240"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Sample</w:t>
            </w:r>
          </w:p>
        </w:tc>
        <w:tc>
          <w:tcPr>
            <w:tcW w:w="2268" w:type="dxa"/>
            <w:gridSpan w:val="2"/>
            <w:tcBorders>
              <w:top w:val="double" w:sz="6" w:space="0" w:color="000000" w:themeColor="text1"/>
              <w:bottom w:val="double" w:sz="6" w:space="0" w:color="000000" w:themeColor="text1"/>
            </w:tcBorders>
            <w:vAlign w:val="center"/>
            <w:hideMark/>
          </w:tcPr>
          <w:p w:rsidR="007A23C5" w:rsidRPr="0031629C" w:rsidRDefault="007A23C5" w:rsidP="007A23C5">
            <w:pPr>
              <w:spacing w:line="240" w:lineRule="auto"/>
              <w:ind w:firstLine="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Voc</w:t>
            </w:r>
            <w:proofErr w:type="spellEnd"/>
          </w:p>
          <w:p w:rsidR="007A23C5" w:rsidRPr="0031629C" w:rsidRDefault="007A23C5" w:rsidP="007A23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(V)</w:t>
            </w:r>
          </w:p>
        </w:tc>
        <w:tc>
          <w:tcPr>
            <w:tcW w:w="1276" w:type="dxa"/>
            <w:tcBorders>
              <w:top w:val="double" w:sz="6" w:space="0" w:color="000000" w:themeColor="text1"/>
              <w:bottom w:val="double" w:sz="6" w:space="0" w:color="000000" w:themeColor="text1"/>
            </w:tcBorders>
            <w:vAlign w:val="center"/>
            <w:hideMark/>
          </w:tcPr>
          <w:p w:rsidR="007A23C5" w:rsidRPr="0031629C" w:rsidRDefault="007A23C5" w:rsidP="007A23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Vm</w:t>
            </w:r>
            <w:proofErr w:type="spellEnd"/>
          </w:p>
          <w:p w:rsidR="007A23C5" w:rsidRPr="0031629C" w:rsidRDefault="007A23C5" w:rsidP="007A23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(V)</w:t>
            </w:r>
          </w:p>
        </w:tc>
        <w:tc>
          <w:tcPr>
            <w:tcW w:w="567" w:type="dxa"/>
            <w:tcBorders>
              <w:top w:val="double" w:sz="6" w:space="0" w:color="000000" w:themeColor="text1"/>
              <w:bottom w:val="double" w:sz="6" w:space="0" w:color="000000" w:themeColor="text1"/>
            </w:tcBorders>
            <w:vAlign w:val="center"/>
            <w:hideMark/>
          </w:tcPr>
          <w:p w:rsidR="007A23C5" w:rsidRPr="0031629C" w:rsidRDefault="007A23C5" w:rsidP="007A23C5">
            <w:pPr>
              <w:spacing w:line="240" w:lineRule="auto"/>
              <w:ind w:firstLine="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FF</w:t>
            </w:r>
          </w:p>
        </w:tc>
        <w:tc>
          <w:tcPr>
            <w:tcW w:w="1275" w:type="dxa"/>
            <w:tcBorders>
              <w:top w:val="double" w:sz="6" w:space="0" w:color="000000" w:themeColor="text1"/>
              <w:bottom w:val="double" w:sz="6" w:space="0" w:color="000000" w:themeColor="text1"/>
            </w:tcBorders>
            <w:vAlign w:val="center"/>
            <w:hideMark/>
          </w:tcPr>
          <w:p w:rsidR="007A23C5" w:rsidRPr="0031629C" w:rsidRDefault="00C72239" w:rsidP="007A23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Efficiency</w:t>
            </w:r>
          </w:p>
          <w:p w:rsidR="007A23C5" w:rsidRPr="0031629C" w:rsidRDefault="007A23C5" w:rsidP="007A23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w:t>
            </w:r>
          </w:p>
        </w:tc>
        <w:tc>
          <w:tcPr>
            <w:tcW w:w="923" w:type="dxa"/>
            <w:tcBorders>
              <w:top w:val="double" w:sz="6" w:space="0" w:color="000000" w:themeColor="text1"/>
              <w:bottom w:val="double" w:sz="6" w:space="0" w:color="000000" w:themeColor="text1"/>
            </w:tcBorders>
            <w:vAlign w:val="center"/>
          </w:tcPr>
          <w:p w:rsidR="007A23C5" w:rsidRPr="0031629C" w:rsidRDefault="007A23C5" w:rsidP="007A23C5">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vertAlign w:val="subscript"/>
                <w:lang w:eastAsia="tr-TR"/>
              </w:rPr>
            </w:pPr>
            <w:r w:rsidRPr="0031629C">
              <w:rPr>
                <w:rFonts w:eastAsia="Times New Roman" w:cs="Times New Roman"/>
                <w:color w:val="000000"/>
                <w:sz w:val="18"/>
                <w:szCs w:val="18"/>
                <w:lang w:eastAsia="tr-TR"/>
              </w:rPr>
              <w:t>R</w:t>
            </w:r>
            <w:r w:rsidRPr="0031629C">
              <w:rPr>
                <w:rFonts w:eastAsia="Times New Roman" w:cs="Times New Roman"/>
                <w:color w:val="000000"/>
                <w:sz w:val="18"/>
                <w:szCs w:val="18"/>
                <w:vertAlign w:val="subscript"/>
                <w:lang w:eastAsia="tr-TR"/>
              </w:rPr>
              <w:t>S</w:t>
            </w:r>
          </w:p>
          <w:p w:rsidR="007A23C5" w:rsidRPr="0031629C" w:rsidRDefault="007A23C5" w:rsidP="007A23C5">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(Ω.cm</w:t>
            </w:r>
            <w:r w:rsidRPr="0031629C">
              <w:rPr>
                <w:rFonts w:eastAsia="Times New Roman" w:cs="Times New Roman"/>
                <w:b w:val="0"/>
                <w:color w:val="000000"/>
                <w:sz w:val="18"/>
                <w:szCs w:val="18"/>
                <w:vertAlign w:val="superscript"/>
                <w:lang w:eastAsia="tr-TR"/>
              </w:rPr>
              <w:t>2</w:t>
            </w:r>
            <w:r w:rsidRPr="0031629C">
              <w:rPr>
                <w:rFonts w:eastAsia="Times New Roman" w:cs="Times New Roman"/>
                <w:b w:val="0"/>
                <w:color w:val="000000"/>
                <w:sz w:val="18"/>
                <w:szCs w:val="18"/>
                <w:lang w:eastAsia="tr-TR"/>
              </w:rPr>
              <w:t>)</w:t>
            </w:r>
          </w:p>
        </w:tc>
      </w:tr>
      <w:tr w:rsidR="007A23C5" w:rsidRPr="0031629C" w:rsidTr="00C7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6" w:space="0" w:color="000000" w:themeColor="text1"/>
              <w:bottom w:val="nil"/>
            </w:tcBorders>
            <w:vAlign w:val="center"/>
          </w:tcPr>
          <w:p w:rsidR="007A23C5" w:rsidRPr="0031629C" w:rsidRDefault="007A23C5" w:rsidP="007A23C5">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N1</w:t>
            </w:r>
          </w:p>
        </w:tc>
        <w:tc>
          <w:tcPr>
            <w:tcW w:w="1276" w:type="dxa"/>
            <w:tcBorders>
              <w:top w:val="double" w:sz="6" w:space="0" w:color="000000" w:themeColor="text1"/>
              <w:bottom w:val="nil"/>
            </w:tcBorders>
            <w:vAlign w:val="center"/>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054</w:t>
            </w:r>
          </w:p>
        </w:tc>
        <w:tc>
          <w:tcPr>
            <w:tcW w:w="992" w:type="dxa"/>
            <w:tcBorders>
              <w:top w:val="double" w:sz="6" w:space="0" w:color="000000" w:themeColor="text1"/>
              <w:bottom w:val="nil"/>
            </w:tcBorders>
            <w:vAlign w:val="center"/>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061</w:t>
            </w:r>
            <w:r w:rsidR="00DD7ACD" w:rsidRPr="0031629C">
              <w:rPr>
                <w:rFonts w:eastAsia="Times New Roman" w:cs="Times New Roman"/>
                <w:color w:val="000000"/>
                <w:sz w:val="18"/>
                <w:szCs w:val="18"/>
                <w:lang w:eastAsia="tr-TR"/>
              </w:rPr>
              <w:t xml:space="preserve"> </w:t>
            </w:r>
            <w:r w:rsidRPr="0031629C">
              <w:rPr>
                <w:rFonts w:eastAsia="Times New Roman" w:cs="Times New Roman"/>
                <w:color w:val="000000"/>
                <w:sz w:val="18"/>
                <w:szCs w:val="18"/>
                <w:lang w:eastAsia="tr-TR"/>
              </w:rPr>
              <w:t>[18]</w:t>
            </w:r>
          </w:p>
        </w:tc>
        <w:tc>
          <w:tcPr>
            <w:tcW w:w="1276" w:type="dxa"/>
            <w:tcBorders>
              <w:top w:val="double" w:sz="6" w:space="0" w:color="000000" w:themeColor="text1"/>
              <w:bottom w:val="nil"/>
            </w:tcBorders>
            <w:vAlign w:val="center"/>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018</w:t>
            </w:r>
          </w:p>
        </w:tc>
        <w:tc>
          <w:tcPr>
            <w:tcW w:w="567" w:type="dxa"/>
            <w:tcBorders>
              <w:top w:val="double" w:sz="6" w:space="0" w:color="000000" w:themeColor="text1"/>
              <w:bottom w:val="nil"/>
            </w:tcBorders>
            <w:vAlign w:val="center"/>
          </w:tcPr>
          <w:p w:rsidR="007A23C5" w:rsidRPr="0031629C" w:rsidRDefault="007A23C5" w:rsidP="00C72239">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23</w:t>
            </w:r>
          </w:p>
        </w:tc>
        <w:tc>
          <w:tcPr>
            <w:tcW w:w="1275" w:type="dxa"/>
            <w:tcBorders>
              <w:top w:val="double" w:sz="6" w:space="0" w:color="000000" w:themeColor="text1"/>
              <w:bottom w:val="nil"/>
            </w:tcBorders>
            <w:vAlign w:val="center"/>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001</w:t>
            </w:r>
          </w:p>
        </w:tc>
        <w:tc>
          <w:tcPr>
            <w:tcW w:w="923" w:type="dxa"/>
            <w:tcBorders>
              <w:top w:val="double" w:sz="6" w:space="0" w:color="000000" w:themeColor="text1"/>
              <w:bottom w:val="nil"/>
            </w:tcBorders>
            <w:vAlign w:val="center"/>
          </w:tcPr>
          <w:p w:rsidR="007A23C5" w:rsidRPr="0031629C" w:rsidRDefault="007A23C5" w:rsidP="00C72239">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760</w:t>
            </w:r>
          </w:p>
        </w:tc>
      </w:tr>
      <w:tr w:rsidR="007A23C5" w:rsidRPr="0031629C" w:rsidTr="00C72239">
        <w:trPr>
          <w:trHeight w:val="34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nil"/>
            </w:tcBorders>
            <w:vAlign w:val="center"/>
            <w:hideMark/>
          </w:tcPr>
          <w:p w:rsidR="007A23C5" w:rsidRPr="0031629C" w:rsidRDefault="007A23C5" w:rsidP="007A23C5">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N2</w:t>
            </w:r>
          </w:p>
        </w:tc>
        <w:tc>
          <w:tcPr>
            <w:tcW w:w="1276" w:type="dxa"/>
            <w:tcBorders>
              <w:top w:val="nil"/>
              <w:bottom w:val="nil"/>
            </w:tcBorders>
            <w:vAlign w:val="center"/>
            <w:hideMark/>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127</w:t>
            </w:r>
          </w:p>
        </w:tc>
        <w:tc>
          <w:tcPr>
            <w:tcW w:w="992" w:type="dxa"/>
            <w:tcBorders>
              <w:top w:val="nil"/>
              <w:bottom w:val="nil"/>
            </w:tcBorders>
            <w:vAlign w:val="center"/>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140</w:t>
            </w:r>
            <w:r w:rsidR="00DD7ACD" w:rsidRPr="0031629C">
              <w:rPr>
                <w:rFonts w:eastAsia="Times New Roman" w:cs="Times New Roman"/>
                <w:color w:val="000000"/>
                <w:sz w:val="18"/>
                <w:szCs w:val="18"/>
                <w:lang w:eastAsia="tr-TR"/>
              </w:rPr>
              <w:t xml:space="preserve"> </w:t>
            </w:r>
            <w:r w:rsidRPr="0031629C">
              <w:rPr>
                <w:rFonts w:eastAsia="Times New Roman" w:cs="Times New Roman"/>
                <w:color w:val="000000"/>
                <w:sz w:val="18"/>
                <w:szCs w:val="18"/>
                <w:lang w:eastAsia="tr-TR"/>
              </w:rPr>
              <w:t>[24]</w:t>
            </w:r>
          </w:p>
        </w:tc>
        <w:tc>
          <w:tcPr>
            <w:tcW w:w="1276" w:type="dxa"/>
            <w:tcBorders>
              <w:top w:val="nil"/>
              <w:bottom w:val="nil"/>
            </w:tcBorders>
            <w:vAlign w:val="center"/>
            <w:hideMark/>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066</w:t>
            </w:r>
          </w:p>
        </w:tc>
        <w:tc>
          <w:tcPr>
            <w:tcW w:w="567" w:type="dxa"/>
            <w:tcBorders>
              <w:top w:val="nil"/>
              <w:bottom w:val="nil"/>
            </w:tcBorders>
            <w:vAlign w:val="center"/>
            <w:hideMark/>
          </w:tcPr>
          <w:p w:rsidR="007A23C5" w:rsidRPr="0031629C" w:rsidRDefault="007A23C5" w:rsidP="00C72239">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29</w:t>
            </w:r>
          </w:p>
        </w:tc>
        <w:tc>
          <w:tcPr>
            <w:tcW w:w="1275" w:type="dxa"/>
            <w:tcBorders>
              <w:top w:val="nil"/>
              <w:bottom w:val="nil"/>
            </w:tcBorders>
            <w:vAlign w:val="center"/>
            <w:hideMark/>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017</w:t>
            </w:r>
          </w:p>
        </w:tc>
        <w:tc>
          <w:tcPr>
            <w:tcW w:w="923" w:type="dxa"/>
            <w:tcBorders>
              <w:top w:val="nil"/>
              <w:bottom w:val="nil"/>
            </w:tcBorders>
            <w:vAlign w:val="center"/>
          </w:tcPr>
          <w:p w:rsidR="007A23C5" w:rsidRPr="0031629C" w:rsidRDefault="007A23C5" w:rsidP="00C72239">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C72239" w:rsidRPr="0031629C">
              <w:rPr>
                <w:rFonts w:eastAsia="Times New Roman" w:cs="Times New Roman"/>
                <w:sz w:val="18"/>
                <w:szCs w:val="18"/>
                <w:lang w:eastAsia="tr-TR"/>
              </w:rPr>
              <w:t>.</w:t>
            </w:r>
            <w:r w:rsidRPr="0031629C">
              <w:rPr>
                <w:rFonts w:eastAsia="Times New Roman" w:cs="Times New Roman"/>
                <w:sz w:val="18"/>
                <w:szCs w:val="18"/>
                <w:lang w:eastAsia="tr-TR"/>
              </w:rPr>
              <w:t>258</w:t>
            </w:r>
          </w:p>
        </w:tc>
      </w:tr>
      <w:tr w:rsidR="007A23C5" w:rsidRPr="0031629C" w:rsidTr="00C7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nil"/>
            </w:tcBorders>
            <w:vAlign w:val="center"/>
            <w:hideMark/>
          </w:tcPr>
          <w:p w:rsidR="007A23C5" w:rsidRPr="0031629C" w:rsidRDefault="007A23C5" w:rsidP="007A23C5">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N3</w:t>
            </w:r>
          </w:p>
        </w:tc>
        <w:tc>
          <w:tcPr>
            <w:tcW w:w="1276" w:type="dxa"/>
            <w:tcBorders>
              <w:top w:val="nil"/>
              <w:bottom w:val="nil"/>
            </w:tcBorders>
            <w:vAlign w:val="center"/>
            <w:hideMark/>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992" w:type="dxa"/>
            <w:tcBorders>
              <w:top w:val="nil"/>
              <w:bottom w:val="nil"/>
            </w:tcBorders>
            <w:vAlign w:val="center"/>
          </w:tcPr>
          <w:p w:rsidR="007A23C5" w:rsidRPr="0031629C" w:rsidRDefault="007A23C5" w:rsidP="007A23C5">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w:t>
            </w:r>
          </w:p>
        </w:tc>
        <w:tc>
          <w:tcPr>
            <w:tcW w:w="1276" w:type="dxa"/>
            <w:tcBorders>
              <w:top w:val="nil"/>
              <w:bottom w:val="nil"/>
            </w:tcBorders>
            <w:vAlign w:val="center"/>
            <w:hideMark/>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111</w:t>
            </w:r>
            <w:r w:rsidR="00DD7ACD" w:rsidRPr="0031629C">
              <w:rPr>
                <w:rFonts w:eastAsia="Times New Roman" w:cs="Times New Roman"/>
                <w:color w:val="000000"/>
                <w:sz w:val="18"/>
                <w:szCs w:val="18"/>
                <w:lang w:eastAsia="tr-TR"/>
              </w:rPr>
              <w:t xml:space="preserve"> [32]</w:t>
            </w:r>
          </w:p>
        </w:tc>
        <w:tc>
          <w:tcPr>
            <w:tcW w:w="567" w:type="dxa"/>
            <w:tcBorders>
              <w:top w:val="nil"/>
              <w:bottom w:val="nil"/>
            </w:tcBorders>
            <w:vAlign w:val="center"/>
            <w:hideMark/>
          </w:tcPr>
          <w:p w:rsidR="007A23C5" w:rsidRPr="0031629C" w:rsidRDefault="007A23C5" w:rsidP="00C72239">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1275" w:type="dxa"/>
            <w:tcBorders>
              <w:top w:val="nil"/>
              <w:bottom w:val="nil"/>
            </w:tcBorders>
            <w:vAlign w:val="center"/>
            <w:hideMark/>
          </w:tcPr>
          <w:p w:rsidR="007A23C5" w:rsidRPr="0031629C" w:rsidRDefault="007A23C5"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080</w:t>
            </w:r>
          </w:p>
        </w:tc>
        <w:tc>
          <w:tcPr>
            <w:tcW w:w="923" w:type="dxa"/>
            <w:tcBorders>
              <w:top w:val="nil"/>
              <w:bottom w:val="nil"/>
            </w:tcBorders>
            <w:vAlign w:val="center"/>
          </w:tcPr>
          <w:p w:rsidR="007A23C5" w:rsidRPr="0031629C" w:rsidRDefault="007A23C5" w:rsidP="00C72239">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C72239" w:rsidRPr="0031629C">
              <w:rPr>
                <w:rFonts w:eastAsia="Times New Roman" w:cs="Times New Roman"/>
                <w:sz w:val="18"/>
                <w:szCs w:val="18"/>
                <w:lang w:eastAsia="tr-TR"/>
              </w:rPr>
              <w:t>.</w:t>
            </w:r>
            <w:r w:rsidRPr="0031629C">
              <w:rPr>
                <w:rFonts w:eastAsia="Times New Roman" w:cs="Times New Roman"/>
                <w:sz w:val="18"/>
                <w:szCs w:val="18"/>
                <w:lang w:eastAsia="tr-TR"/>
              </w:rPr>
              <w:t>154</w:t>
            </w:r>
          </w:p>
        </w:tc>
      </w:tr>
      <w:tr w:rsidR="007A23C5" w:rsidRPr="0031629C" w:rsidTr="00C72239">
        <w:trPr>
          <w:trHeight w:val="34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double" w:sz="6" w:space="0" w:color="000000" w:themeColor="text1"/>
            </w:tcBorders>
            <w:vAlign w:val="center"/>
            <w:hideMark/>
          </w:tcPr>
          <w:p w:rsidR="007A23C5" w:rsidRPr="0031629C" w:rsidRDefault="007A23C5" w:rsidP="008B610F">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w:t>
            </w:r>
            <w:r w:rsidR="008B610F" w:rsidRPr="0031629C">
              <w:rPr>
                <w:rFonts w:eastAsia="Times New Roman" w:cs="Times New Roman"/>
                <w:color w:val="000000"/>
                <w:sz w:val="18"/>
                <w:szCs w:val="18"/>
                <w:lang w:eastAsia="tr-TR"/>
              </w:rPr>
              <w:t>4</w:t>
            </w:r>
          </w:p>
        </w:tc>
        <w:tc>
          <w:tcPr>
            <w:tcW w:w="1276" w:type="dxa"/>
            <w:tcBorders>
              <w:top w:val="nil"/>
              <w:bottom w:val="double" w:sz="6" w:space="0" w:color="000000" w:themeColor="text1"/>
            </w:tcBorders>
            <w:vAlign w:val="center"/>
            <w:hideMark/>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992" w:type="dxa"/>
            <w:tcBorders>
              <w:top w:val="nil"/>
              <w:bottom w:val="double" w:sz="6" w:space="0" w:color="000000" w:themeColor="text1"/>
            </w:tcBorders>
            <w:vAlign w:val="center"/>
          </w:tcPr>
          <w:p w:rsidR="007A23C5" w:rsidRPr="0031629C" w:rsidRDefault="007A23C5" w:rsidP="007A23C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w:t>
            </w:r>
          </w:p>
        </w:tc>
        <w:tc>
          <w:tcPr>
            <w:tcW w:w="1276" w:type="dxa"/>
            <w:tcBorders>
              <w:top w:val="nil"/>
              <w:bottom w:val="double" w:sz="6" w:space="0" w:color="000000" w:themeColor="text1"/>
            </w:tcBorders>
            <w:vAlign w:val="center"/>
            <w:hideMark/>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109</w:t>
            </w:r>
            <w:r w:rsidR="00DD7ACD" w:rsidRPr="0031629C">
              <w:rPr>
                <w:rFonts w:eastAsia="Times New Roman" w:cs="Times New Roman"/>
                <w:color w:val="000000"/>
                <w:sz w:val="18"/>
                <w:szCs w:val="18"/>
                <w:lang w:eastAsia="tr-TR"/>
              </w:rPr>
              <w:t xml:space="preserve"> [19]</w:t>
            </w:r>
          </w:p>
        </w:tc>
        <w:tc>
          <w:tcPr>
            <w:tcW w:w="567" w:type="dxa"/>
            <w:tcBorders>
              <w:top w:val="nil"/>
              <w:bottom w:val="double" w:sz="6" w:space="0" w:color="000000" w:themeColor="text1"/>
            </w:tcBorders>
            <w:vAlign w:val="center"/>
            <w:hideMark/>
          </w:tcPr>
          <w:p w:rsidR="007A23C5" w:rsidRPr="0031629C" w:rsidRDefault="007A23C5" w:rsidP="00C72239">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1275" w:type="dxa"/>
            <w:tcBorders>
              <w:top w:val="nil"/>
              <w:bottom w:val="double" w:sz="6" w:space="0" w:color="000000" w:themeColor="text1"/>
            </w:tcBorders>
            <w:vAlign w:val="center"/>
            <w:hideMark/>
          </w:tcPr>
          <w:p w:rsidR="007A23C5" w:rsidRPr="0031629C" w:rsidRDefault="007A23C5"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098</w:t>
            </w:r>
          </w:p>
        </w:tc>
        <w:tc>
          <w:tcPr>
            <w:tcW w:w="923" w:type="dxa"/>
            <w:tcBorders>
              <w:top w:val="nil"/>
              <w:bottom w:val="double" w:sz="6" w:space="0" w:color="000000" w:themeColor="text1"/>
            </w:tcBorders>
            <w:vAlign w:val="center"/>
          </w:tcPr>
          <w:p w:rsidR="007A23C5" w:rsidRPr="0031629C" w:rsidRDefault="007A23C5" w:rsidP="00C72239">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C72239" w:rsidRPr="0031629C">
              <w:rPr>
                <w:rFonts w:eastAsia="Times New Roman" w:cs="Times New Roman"/>
                <w:sz w:val="18"/>
                <w:szCs w:val="18"/>
                <w:lang w:eastAsia="tr-TR"/>
              </w:rPr>
              <w:t>.</w:t>
            </w:r>
            <w:r w:rsidRPr="0031629C">
              <w:rPr>
                <w:rFonts w:eastAsia="Times New Roman" w:cs="Times New Roman"/>
                <w:sz w:val="18"/>
                <w:szCs w:val="18"/>
                <w:lang w:eastAsia="tr-TR"/>
              </w:rPr>
              <w:t>121</w:t>
            </w:r>
          </w:p>
        </w:tc>
      </w:tr>
    </w:tbl>
    <w:p w:rsidR="00771AEF" w:rsidRPr="0031629C" w:rsidRDefault="00C72239" w:rsidP="00771AEF">
      <w:pPr>
        <w:pStyle w:val="1lineTableCap"/>
      </w:pPr>
      <w:bookmarkStart w:id="66" w:name="_Toc29599459"/>
      <w:r w:rsidRPr="0031629C">
        <w:rPr>
          <w:b/>
        </w:rPr>
        <w:t>Table</w:t>
      </w:r>
      <w:r w:rsidR="00771AEF" w:rsidRPr="0031629C">
        <w:rPr>
          <w:b/>
        </w:rPr>
        <w:t xml:space="preserve"> </w:t>
      </w:r>
      <w:r w:rsidR="00771AEF" w:rsidRPr="0031629C">
        <w:rPr>
          <w:b/>
        </w:rPr>
        <w:fldChar w:fldCharType="begin"/>
      </w:r>
      <w:r w:rsidR="00771AEF" w:rsidRPr="0031629C">
        <w:rPr>
          <w:b/>
        </w:rPr>
        <w:instrText xml:space="preserve"> STYLEREF 1 \s </w:instrText>
      </w:r>
      <w:r w:rsidR="00771AEF" w:rsidRPr="0031629C">
        <w:rPr>
          <w:b/>
        </w:rPr>
        <w:fldChar w:fldCharType="separate"/>
      </w:r>
      <w:r w:rsidR="00DC48B8">
        <w:rPr>
          <w:b/>
          <w:noProof/>
        </w:rPr>
        <w:t>5</w:t>
      </w:r>
      <w:r w:rsidR="00771AEF" w:rsidRPr="0031629C">
        <w:rPr>
          <w:b/>
        </w:rPr>
        <w:fldChar w:fldCharType="end"/>
      </w:r>
      <w:r w:rsidR="00771AEF" w:rsidRPr="0031629C">
        <w:rPr>
          <w:b/>
        </w:rPr>
        <w:t>.</w:t>
      </w:r>
      <w:r w:rsidR="00771AEF" w:rsidRPr="0031629C">
        <w:rPr>
          <w:b/>
        </w:rPr>
        <w:fldChar w:fldCharType="begin"/>
      </w:r>
      <w:r w:rsidR="00771AEF" w:rsidRPr="0031629C">
        <w:rPr>
          <w:b/>
        </w:rPr>
        <w:instrText xml:space="preserve"> SEQ Tablo \* ARABIC \s 1 </w:instrText>
      </w:r>
      <w:r w:rsidR="00771AEF" w:rsidRPr="0031629C">
        <w:rPr>
          <w:b/>
        </w:rPr>
        <w:fldChar w:fldCharType="separate"/>
      </w:r>
      <w:r w:rsidR="00DC48B8">
        <w:rPr>
          <w:b/>
          <w:noProof/>
        </w:rPr>
        <w:t>4</w:t>
      </w:r>
      <w:r w:rsidR="00771AEF" w:rsidRPr="0031629C">
        <w:rPr>
          <w:b/>
        </w:rPr>
        <w:fldChar w:fldCharType="end"/>
      </w:r>
      <w:r w:rsidR="00771AEF" w:rsidRPr="0031629C">
        <w:rPr>
          <w:b/>
        </w:rPr>
        <w:t>.</w:t>
      </w:r>
      <w:r w:rsidR="00771AEF" w:rsidRPr="0031629C">
        <w:tab/>
      </w:r>
      <w:r w:rsidRPr="0031629C">
        <w:t>A table example including citations with surname-year method</w:t>
      </w:r>
      <w:bookmarkEnd w:id="66"/>
    </w:p>
    <w:tbl>
      <w:tblPr>
        <w:tblStyle w:val="DzTablo21"/>
        <w:tblW w:w="7160" w:type="dxa"/>
        <w:jc w:val="center"/>
        <w:tblLayout w:type="fixed"/>
        <w:tblLook w:val="04A0" w:firstRow="1" w:lastRow="0" w:firstColumn="1" w:lastColumn="0" w:noHBand="0" w:noVBand="1"/>
      </w:tblPr>
      <w:tblGrid>
        <w:gridCol w:w="1560"/>
        <w:gridCol w:w="708"/>
        <w:gridCol w:w="1134"/>
        <w:gridCol w:w="993"/>
        <w:gridCol w:w="708"/>
        <w:gridCol w:w="1134"/>
        <w:gridCol w:w="923"/>
      </w:tblGrid>
      <w:tr w:rsidR="00771AEF" w:rsidRPr="0031629C" w:rsidTr="00C7223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vAlign w:val="center"/>
            <w:hideMark/>
          </w:tcPr>
          <w:p w:rsidR="00771AEF" w:rsidRPr="0031629C" w:rsidRDefault="00C72239" w:rsidP="00771AEF">
            <w:pPr>
              <w:spacing w:line="240"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Sample</w:t>
            </w:r>
          </w:p>
        </w:tc>
        <w:tc>
          <w:tcPr>
            <w:tcW w:w="1842" w:type="dxa"/>
            <w:gridSpan w:val="2"/>
            <w:tcBorders>
              <w:top w:val="single" w:sz="4" w:space="0" w:color="000000" w:themeColor="text1"/>
              <w:bottom w:val="single" w:sz="4" w:space="0" w:color="000000" w:themeColor="text1"/>
            </w:tcBorders>
            <w:vAlign w:val="center"/>
            <w:hideMark/>
          </w:tcPr>
          <w:p w:rsidR="00771AEF" w:rsidRPr="0031629C" w:rsidRDefault="00771AEF" w:rsidP="00771AEF">
            <w:pPr>
              <w:spacing w:line="240" w:lineRule="auto"/>
              <w:ind w:firstLine="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Voc</w:t>
            </w:r>
            <w:proofErr w:type="spellEnd"/>
          </w:p>
          <w:p w:rsidR="00771AEF" w:rsidRPr="0031629C" w:rsidRDefault="00771AEF" w:rsidP="00771AE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(V)</w:t>
            </w:r>
          </w:p>
        </w:tc>
        <w:tc>
          <w:tcPr>
            <w:tcW w:w="993" w:type="dxa"/>
            <w:tcBorders>
              <w:top w:val="single" w:sz="4" w:space="0" w:color="000000" w:themeColor="text1"/>
              <w:bottom w:val="single" w:sz="4" w:space="0" w:color="000000" w:themeColor="text1"/>
            </w:tcBorders>
            <w:vAlign w:val="center"/>
            <w:hideMark/>
          </w:tcPr>
          <w:p w:rsidR="00771AEF" w:rsidRPr="0031629C" w:rsidRDefault="00771AEF" w:rsidP="00771AE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proofErr w:type="spellStart"/>
            <w:r w:rsidRPr="0031629C">
              <w:rPr>
                <w:rFonts w:eastAsia="Times New Roman" w:cs="Times New Roman"/>
                <w:color w:val="000000"/>
                <w:sz w:val="18"/>
                <w:szCs w:val="18"/>
                <w:lang w:eastAsia="tr-TR"/>
              </w:rPr>
              <w:t>Vm</w:t>
            </w:r>
            <w:proofErr w:type="spellEnd"/>
          </w:p>
          <w:p w:rsidR="00771AEF" w:rsidRPr="0031629C" w:rsidRDefault="00771AEF" w:rsidP="00771AE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(V)</w:t>
            </w:r>
          </w:p>
        </w:tc>
        <w:tc>
          <w:tcPr>
            <w:tcW w:w="708" w:type="dxa"/>
            <w:tcBorders>
              <w:top w:val="single" w:sz="4" w:space="0" w:color="000000" w:themeColor="text1"/>
              <w:bottom w:val="single" w:sz="4" w:space="0" w:color="000000" w:themeColor="text1"/>
            </w:tcBorders>
            <w:vAlign w:val="center"/>
            <w:hideMark/>
          </w:tcPr>
          <w:p w:rsidR="00771AEF" w:rsidRPr="0031629C" w:rsidRDefault="00771AEF" w:rsidP="00771AEF">
            <w:pPr>
              <w:spacing w:line="240" w:lineRule="auto"/>
              <w:ind w:firstLine="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FF</w:t>
            </w:r>
          </w:p>
        </w:tc>
        <w:tc>
          <w:tcPr>
            <w:tcW w:w="1134" w:type="dxa"/>
            <w:tcBorders>
              <w:top w:val="single" w:sz="4" w:space="0" w:color="000000" w:themeColor="text1"/>
              <w:bottom w:val="single" w:sz="4" w:space="0" w:color="000000" w:themeColor="text1"/>
            </w:tcBorders>
            <w:vAlign w:val="center"/>
            <w:hideMark/>
          </w:tcPr>
          <w:p w:rsidR="00771AEF" w:rsidRPr="0031629C" w:rsidRDefault="00C72239" w:rsidP="00771AE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Efficiency</w:t>
            </w:r>
          </w:p>
          <w:p w:rsidR="00771AEF" w:rsidRPr="0031629C" w:rsidRDefault="00771AEF" w:rsidP="00771AE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w:t>
            </w:r>
          </w:p>
        </w:tc>
        <w:tc>
          <w:tcPr>
            <w:tcW w:w="923" w:type="dxa"/>
            <w:tcBorders>
              <w:top w:val="single" w:sz="4" w:space="0" w:color="000000" w:themeColor="text1"/>
              <w:bottom w:val="single" w:sz="4" w:space="0" w:color="000000" w:themeColor="text1"/>
            </w:tcBorders>
            <w:vAlign w:val="center"/>
          </w:tcPr>
          <w:p w:rsidR="00771AEF" w:rsidRPr="0031629C" w:rsidRDefault="00771AEF" w:rsidP="00771AEF">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vertAlign w:val="subscript"/>
                <w:lang w:eastAsia="tr-TR"/>
              </w:rPr>
            </w:pPr>
            <w:r w:rsidRPr="0031629C">
              <w:rPr>
                <w:rFonts w:eastAsia="Times New Roman" w:cs="Times New Roman"/>
                <w:color w:val="000000"/>
                <w:sz w:val="18"/>
                <w:szCs w:val="18"/>
                <w:lang w:eastAsia="tr-TR"/>
              </w:rPr>
              <w:t>R</w:t>
            </w:r>
            <w:r w:rsidRPr="0031629C">
              <w:rPr>
                <w:rFonts w:eastAsia="Times New Roman" w:cs="Times New Roman"/>
                <w:color w:val="000000"/>
                <w:sz w:val="18"/>
                <w:szCs w:val="18"/>
                <w:vertAlign w:val="subscript"/>
                <w:lang w:eastAsia="tr-TR"/>
              </w:rPr>
              <w:t>S</w:t>
            </w:r>
          </w:p>
          <w:p w:rsidR="00771AEF" w:rsidRPr="0031629C" w:rsidRDefault="00771AEF" w:rsidP="00771AEF">
            <w:pPr>
              <w:spacing w:line="240" w:lineRule="auto"/>
              <w:ind w:firstLine="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18"/>
                <w:szCs w:val="18"/>
                <w:lang w:eastAsia="tr-TR"/>
              </w:rPr>
            </w:pPr>
            <w:r w:rsidRPr="0031629C">
              <w:rPr>
                <w:rFonts w:eastAsia="Times New Roman" w:cs="Times New Roman"/>
                <w:b w:val="0"/>
                <w:color w:val="000000"/>
                <w:sz w:val="18"/>
                <w:szCs w:val="18"/>
                <w:lang w:eastAsia="tr-TR"/>
              </w:rPr>
              <w:t>(Ω.cm</w:t>
            </w:r>
            <w:r w:rsidRPr="0031629C">
              <w:rPr>
                <w:rFonts w:eastAsia="Times New Roman" w:cs="Times New Roman"/>
                <w:b w:val="0"/>
                <w:color w:val="000000"/>
                <w:sz w:val="18"/>
                <w:szCs w:val="18"/>
                <w:vertAlign w:val="superscript"/>
                <w:lang w:eastAsia="tr-TR"/>
              </w:rPr>
              <w:t>2</w:t>
            </w:r>
            <w:r w:rsidRPr="0031629C">
              <w:rPr>
                <w:rFonts w:eastAsia="Times New Roman" w:cs="Times New Roman"/>
                <w:b w:val="0"/>
                <w:color w:val="000000"/>
                <w:sz w:val="18"/>
                <w:szCs w:val="18"/>
                <w:lang w:eastAsia="tr-TR"/>
              </w:rPr>
              <w:t>)</w:t>
            </w:r>
          </w:p>
        </w:tc>
      </w:tr>
      <w:tr w:rsidR="00771AEF" w:rsidRPr="0031629C" w:rsidTr="00C7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bottom w:val="nil"/>
            </w:tcBorders>
            <w:vAlign w:val="center"/>
          </w:tcPr>
          <w:p w:rsidR="00771AEF" w:rsidRPr="0031629C" w:rsidRDefault="00771AEF" w:rsidP="00771AEF">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N1</w:t>
            </w:r>
          </w:p>
        </w:tc>
        <w:tc>
          <w:tcPr>
            <w:tcW w:w="708" w:type="dxa"/>
            <w:tcBorders>
              <w:top w:val="single" w:sz="4" w:space="0" w:color="000000" w:themeColor="text1"/>
              <w:bottom w:val="nil"/>
            </w:tcBorders>
            <w:vAlign w:val="center"/>
          </w:tcPr>
          <w:p w:rsidR="00771AEF" w:rsidRPr="0031629C" w:rsidRDefault="00771AEF"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054</w:t>
            </w:r>
          </w:p>
        </w:tc>
        <w:tc>
          <w:tcPr>
            <w:tcW w:w="1134" w:type="dxa"/>
            <w:tcBorders>
              <w:top w:val="single" w:sz="4" w:space="0" w:color="000000" w:themeColor="text1"/>
              <w:bottom w:val="nil"/>
            </w:tcBorders>
            <w:vAlign w:val="center"/>
          </w:tcPr>
          <w:p w:rsidR="00771AEF" w:rsidRPr="0031629C" w:rsidRDefault="00241219"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 xml:space="preserve">061 </w:t>
            </w:r>
            <w:r w:rsidR="00771AEF" w:rsidRPr="0031629C">
              <w:rPr>
                <w:rFonts w:eastAsia="Times New Roman" w:cs="Times New Roman"/>
                <w:b/>
                <w:color w:val="000000"/>
                <w:sz w:val="20"/>
                <w:szCs w:val="20"/>
                <w:vertAlign w:val="superscript"/>
                <w:lang w:eastAsia="tr-TR"/>
              </w:rPr>
              <w:t>a</w:t>
            </w:r>
          </w:p>
        </w:tc>
        <w:tc>
          <w:tcPr>
            <w:tcW w:w="993" w:type="dxa"/>
            <w:tcBorders>
              <w:top w:val="single" w:sz="4" w:space="0" w:color="000000" w:themeColor="text1"/>
              <w:bottom w:val="nil"/>
            </w:tcBorders>
            <w:vAlign w:val="center"/>
          </w:tcPr>
          <w:p w:rsidR="00771AEF" w:rsidRPr="0031629C" w:rsidRDefault="00771AEF"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018</w:t>
            </w:r>
          </w:p>
        </w:tc>
        <w:tc>
          <w:tcPr>
            <w:tcW w:w="708" w:type="dxa"/>
            <w:tcBorders>
              <w:top w:val="single" w:sz="4" w:space="0" w:color="000000" w:themeColor="text1"/>
              <w:bottom w:val="nil"/>
            </w:tcBorders>
            <w:vAlign w:val="center"/>
          </w:tcPr>
          <w:p w:rsidR="00771AEF" w:rsidRPr="0031629C" w:rsidRDefault="00771AEF" w:rsidP="00C72239">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23</w:t>
            </w:r>
          </w:p>
        </w:tc>
        <w:tc>
          <w:tcPr>
            <w:tcW w:w="1134" w:type="dxa"/>
            <w:tcBorders>
              <w:top w:val="single" w:sz="4" w:space="0" w:color="000000" w:themeColor="text1"/>
              <w:bottom w:val="nil"/>
            </w:tcBorders>
            <w:vAlign w:val="center"/>
          </w:tcPr>
          <w:p w:rsidR="00771AEF" w:rsidRPr="0031629C" w:rsidRDefault="00771AEF"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001</w:t>
            </w:r>
          </w:p>
        </w:tc>
        <w:tc>
          <w:tcPr>
            <w:tcW w:w="923" w:type="dxa"/>
            <w:tcBorders>
              <w:top w:val="single" w:sz="4" w:space="0" w:color="000000" w:themeColor="text1"/>
              <w:bottom w:val="nil"/>
            </w:tcBorders>
            <w:vAlign w:val="center"/>
          </w:tcPr>
          <w:p w:rsidR="00771AEF" w:rsidRPr="0031629C" w:rsidRDefault="00771AEF" w:rsidP="00C72239">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760</w:t>
            </w:r>
          </w:p>
        </w:tc>
      </w:tr>
      <w:tr w:rsidR="00771AEF" w:rsidRPr="0031629C" w:rsidTr="00C72239">
        <w:trPr>
          <w:trHeight w:val="34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vAlign w:val="center"/>
            <w:hideMark/>
          </w:tcPr>
          <w:p w:rsidR="00771AEF" w:rsidRPr="0031629C" w:rsidRDefault="00771AEF" w:rsidP="00771AEF">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N2</w:t>
            </w:r>
          </w:p>
        </w:tc>
        <w:tc>
          <w:tcPr>
            <w:tcW w:w="708" w:type="dxa"/>
            <w:tcBorders>
              <w:top w:val="nil"/>
              <w:bottom w:val="nil"/>
            </w:tcBorders>
            <w:vAlign w:val="center"/>
            <w:hideMark/>
          </w:tcPr>
          <w:p w:rsidR="00771AEF" w:rsidRPr="0031629C" w:rsidRDefault="00771AEF"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127</w:t>
            </w:r>
          </w:p>
        </w:tc>
        <w:tc>
          <w:tcPr>
            <w:tcW w:w="1134" w:type="dxa"/>
            <w:tcBorders>
              <w:top w:val="nil"/>
              <w:bottom w:val="nil"/>
            </w:tcBorders>
            <w:vAlign w:val="center"/>
          </w:tcPr>
          <w:p w:rsidR="00771AEF" w:rsidRPr="0031629C" w:rsidRDefault="00241219"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 xml:space="preserve">140 </w:t>
            </w:r>
            <w:r w:rsidRPr="0031629C">
              <w:rPr>
                <w:rFonts w:eastAsia="Times New Roman" w:cs="Times New Roman"/>
                <w:b/>
                <w:color w:val="000000"/>
                <w:sz w:val="20"/>
                <w:szCs w:val="20"/>
                <w:vertAlign w:val="superscript"/>
                <w:lang w:eastAsia="tr-TR"/>
              </w:rPr>
              <w:t>b</w:t>
            </w:r>
          </w:p>
        </w:tc>
        <w:tc>
          <w:tcPr>
            <w:tcW w:w="993" w:type="dxa"/>
            <w:tcBorders>
              <w:top w:val="nil"/>
              <w:bottom w:val="nil"/>
            </w:tcBorders>
            <w:vAlign w:val="center"/>
            <w:hideMark/>
          </w:tcPr>
          <w:p w:rsidR="00771AEF" w:rsidRPr="0031629C" w:rsidRDefault="00771AEF"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066</w:t>
            </w:r>
          </w:p>
        </w:tc>
        <w:tc>
          <w:tcPr>
            <w:tcW w:w="708" w:type="dxa"/>
            <w:tcBorders>
              <w:top w:val="nil"/>
              <w:bottom w:val="nil"/>
            </w:tcBorders>
            <w:vAlign w:val="center"/>
            <w:hideMark/>
          </w:tcPr>
          <w:p w:rsidR="00771AEF" w:rsidRPr="0031629C" w:rsidRDefault="00771AEF" w:rsidP="00C72239">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29</w:t>
            </w:r>
          </w:p>
        </w:tc>
        <w:tc>
          <w:tcPr>
            <w:tcW w:w="1134" w:type="dxa"/>
            <w:tcBorders>
              <w:top w:val="nil"/>
              <w:bottom w:val="nil"/>
            </w:tcBorders>
            <w:vAlign w:val="center"/>
            <w:hideMark/>
          </w:tcPr>
          <w:p w:rsidR="00771AEF" w:rsidRPr="0031629C" w:rsidRDefault="00771AEF"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017</w:t>
            </w:r>
          </w:p>
        </w:tc>
        <w:tc>
          <w:tcPr>
            <w:tcW w:w="923" w:type="dxa"/>
            <w:tcBorders>
              <w:top w:val="nil"/>
              <w:bottom w:val="nil"/>
            </w:tcBorders>
            <w:vAlign w:val="center"/>
          </w:tcPr>
          <w:p w:rsidR="00771AEF" w:rsidRPr="0031629C" w:rsidRDefault="00771AEF" w:rsidP="00C72239">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C72239" w:rsidRPr="0031629C">
              <w:rPr>
                <w:rFonts w:eastAsia="Times New Roman" w:cs="Times New Roman"/>
                <w:sz w:val="18"/>
                <w:szCs w:val="18"/>
                <w:lang w:eastAsia="tr-TR"/>
              </w:rPr>
              <w:t>.</w:t>
            </w:r>
            <w:r w:rsidRPr="0031629C">
              <w:rPr>
                <w:rFonts w:eastAsia="Times New Roman" w:cs="Times New Roman"/>
                <w:sz w:val="18"/>
                <w:szCs w:val="18"/>
                <w:lang w:eastAsia="tr-TR"/>
              </w:rPr>
              <w:t>258</w:t>
            </w:r>
          </w:p>
        </w:tc>
      </w:tr>
      <w:tr w:rsidR="00771AEF" w:rsidRPr="0031629C" w:rsidTr="00C7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vAlign w:val="center"/>
            <w:hideMark/>
          </w:tcPr>
          <w:p w:rsidR="00771AEF" w:rsidRPr="0031629C" w:rsidRDefault="00771AEF" w:rsidP="00771AEF">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N3</w:t>
            </w:r>
          </w:p>
        </w:tc>
        <w:tc>
          <w:tcPr>
            <w:tcW w:w="708" w:type="dxa"/>
            <w:tcBorders>
              <w:top w:val="nil"/>
              <w:bottom w:val="nil"/>
            </w:tcBorders>
            <w:vAlign w:val="center"/>
            <w:hideMark/>
          </w:tcPr>
          <w:p w:rsidR="00771AEF" w:rsidRPr="0031629C" w:rsidRDefault="00771AEF"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1134" w:type="dxa"/>
            <w:tcBorders>
              <w:top w:val="nil"/>
              <w:bottom w:val="nil"/>
            </w:tcBorders>
            <w:vAlign w:val="center"/>
          </w:tcPr>
          <w:p w:rsidR="00771AEF" w:rsidRPr="0031629C" w:rsidRDefault="00771AEF" w:rsidP="00771AE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w:t>
            </w:r>
          </w:p>
        </w:tc>
        <w:tc>
          <w:tcPr>
            <w:tcW w:w="993" w:type="dxa"/>
            <w:tcBorders>
              <w:top w:val="nil"/>
              <w:bottom w:val="nil"/>
            </w:tcBorders>
            <w:vAlign w:val="center"/>
            <w:hideMark/>
          </w:tcPr>
          <w:p w:rsidR="00771AEF" w:rsidRPr="0031629C" w:rsidRDefault="00771AEF"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111</w:t>
            </w:r>
            <w:r w:rsidR="00241219" w:rsidRPr="0031629C">
              <w:rPr>
                <w:rFonts w:eastAsia="Times New Roman" w:cs="Times New Roman"/>
                <w:color w:val="000000"/>
                <w:sz w:val="18"/>
                <w:szCs w:val="18"/>
                <w:lang w:eastAsia="tr-TR"/>
              </w:rPr>
              <w:t xml:space="preserve"> </w:t>
            </w:r>
            <w:r w:rsidR="00241219" w:rsidRPr="0031629C">
              <w:rPr>
                <w:rFonts w:eastAsia="Times New Roman" w:cs="Times New Roman"/>
                <w:b/>
                <w:color w:val="000000"/>
                <w:sz w:val="20"/>
                <w:szCs w:val="20"/>
                <w:vertAlign w:val="superscript"/>
                <w:lang w:eastAsia="tr-TR"/>
              </w:rPr>
              <w:t>c</w:t>
            </w:r>
          </w:p>
        </w:tc>
        <w:tc>
          <w:tcPr>
            <w:tcW w:w="708" w:type="dxa"/>
            <w:tcBorders>
              <w:top w:val="nil"/>
              <w:bottom w:val="nil"/>
            </w:tcBorders>
            <w:vAlign w:val="center"/>
            <w:hideMark/>
          </w:tcPr>
          <w:p w:rsidR="00771AEF" w:rsidRPr="0031629C" w:rsidRDefault="00771AEF" w:rsidP="00C72239">
            <w:pPr>
              <w:spacing w:line="276" w:lineRule="auto"/>
              <w:ind w:firstLine="1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1134" w:type="dxa"/>
            <w:tcBorders>
              <w:top w:val="nil"/>
              <w:bottom w:val="nil"/>
            </w:tcBorders>
            <w:vAlign w:val="center"/>
            <w:hideMark/>
          </w:tcPr>
          <w:p w:rsidR="00771AEF" w:rsidRPr="0031629C" w:rsidRDefault="00771AEF" w:rsidP="00C7223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080</w:t>
            </w:r>
          </w:p>
        </w:tc>
        <w:tc>
          <w:tcPr>
            <w:tcW w:w="923" w:type="dxa"/>
            <w:tcBorders>
              <w:top w:val="nil"/>
              <w:bottom w:val="nil"/>
            </w:tcBorders>
            <w:vAlign w:val="center"/>
          </w:tcPr>
          <w:p w:rsidR="00771AEF" w:rsidRPr="0031629C" w:rsidRDefault="00771AEF" w:rsidP="00C72239">
            <w:pPr>
              <w:spacing w:line="276" w:lineRule="auto"/>
              <w:ind w:firstLine="6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C72239" w:rsidRPr="0031629C">
              <w:rPr>
                <w:rFonts w:eastAsia="Times New Roman" w:cs="Times New Roman"/>
                <w:sz w:val="18"/>
                <w:szCs w:val="18"/>
                <w:lang w:eastAsia="tr-TR"/>
              </w:rPr>
              <w:t>.</w:t>
            </w:r>
            <w:r w:rsidRPr="0031629C">
              <w:rPr>
                <w:rFonts w:eastAsia="Times New Roman" w:cs="Times New Roman"/>
                <w:sz w:val="18"/>
                <w:szCs w:val="18"/>
                <w:lang w:eastAsia="tr-TR"/>
              </w:rPr>
              <w:t>154</w:t>
            </w:r>
          </w:p>
        </w:tc>
      </w:tr>
      <w:tr w:rsidR="00771AEF" w:rsidRPr="0031629C" w:rsidTr="00C72239">
        <w:trPr>
          <w:trHeight w:val="34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4" w:space="0" w:color="000000" w:themeColor="text1"/>
            </w:tcBorders>
            <w:vAlign w:val="center"/>
            <w:hideMark/>
          </w:tcPr>
          <w:p w:rsidR="00771AEF" w:rsidRPr="0031629C" w:rsidRDefault="00771AEF" w:rsidP="008B610F">
            <w:pPr>
              <w:spacing w:line="276" w:lineRule="auto"/>
              <w:ind w:firstLine="0"/>
              <w:jc w:val="center"/>
              <w:rPr>
                <w:rFonts w:eastAsia="Times New Roman" w:cs="Times New Roman"/>
                <w:color w:val="000000"/>
                <w:sz w:val="18"/>
                <w:szCs w:val="18"/>
                <w:lang w:eastAsia="tr-TR"/>
              </w:rPr>
            </w:pPr>
            <w:r w:rsidRPr="0031629C">
              <w:rPr>
                <w:rFonts w:eastAsia="Times New Roman" w:cs="Times New Roman"/>
                <w:color w:val="000000"/>
                <w:sz w:val="18"/>
                <w:szCs w:val="18"/>
                <w:lang w:eastAsia="tr-TR"/>
              </w:rPr>
              <w:t>N</w:t>
            </w:r>
            <w:r w:rsidR="008B610F" w:rsidRPr="0031629C">
              <w:rPr>
                <w:rFonts w:eastAsia="Times New Roman" w:cs="Times New Roman"/>
                <w:color w:val="000000"/>
                <w:sz w:val="18"/>
                <w:szCs w:val="18"/>
                <w:lang w:eastAsia="tr-TR"/>
              </w:rPr>
              <w:t>4</w:t>
            </w:r>
          </w:p>
        </w:tc>
        <w:tc>
          <w:tcPr>
            <w:tcW w:w="708" w:type="dxa"/>
            <w:tcBorders>
              <w:top w:val="nil"/>
              <w:bottom w:val="single" w:sz="4" w:space="0" w:color="000000" w:themeColor="text1"/>
            </w:tcBorders>
            <w:vAlign w:val="center"/>
            <w:hideMark/>
          </w:tcPr>
          <w:p w:rsidR="00771AEF" w:rsidRPr="0031629C" w:rsidRDefault="00771AEF"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211</w:t>
            </w:r>
          </w:p>
        </w:tc>
        <w:tc>
          <w:tcPr>
            <w:tcW w:w="1134" w:type="dxa"/>
            <w:tcBorders>
              <w:top w:val="nil"/>
              <w:bottom w:val="single" w:sz="4" w:space="0" w:color="000000" w:themeColor="text1"/>
            </w:tcBorders>
            <w:vAlign w:val="center"/>
          </w:tcPr>
          <w:p w:rsidR="00771AEF" w:rsidRPr="0031629C" w:rsidRDefault="00771AEF" w:rsidP="00771AE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w:t>
            </w:r>
          </w:p>
        </w:tc>
        <w:tc>
          <w:tcPr>
            <w:tcW w:w="993" w:type="dxa"/>
            <w:tcBorders>
              <w:top w:val="nil"/>
              <w:bottom w:val="single" w:sz="4" w:space="0" w:color="000000" w:themeColor="text1"/>
            </w:tcBorders>
            <w:vAlign w:val="center"/>
            <w:hideMark/>
          </w:tcPr>
          <w:p w:rsidR="00771AEF" w:rsidRPr="0031629C" w:rsidRDefault="00771AEF"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 xml:space="preserve">109 </w:t>
            </w:r>
            <w:r w:rsidR="00241219" w:rsidRPr="0031629C">
              <w:rPr>
                <w:rFonts w:eastAsia="Times New Roman" w:cs="Times New Roman"/>
                <w:b/>
                <w:color w:val="000000"/>
                <w:sz w:val="20"/>
                <w:szCs w:val="20"/>
                <w:vertAlign w:val="superscript"/>
                <w:lang w:eastAsia="tr-TR"/>
              </w:rPr>
              <w:t>d</w:t>
            </w:r>
          </w:p>
        </w:tc>
        <w:tc>
          <w:tcPr>
            <w:tcW w:w="708" w:type="dxa"/>
            <w:tcBorders>
              <w:top w:val="nil"/>
              <w:bottom w:val="single" w:sz="4" w:space="0" w:color="000000" w:themeColor="text1"/>
            </w:tcBorders>
            <w:vAlign w:val="center"/>
            <w:hideMark/>
          </w:tcPr>
          <w:p w:rsidR="00771AEF" w:rsidRPr="0031629C" w:rsidRDefault="00771AEF" w:rsidP="00C72239">
            <w:pPr>
              <w:spacing w:line="276" w:lineRule="auto"/>
              <w:ind w:firstLine="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18</w:t>
            </w:r>
          </w:p>
        </w:tc>
        <w:tc>
          <w:tcPr>
            <w:tcW w:w="1134" w:type="dxa"/>
            <w:tcBorders>
              <w:top w:val="nil"/>
              <w:bottom w:val="single" w:sz="4" w:space="0" w:color="000000" w:themeColor="text1"/>
            </w:tcBorders>
            <w:vAlign w:val="center"/>
            <w:hideMark/>
          </w:tcPr>
          <w:p w:rsidR="00771AEF" w:rsidRPr="0031629C" w:rsidRDefault="00771AEF" w:rsidP="00C7223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31629C">
              <w:rPr>
                <w:rFonts w:eastAsia="Times New Roman" w:cs="Times New Roman"/>
                <w:color w:val="000000"/>
                <w:sz w:val="18"/>
                <w:szCs w:val="18"/>
                <w:lang w:eastAsia="tr-TR"/>
              </w:rPr>
              <w:t>0</w:t>
            </w:r>
            <w:r w:rsidR="00C72239" w:rsidRPr="0031629C">
              <w:rPr>
                <w:rFonts w:eastAsia="Times New Roman" w:cs="Times New Roman"/>
                <w:color w:val="000000"/>
                <w:sz w:val="18"/>
                <w:szCs w:val="18"/>
                <w:lang w:eastAsia="tr-TR"/>
              </w:rPr>
              <w:t>.</w:t>
            </w:r>
            <w:r w:rsidRPr="0031629C">
              <w:rPr>
                <w:rFonts w:eastAsia="Times New Roman" w:cs="Times New Roman"/>
                <w:color w:val="000000"/>
                <w:sz w:val="18"/>
                <w:szCs w:val="18"/>
                <w:lang w:eastAsia="tr-TR"/>
              </w:rPr>
              <w:t>098</w:t>
            </w:r>
          </w:p>
        </w:tc>
        <w:tc>
          <w:tcPr>
            <w:tcW w:w="923" w:type="dxa"/>
            <w:tcBorders>
              <w:top w:val="nil"/>
              <w:bottom w:val="single" w:sz="4" w:space="0" w:color="000000" w:themeColor="text1"/>
            </w:tcBorders>
            <w:vAlign w:val="center"/>
          </w:tcPr>
          <w:p w:rsidR="00771AEF" w:rsidRPr="0031629C" w:rsidRDefault="00771AEF" w:rsidP="00C72239">
            <w:pPr>
              <w:spacing w:line="276" w:lineRule="auto"/>
              <w:ind w:firstLine="6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31629C">
              <w:rPr>
                <w:rFonts w:eastAsia="Times New Roman" w:cs="Times New Roman"/>
                <w:sz w:val="18"/>
                <w:szCs w:val="18"/>
                <w:lang w:eastAsia="tr-TR"/>
              </w:rPr>
              <w:t>0</w:t>
            </w:r>
            <w:r w:rsidR="00C72239" w:rsidRPr="0031629C">
              <w:rPr>
                <w:rFonts w:eastAsia="Times New Roman" w:cs="Times New Roman"/>
                <w:sz w:val="18"/>
                <w:szCs w:val="18"/>
                <w:lang w:eastAsia="tr-TR"/>
              </w:rPr>
              <w:t>.</w:t>
            </w:r>
            <w:r w:rsidRPr="0031629C">
              <w:rPr>
                <w:rFonts w:eastAsia="Times New Roman" w:cs="Times New Roman"/>
                <w:sz w:val="18"/>
                <w:szCs w:val="18"/>
                <w:lang w:eastAsia="tr-TR"/>
              </w:rPr>
              <w:t>121</w:t>
            </w:r>
          </w:p>
        </w:tc>
      </w:tr>
    </w:tbl>
    <w:p w:rsidR="00241219" w:rsidRPr="0031629C" w:rsidRDefault="00241219" w:rsidP="00241219">
      <w:pPr>
        <w:pStyle w:val="BLANK"/>
        <w:rPr>
          <w:vertAlign w:val="superscript"/>
          <w:lang w:val="en-US"/>
        </w:rPr>
      </w:pPr>
    </w:p>
    <w:p w:rsidR="00241219" w:rsidRPr="0031629C" w:rsidRDefault="00241219" w:rsidP="00241219">
      <w:pPr>
        <w:rPr>
          <w:rFonts w:eastAsia="Times New Roman" w:cs="Times New Roman"/>
          <w:color w:val="000000"/>
          <w:sz w:val="20"/>
          <w:szCs w:val="20"/>
          <w:lang w:eastAsia="tr-TR"/>
        </w:rPr>
      </w:pPr>
      <w:r w:rsidRPr="0031629C">
        <w:rPr>
          <w:rFonts w:eastAsia="Times New Roman" w:cs="Times New Roman"/>
          <w:color w:val="000000"/>
          <w:sz w:val="20"/>
          <w:szCs w:val="20"/>
          <w:vertAlign w:val="superscript"/>
          <w:lang w:eastAsia="tr-TR"/>
        </w:rPr>
        <w:t>a</w:t>
      </w:r>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Özgenç</w:t>
      </w:r>
      <w:proofErr w:type="spellEnd"/>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vd</w:t>
      </w:r>
      <w:proofErr w:type="spellEnd"/>
      <w:r w:rsidRPr="0031629C">
        <w:rPr>
          <w:rFonts w:eastAsia="Times New Roman" w:cs="Times New Roman"/>
          <w:color w:val="000000"/>
          <w:sz w:val="20"/>
          <w:szCs w:val="20"/>
          <w:lang w:eastAsia="tr-TR"/>
        </w:rPr>
        <w:t xml:space="preserve">., 2003; </w:t>
      </w:r>
      <w:r w:rsidRPr="0031629C">
        <w:rPr>
          <w:rFonts w:eastAsia="Times New Roman" w:cs="Times New Roman"/>
          <w:color w:val="000000"/>
          <w:sz w:val="20"/>
          <w:szCs w:val="20"/>
          <w:vertAlign w:val="superscript"/>
          <w:lang w:eastAsia="tr-TR"/>
        </w:rPr>
        <w:t>b</w:t>
      </w:r>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Solmaz</w:t>
      </w:r>
      <w:proofErr w:type="spellEnd"/>
      <w:r w:rsidRPr="0031629C">
        <w:rPr>
          <w:rFonts w:eastAsia="Times New Roman" w:cs="Times New Roman"/>
          <w:color w:val="000000"/>
          <w:sz w:val="20"/>
          <w:szCs w:val="20"/>
          <w:lang w:eastAsia="tr-TR"/>
        </w:rPr>
        <w:t xml:space="preserve">, 2011; </w:t>
      </w:r>
      <w:r w:rsidRPr="0031629C">
        <w:rPr>
          <w:rFonts w:eastAsia="Times New Roman" w:cs="Times New Roman"/>
          <w:color w:val="000000"/>
          <w:sz w:val="20"/>
          <w:szCs w:val="20"/>
          <w:vertAlign w:val="superscript"/>
          <w:lang w:eastAsia="tr-TR"/>
        </w:rPr>
        <w:t>c</w:t>
      </w:r>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Orhan</w:t>
      </w:r>
      <w:proofErr w:type="spellEnd"/>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ve</w:t>
      </w:r>
      <w:proofErr w:type="spellEnd"/>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Şahin</w:t>
      </w:r>
      <w:proofErr w:type="spellEnd"/>
      <w:r w:rsidRPr="0031629C">
        <w:rPr>
          <w:rFonts w:eastAsia="Times New Roman" w:cs="Times New Roman"/>
          <w:color w:val="000000"/>
          <w:sz w:val="20"/>
          <w:szCs w:val="20"/>
          <w:lang w:eastAsia="tr-TR"/>
        </w:rPr>
        <w:t>, 2014;</w:t>
      </w:r>
      <w:r w:rsidRPr="0031629C">
        <w:rPr>
          <w:rFonts w:eastAsia="Times New Roman" w:cs="Times New Roman"/>
          <w:color w:val="000000"/>
          <w:sz w:val="20"/>
          <w:szCs w:val="20"/>
          <w:vertAlign w:val="superscript"/>
          <w:lang w:eastAsia="tr-TR"/>
        </w:rPr>
        <w:t xml:space="preserve"> d</w:t>
      </w:r>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Türkoğlu</w:t>
      </w:r>
      <w:proofErr w:type="spellEnd"/>
      <w:r w:rsidRPr="0031629C">
        <w:rPr>
          <w:rFonts w:eastAsia="Times New Roman" w:cs="Times New Roman"/>
          <w:color w:val="000000"/>
          <w:sz w:val="20"/>
          <w:szCs w:val="20"/>
          <w:lang w:eastAsia="tr-TR"/>
        </w:rPr>
        <w:t xml:space="preserve"> </w:t>
      </w:r>
      <w:proofErr w:type="spellStart"/>
      <w:r w:rsidRPr="0031629C">
        <w:rPr>
          <w:rFonts w:eastAsia="Times New Roman" w:cs="Times New Roman"/>
          <w:color w:val="000000"/>
          <w:sz w:val="20"/>
          <w:szCs w:val="20"/>
          <w:lang w:eastAsia="tr-TR"/>
        </w:rPr>
        <w:t>vd</w:t>
      </w:r>
      <w:proofErr w:type="spellEnd"/>
      <w:r w:rsidRPr="0031629C">
        <w:rPr>
          <w:rFonts w:eastAsia="Times New Roman" w:cs="Times New Roman"/>
          <w:color w:val="000000"/>
          <w:sz w:val="20"/>
          <w:szCs w:val="20"/>
          <w:lang w:eastAsia="tr-TR"/>
        </w:rPr>
        <w:t>., 2016.</w:t>
      </w:r>
    </w:p>
    <w:p w:rsidR="008B610F" w:rsidRPr="0031629C" w:rsidRDefault="008B610F" w:rsidP="00241219">
      <w:pPr>
        <w:rPr>
          <w:rFonts w:eastAsia="Times New Roman" w:cs="Times New Roman"/>
          <w:color w:val="000000"/>
          <w:sz w:val="20"/>
          <w:szCs w:val="20"/>
          <w:lang w:eastAsia="tr-TR"/>
        </w:rPr>
      </w:pPr>
    </w:p>
    <w:p w:rsidR="008B610F" w:rsidRPr="0031629C" w:rsidRDefault="00C72239" w:rsidP="008B610F">
      <w:pPr>
        <w:ind w:firstLine="0"/>
      </w:pPr>
      <w:r w:rsidRPr="0031629C">
        <w:rPr>
          <w:color w:val="FF0000"/>
        </w:rPr>
        <w:t>Below this line is the hidden information “End of Section (Next Page)”</w:t>
      </w:r>
    </w:p>
    <w:p w:rsidR="00DE05FC" w:rsidRPr="0031629C" w:rsidRDefault="00DE05FC" w:rsidP="00BD0AFD"/>
    <w:p w:rsidR="00DE05FC" w:rsidRPr="0031629C" w:rsidRDefault="00DE05FC" w:rsidP="00BD0AFD">
      <w:pPr>
        <w:sectPr w:rsidR="00DE05FC" w:rsidRPr="0031629C" w:rsidSect="00BD0AFD">
          <w:pgSz w:w="11906" w:h="16838" w:code="9"/>
          <w:pgMar w:top="1701" w:right="1418" w:bottom="1418" w:left="1843" w:header="709" w:footer="850" w:gutter="0"/>
          <w:cols w:space="708"/>
          <w:titlePg/>
          <w:docGrid w:linePitch="360"/>
        </w:sectPr>
      </w:pPr>
    </w:p>
    <w:p w:rsidR="007114C1" w:rsidRPr="0031629C" w:rsidRDefault="00C72239" w:rsidP="003F5838">
      <w:pPr>
        <w:pStyle w:val="Balk1"/>
      </w:pPr>
      <w:bookmarkStart w:id="67" w:name="_Toc35803072"/>
      <w:r w:rsidRPr="0031629C">
        <w:lastRenderedPageBreak/>
        <w:t>Conclusions</w:t>
      </w:r>
      <w:bookmarkEnd w:id="67"/>
    </w:p>
    <w:p w:rsidR="008B610F" w:rsidRPr="0031629C" w:rsidRDefault="008B610F" w:rsidP="008B610F">
      <w:r w:rsidRPr="0031629C">
        <w:t>............... .......... ...... .... .... .... ..... ..... .... ..... .... . ....... .......... ........ ....... ................ ...... ..... .... ...... .. ...... ........ ....... . .... .</w:t>
      </w:r>
    </w:p>
    <w:p w:rsidR="008B610F" w:rsidRPr="0031629C" w:rsidRDefault="008B610F" w:rsidP="008B610F">
      <w:r w:rsidRPr="0031629C">
        <w:t>............... .......... ...... .... .... .... ..... ..... .... ..... .... . ....... .......... ........ ....... ................ ...... ..... .... ...... .. ...... ........ ....... . .... .</w:t>
      </w:r>
    </w:p>
    <w:p w:rsidR="009A681A" w:rsidRPr="0031629C" w:rsidRDefault="009A681A" w:rsidP="008B610F"/>
    <w:p w:rsidR="00C6647A" w:rsidRPr="0031629C" w:rsidRDefault="00C6647A" w:rsidP="008B610F"/>
    <w:p w:rsidR="00C6647A" w:rsidRPr="0031629C" w:rsidRDefault="00C6647A" w:rsidP="008B610F"/>
    <w:p w:rsidR="009A681A" w:rsidRPr="0031629C" w:rsidRDefault="002142AD" w:rsidP="009A681A">
      <w:pPr>
        <w:ind w:firstLine="0"/>
        <w:rPr>
          <w:sz w:val="18"/>
          <w:szCs w:val="18"/>
        </w:rPr>
      </w:pPr>
      <w:r w:rsidRPr="0031629C">
        <w:rPr>
          <w:color w:val="FF0000"/>
        </w:rPr>
        <w:t>Below this line is the hidden information “End of Section (Next Page)”</w:t>
      </w:r>
    </w:p>
    <w:p w:rsidR="007910CD" w:rsidRPr="0031629C" w:rsidRDefault="007910CD" w:rsidP="004719CE">
      <w:pPr>
        <w:ind w:firstLine="0"/>
        <w:rPr>
          <w:rFonts w:eastAsia="Times New Roman" w:cs="Times New Roman"/>
          <w:color w:val="000000"/>
          <w:lang w:eastAsia="tr-TR"/>
        </w:rPr>
      </w:pPr>
    </w:p>
    <w:p w:rsidR="007114C1" w:rsidRPr="0031629C" w:rsidRDefault="007114C1" w:rsidP="007114C1">
      <w:pPr>
        <w:rPr>
          <w:rFonts w:eastAsia="Times New Roman" w:cs="Times New Roman"/>
          <w:color w:val="000000"/>
          <w:lang w:eastAsia="tr-TR"/>
        </w:rPr>
        <w:sectPr w:rsidR="007114C1" w:rsidRPr="0031629C" w:rsidSect="003E133D">
          <w:pgSz w:w="11906" w:h="16838" w:code="9"/>
          <w:pgMar w:top="1701" w:right="1418" w:bottom="1418" w:left="1843" w:header="709" w:footer="850" w:gutter="0"/>
          <w:cols w:space="708"/>
          <w:titlePg/>
          <w:docGrid w:linePitch="360"/>
        </w:sectPr>
      </w:pPr>
    </w:p>
    <w:p w:rsidR="007114C1" w:rsidRPr="0031629C" w:rsidRDefault="002142AD" w:rsidP="007114B6">
      <w:pPr>
        <w:pStyle w:val="LastSectionCaptions"/>
        <w:spacing w:after="480"/>
        <w:rPr>
          <w:noProof w:val="0"/>
          <w:lang w:val="en-US"/>
        </w:rPr>
      </w:pPr>
      <w:bookmarkStart w:id="68" w:name="_Toc35803073"/>
      <w:proofErr w:type="spellStart"/>
      <w:r w:rsidRPr="0031629C">
        <w:rPr>
          <w:noProof w:val="0"/>
          <w:lang w:val="en-US"/>
        </w:rPr>
        <w:lastRenderedPageBreak/>
        <w:t>Recommandation</w:t>
      </w:r>
      <w:r w:rsidR="00E60D28" w:rsidRPr="0031629C">
        <w:rPr>
          <w:noProof w:val="0"/>
          <w:lang w:val="en-US"/>
        </w:rPr>
        <w:t>s</w:t>
      </w:r>
      <w:bookmarkEnd w:id="68"/>
      <w:proofErr w:type="spellEnd"/>
    </w:p>
    <w:p w:rsidR="008B610F" w:rsidRPr="0031629C" w:rsidRDefault="008B610F" w:rsidP="008B610F">
      <w:r w:rsidRPr="0031629C">
        <w:t>............... .......... ...... .... .... .... ..... ..... .... ..... .... . ....... .......... ........ ....... ................ ...... ..... .... ...... .. ...... ........ ....... . .... .</w:t>
      </w:r>
    </w:p>
    <w:p w:rsidR="008B610F" w:rsidRPr="0031629C" w:rsidRDefault="008B610F" w:rsidP="008B610F">
      <w:r w:rsidRPr="0031629C">
        <w:t>............... .......... ...... .... .... .... ..... ..... .... ..... .... . ....... .......... ........ ....... ................ ...... ..... .... ...... .. ...... ........ ....... . .... .</w:t>
      </w:r>
    </w:p>
    <w:p w:rsidR="007114C1" w:rsidRPr="0031629C" w:rsidRDefault="007114C1" w:rsidP="00036292"/>
    <w:p w:rsidR="00C6647A" w:rsidRPr="0031629C" w:rsidRDefault="00C6647A" w:rsidP="00036292"/>
    <w:p w:rsidR="00C6647A" w:rsidRPr="0031629C" w:rsidRDefault="00C6647A" w:rsidP="00036292"/>
    <w:p w:rsidR="00C6647A" w:rsidRPr="0031629C" w:rsidRDefault="00C6647A" w:rsidP="00036292"/>
    <w:p w:rsidR="00616E77" w:rsidRPr="0031629C" w:rsidRDefault="002142AD" w:rsidP="00616E77">
      <w:pPr>
        <w:ind w:firstLine="0"/>
        <w:rPr>
          <w:sz w:val="18"/>
          <w:szCs w:val="18"/>
        </w:rPr>
      </w:pPr>
      <w:r w:rsidRPr="0031629C">
        <w:rPr>
          <w:color w:val="FF0000"/>
        </w:rPr>
        <w:t>Below this line is the hidden information “End of Section (Next Page)”</w:t>
      </w:r>
    </w:p>
    <w:p w:rsidR="0002739D" w:rsidRPr="0031629C" w:rsidRDefault="0002739D" w:rsidP="0002739D">
      <w:pPr>
        <w:ind w:firstLine="0"/>
        <w:rPr>
          <w:rFonts w:cs="Times New Roman"/>
        </w:rPr>
      </w:pPr>
    </w:p>
    <w:p w:rsidR="007114C1" w:rsidRPr="0031629C" w:rsidRDefault="007114C1" w:rsidP="007114C1">
      <w:pPr>
        <w:rPr>
          <w:rFonts w:cs="Times New Roman"/>
        </w:rPr>
        <w:sectPr w:rsidR="007114C1" w:rsidRPr="0031629C" w:rsidSect="003E133D">
          <w:pgSz w:w="11906" w:h="16838"/>
          <w:pgMar w:top="1701" w:right="1418" w:bottom="1418" w:left="1843" w:header="709" w:footer="850" w:gutter="0"/>
          <w:cols w:space="708"/>
          <w:titlePg/>
          <w:docGrid w:linePitch="360"/>
        </w:sectPr>
      </w:pPr>
    </w:p>
    <w:p w:rsidR="00E62AF3" w:rsidRDefault="00E60D28" w:rsidP="00D87233">
      <w:pPr>
        <w:pStyle w:val="LastSectionCaptions"/>
        <w:rPr>
          <w:noProof w:val="0"/>
          <w:lang w:val="en-US"/>
        </w:rPr>
      </w:pPr>
      <w:bookmarkStart w:id="69" w:name="_Toc35803074"/>
      <w:r w:rsidRPr="0031629C">
        <w:rPr>
          <w:noProof w:val="0"/>
          <w:lang w:val="en-US"/>
        </w:rPr>
        <w:lastRenderedPageBreak/>
        <w:t>References</w:t>
      </w:r>
      <w:bookmarkEnd w:id="69"/>
    </w:p>
    <w:p w:rsidR="009A4F89" w:rsidRPr="009A4F89" w:rsidRDefault="009A4F89" w:rsidP="009A4F89">
      <w:pPr>
        <w:spacing w:after="120"/>
        <w:ind w:firstLine="0"/>
        <w:rPr>
          <w:b/>
          <w:lang w:eastAsia="tr-TR" w:bidi="tr-TR"/>
        </w:rPr>
      </w:pPr>
      <w:r w:rsidRPr="009A4F89">
        <w:rPr>
          <w:b/>
          <w:lang w:eastAsia="tr-TR" w:bidi="tr-TR"/>
        </w:rPr>
        <w:t>IMPORTANT NOTICE:</w:t>
      </w:r>
    </w:p>
    <w:p w:rsidR="009A4F89" w:rsidRPr="009A4F89" w:rsidRDefault="009A4F89" w:rsidP="009A4F89">
      <w:pPr>
        <w:spacing w:after="120"/>
        <w:ind w:firstLine="0"/>
        <w:rPr>
          <w:b/>
          <w:lang w:eastAsia="tr-TR" w:bidi="tr-TR"/>
        </w:rPr>
      </w:pPr>
      <w:r w:rsidRPr="009A4F89">
        <w:rPr>
          <w:b/>
          <w:lang w:eastAsia="tr-TR" w:bidi="tr-TR"/>
        </w:rPr>
        <w:t>Bibliography Format Update</w:t>
      </w:r>
    </w:p>
    <w:p w:rsidR="009A4F89" w:rsidRDefault="009A4F89" w:rsidP="009A4F89">
      <w:pPr>
        <w:spacing w:after="120"/>
        <w:ind w:firstLine="0"/>
        <w:rPr>
          <w:lang w:eastAsia="tr-TR" w:bidi="tr-TR"/>
        </w:rPr>
      </w:pPr>
      <w:r>
        <w:rPr>
          <w:lang w:eastAsia="tr-TR" w:bidi="tr-TR"/>
        </w:rPr>
        <w:t>Dear Researchers,</w:t>
      </w:r>
    </w:p>
    <w:p w:rsidR="009A4F89" w:rsidRDefault="009A4F89" w:rsidP="009A4F89">
      <w:pPr>
        <w:ind w:firstLine="0"/>
        <w:rPr>
          <w:lang w:eastAsia="tr-TR" w:bidi="tr-TR"/>
        </w:rPr>
      </w:pPr>
      <w:r>
        <w:rPr>
          <w:lang w:eastAsia="tr-TR" w:bidi="tr-TR"/>
        </w:rPr>
        <w:t>At the Graduate School of Natural and Applied Sciences, we continuously review and enhance our scientific research and writing standards. In this context, we are pleased to announce an update to our thesis writing guidelines. As of October 9, 2023, the bibliography format for theses should be prepared in one of the two international bibliography styles mentioned below:</w:t>
      </w:r>
    </w:p>
    <w:p w:rsidR="009A4F89" w:rsidRDefault="009A4F89" w:rsidP="009A4F89">
      <w:pPr>
        <w:spacing w:after="120"/>
        <w:ind w:firstLine="0"/>
        <w:rPr>
          <w:lang w:eastAsia="tr-TR" w:bidi="tr-TR"/>
        </w:rPr>
      </w:pPr>
      <w:r w:rsidRPr="009A4F89">
        <w:rPr>
          <w:b/>
          <w:lang w:eastAsia="tr-TR" w:bidi="tr-TR"/>
        </w:rPr>
        <w:t>1. IEEE Style:</w:t>
      </w:r>
      <w:r>
        <w:rPr>
          <w:lang w:eastAsia="tr-TR" w:bidi="tr-TR"/>
        </w:rPr>
        <w:t xml:space="preserve"> This style utilizes numerical sequencing and square brackets. Each reference is numbered in the order it is cited within the text. This format is commonly preferred in the fields of engineering, computer science, and technology.</w:t>
      </w:r>
    </w:p>
    <w:p w:rsidR="009A4F89" w:rsidRDefault="00953B1B" w:rsidP="009A4F89">
      <w:pPr>
        <w:spacing w:after="120"/>
        <w:ind w:firstLine="0"/>
        <w:rPr>
          <w:lang w:eastAsia="tr-TR" w:bidi="tr-TR"/>
        </w:rPr>
      </w:pPr>
      <w:hyperlink r:id="rId18" w:history="1">
        <w:r w:rsidR="009A4F89" w:rsidRPr="00995568">
          <w:rPr>
            <w:rStyle w:val="Kpr"/>
            <w:lang w:eastAsia="tr-TR" w:bidi="tr-TR"/>
          </w:rPr>
          <w:t>https://csl.mendeley.com/styleInfo/?styleId=http%3A%2F%2Fwww.zotero.org%2Fstyles%2Fieee</w:t>
        </w:r>
      </w:hyperlink>
    </w:p>
    <w:p w:rsidR="009A4F89" w:rsidRDefault="009A4F89" w:rsidP="009A4F89">
      <w:pPr>
        <w:spacing w:after="120"/>
        <w:ind w:firstLine="0"/>
        <w:rPr>
          <w:lang w:eastAsia="tr-TR" w:bidi="tr-TR"/>
        </w:rPr>
      </w:pPr>
      <w:r w:rsidRPr="009A4F89">
        <w:rPr>
          <w:b/>
          <w:lang w:eastAsia="tr-TR" w:bidi="tr-TR"/>
        </w:rPr>
        <w:t>2. Elsevier (Numeric, with Titles) Style:</w:t>
      </w:r>
      <w:r>
        <w:rPr>
          <w:lang w:eastAsia="tr-TR" w:bidi="tr-TR"/>
        </w:rPr>
        <w:t xml:space="preserve"> The Elsevier style also uses a numerical format but is generally applied in broader scientific disciplines. This style includes title information and allows for a detailed listing of references.</w:t>
      </w:r>
    </w:p>
    <w:p w:rsidR="009A4F89" w:rsidRDefault="00953B1B" w:rsidP="009A4F89">
      <w:pPr>
        <w:spacing w:after="120"/>
        <w:ind w:firstLine="0"/>
        <w:rPr>
          <w:lang w:eastAsia="tr-TR" w:bidi="tr-TR"/>
        </w:rPr>
      </w:pPr>
      <w:hyperlink r:id="rId19" w:history="1">
        <w:r w:rsidR="009A4F89" w:rsidRPr="00995568">
          <w:rPr>
            <w:rStyle w:val="Kpr"/>
            <w:lang w:eastAsia="tr-TR" w:bidi="tr-TR"/>
          </w:rPr>
          <w:t>https://csl.mendeley.com/styleInfo/?styleId=http%3A%2F%2Fwww.zotero.org%2Fstyles%2Felsevier-with-titles</w:t>
        </w:r>
      </w:hyperlink>
    </w:p>
    <w:p w:rsidR="009A4F89" w:rsidRDefault="009A4F89" w:rsidP="009A4F89">
      <w:pPr>
        <w:ind w:firstLine="0"/>
        <w:rPr>
          <w:lang w:eastAsia="tr-TR" w:bidi="tr-TR"/>
        </w:rPr>
      </w:pPr>
      <w:r>
        <w:rPr>
          <w:lang w:eastAsia="tr-TR" w:bidi="tr-TR"/>
        </w:rPr>
        <w:t>The above styles should be selected according to the relevant discipline and subject matter. Both styles are designed to ensure clarity, consistency, and scientific rigor. You are required to adjust your bibliography format according to this update during your thesis writing process.</w:t>
      </w:r>
    </w:p>
    <w:p w:rsidR="009A4F89" w:rsidRDefault="009A4F89" w:rsidP="009A4F89">
      <w:pPr>
        <w:spacing w:after="120"/>
        <w:ind w:firstLine="0"/>
        <w:rPr>
          <w:lang w:eastAsia="tr-TR" w:bidi="tr-TR"/>
        </w:rPr>
      </w:pPr>
      <w:r>
        <w:rPr>
          <w:lang w:eastAsia="tr-TR" w:bidi="tr-TR"/>
        </w:rPr>
        <w:t>These styles can be directly selected using reference management tools (such as Mendeley, Zotero, EndNote, etc.) by utilizing the names provided above. This will automatically organize your bibliography and in-text source management. Please ensure that the source works added to your reference management tool are meticulously updated with publication years, title formatting (capitalization), and author information before generating the bibliography at the end of your thesis document.</w:t>
      </w:r>
    </w:p>
    <w:p w:rsidR="009A4F89" w:rsidRDefault="009A4F89" w:rsidP="009A4F89">
      <w:pPr>
        <w:ind w:firstLine="0"/>
        <w:rPr>
          <w:lang w:eastAsia="tr-TR" w:bidi="tr-TR"/>
        </w:rPr>
      </w:pPr>
      <w:r>
        <w:rPr>
          <w:lang w:eastAsia="tr-TR" w:bidi="tr-TR"/>
        </w:rPr>
        <w:t xml:space="preserve">The bibliography format is directly fetched from the publication library of the reference management tool used; therefore, the metadata of the cited works must be diligently verified. </w:t>
      </w:r>
    </w:p>
    <w:p w:rsidR="009A4F89" w:rsidRDefault="009A4F89" w:rsidP="009A4F89">
      <w:pPr>
        <w:ind w:firstLine="0"/>
        <w:rPr>
          <w:lang w:eastAsia="tr-TR" w:bidi="tr-TR"/>
        </w:rPr>
      </w:pPr>
      <w:r>
        <w:rPr>
          <w:lang w:eastAsia="tr-TR" w:bidi="tr-TR"/>
        </w:rPr>
        <w:t>For any questions or further information, please do not hesitate to contact the Graduate School of Natural and Applied Sciences. We wish you a successful and productive research journey.</w:t>
      </w:r>
    </w:p>
    <w:p w:rsidR="009A4F89" w:rsidRPr="009A4F89" w:rsidRDefault="009A4F89" w:rsidP="009A4F89">
      <w:pPr>
        <w:ind w:firstLine="0"/>
        <w:rPr>
          <w:lang w:eastAsia="tr-TR" w:bidi="tr-TR"/>
        </w:rPr>
      </w:pPr>
      <w:r>
        <w:rPr>
          <w:lang w:eastAsia="tr-TR" w:bidi="tr-TR"/>
        </w:rPr>
        <w:t>You can find general examples of both styles on the websites accessible through the links provided above.</w:t>
      </w:r>
    </w:p>
    <w:p w:rsidR="005A352A" w:rsidRPr="0031629C" w:rsidRDefault="005A352A">
      <w:pPr>
        <w:tabs>
          <w:tab w:val="clear" w:pos="567"/>
        </w:tabs>
        <w:spacing w:after="160" w:line="259" w:lineRule="auto"/>
        <w:ind w:firstLine="0"/>
        <w:jc w:val="left"/>
        <w:sectPr w:rsidR="005A352A" w:rsidRPr="0031629C" w:rsidSect="00C6647A">
          <w:pgSz w:w="11906" w:h="16838" w:code="9"/>
          <w:pgMar w:top="1701" w:right="1418" w:bottom="1418" w:left="1843" w:header="709" w:footer="850" w:gutter="0"/>
          <w:cols w:space="708"/>
          <w:titlePg/>
          <w:docGrid w:linePitch="360"/>
        </w:sectPr>
      </w:pPr>
    </w:p>
    <w:p w:rsidR="004719CE" w:rsidRPr="0031629C" w:rsidRDefault="00E60D28" w:rsidP="004719CE">
      <w:pPr>
        <w:pStyle w:val="LastSectionCaptions"/>
        <w:rPr>
          <w:noProof w:val="0"/>
          <w:lang w:val="en-US"/>
        </w:rPr>
      </w:pPr>
      <w:bookmarkStart w:id="70" w:name="_Toc35803075"/>
      <w:r w:rsidRPr="0031629C">
        <w:rPr>
          <w:noProof w:val="0"/>
          <w:lang w:val="en-US"/>
        </w:rPr>
        <w:lastRenderedPageBreak/>
        <w:t>Appendices</w:t>
      </w:r>
      <w:bookmarkEnd w:id="70"/>
    </w:p>
    <w:p w:rsidR="00D87233" w:rsidRPr="0031629C" w:rsidRDefault="00E60D28" w:rsidP="00C6647A">
      <w:pPr>
        <w:pStyle w:val="AppendixHeadings"/>
      </w:pPr>
      <w:bookmarkStart w:id="71" w:name="_Toc23338395"/>
      <w:bookmarkStart w:id="72" w:name="_Toc29599470"/>
      <w:r w:rsidRPr="0031629C">
        <w:t>Appendix</w:t>
      </w:r>
      <w:r w:rsidR="00C6647A" w:rsidRPr="0031629C">
        <w:t xml:space="preserve">- </w:t>
      </w:r>
      <w:r w:rsidR="000F325A" w:rsidRPr="0031629C">
        <w:fldChar w:fldCharType="begin"/>
      </w:r>
      <w:r w:rsidR="000F325A" w:rsidRPr="0031629C">
        <w:instrText xml:space="preserve"> SEQ Ek- \* ARABIC </w:instrText>
      </w:r>
      <w:r w:rsidR="000F325A" w:rsidRPr="0031629C">
        <w:fldChar w:fldCharType="separate"/>
      </w:r>
      <w:r w:rsidR="00DC48B8">
        <w:rPr>
          <w:noProof/>
        </w:rPr>
        <w:t>1</w:t>
      </w:r>
      <w:r w:rsidR="000F325A" w:rsidRPr="0031629C">
        <w:fldChar w:fldCharType="end"/>
      </w:r>
      <w:r w:rsidR="00C6647A" w:rsidRPr="0031629C">
        <w:t>:</w:t>
      </w:r>
      <w:r w:rsidR="00C6647A" w:rsidRPr="0031629C">
        <w:tab/>
      </w:r>
      <w:r w:rsidR="008C54BF" w:rsidRPr="0031629C">
        <w:t xml:space="preserve">Mendeley </w:t>
      </w:r>
      <w:bookmarkEnd w:id="71"/>
      <w:r w:rsidRPr="0031629C">
        <w:t>Add-ons Usage for Citations</w:t>
      </w:r>
      <w:bookmarkEnd w:id="72"/>
    </w:p>
    <w:p w:rsidR="00051C6A" w:rsidRPr="0031629C" w:rsidRDefault="00E60D28" w:rsidP="00051C6A">
      <w:pPr>
        <w:rPr>
          <w:color w:val="FF0000"/>
        </w:rPr>
      </w:pPr>
      <w:r w:rsidRPr="0031629C">
        <w:rPr>
          <w:color w:val="FF0000"/>
        </w:rPr>
        <w:t>If there are no appendices in the thesis, this section should be completely deleted up to CV.</w:t>
      </w:r>
    </w:p>
    <w:p w:rsidR="0014488C" w:rsidRPr="0031629C" w:rsidRDefault="0014488C" w:rsidP="00051C6A"/>
    <w:p w:rsidR="00BB3240" w:rsidRPr="0031629C" w:rsidRDefault="002514F0" w:rsidP="002514F0">
      <w:pPr>
        <w:pStyle w:val="ekilNesnesi"/>
        <w:rPr>
          <w:noProof w:val="0"/>
        </w:rPr>
      </w:pPr>
      <w:r w:rsidRPr="0031629C">
        <w:rPr>
          <w:lang w:val="tr-TR" w:eastAsia="tr-TR"/>
        </w:rPr>
        <w:drawing>
          <wp:inline distT="0" distB="0" distL="0" distR="0" wp14:anchorId="17C56826" wp14:editId="0B392C03">
            <wp:extent cx="3230602" cy="2027207"/>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602" cy="2027207"/>
                    </a:xfrm>
                    <a:prstGeom prst="rect">
                      <a:avLst/>
                    </a:prstGeom>
                    <a:noFill/>
                    <a:ln>
                      <a:noFill/>
                    </a:ln>
                  </pic:spPr>
                </pic:pic>
              </a:graphicData>
            </a:graphic>
          </wp:inline>
        </w:drawing>
      </w:r>
    </w:p>
    <w:p w:rsidR="002514F0" w:rsidRPr="0031629C" w:rsidRDefault="00E60D28" w:rsidP="00036292">
      <w:pPr>
        <w:pStyle w:val="1lineFigureCap"/>
        <w:rPr>
          <w:noProof w:val="0"/>
        </w:rPr>
      </w:pPr>
      <w:r w:rsidRPr="0031629C">
        <w:rPr>
          <w:rFonts w:eastAsiaTheme="minorHAnsi"/>
          <w:b/>
          <w:noProof w:val="0"/>
        </w:rPr>
        <w:t>Figure</w:t>
      </w:r>
      <w:r w:rsidR="00036292" w:rsidRPr="0031629C">
        <w:rPr>
          <w:rFonts w:eastAsiaTheme="minorHAnsi"/>
          <w:b/>
          <w:noProof w:val="0"/>
        </w:rPr>
        <w:t xml:space="preserve"> </w:t>
      </w:r>
      <w:r w:rsidRPr="0031629C">
        <w:rPr>
          <w:rFonts w:eastAsiaTheme="minorHAnsi"/>
          <w:b/>
          <w:noProof w:val="0"/>
        </w:rPr>
        <w:t>A</w:t>
      </w:r>
      <w:r w:rsidR="00036292" w:rsidRPr="0031629C">
        <w:rPr>
          <w:rFonts w:eastAsiaTheme="minorHAnsi"/>
          <w:b/>
          <w:noProof w:val="0"/>
        </w:rPr>
        <w:t>1.</w:t>
      </w:r>
      <w:r w:rsidR="00036292" w:rsidRPr="0031629C">
        <w:rPr>
          <w:rStyle w:val="1lineFigureCapChar"/>
          <w:b/>
          <w:noProof w:val="0"/>
        </w:rPr>
        <w:fldChar w:fldCharType="begin"/>
      </w:r>
      <w:r w:rsidR="00036292" w:rsidRPr="0031629C">
        <w:rPr>
          <w:rStyle w:val="1lineFigureCapChar"/>
          <w:b/>
          <w:noProof w:val="0"/>
        </w:rPr>
        <w:instrText xml:space="preserve"> SEQ Şekil_E1. \* ARABIC </w:instrText>
      </w:r>
      <w:r w:rsidR="00036292" w:rsidRPr="0031629C">
        <w:rPr>
          <w:rStyle w:val="1lineFigureCapChar"/>
          <w:b/>
          <w:noProof w:val="0"/>
        </w:rPr>
        <w:fldChar w:fldCharType="separate"/>
      </w:r>
      <w:r w:rsidR="00DC48B8">
        <w:rPr>
          <w:rStyle w:val="1lineFigureCapChar"/>
          <w:b/>
        </w:rPr>
        <w:t>1</w:t>
      </w:r>
      <w:r w:rsidR="00036292" w:rsidRPr="0031629C">
        <w:rPr>
          <w:rStyle w:val="1lineFigureCapChar"/>
          <w:b/>
          <w:noProof w:val="0"/>
        </w:rPr>
        <w:fldChar w:fldCharType="end"/>
      </w:r>
      <w:r w:rsidR="00036292" w:rsidRPr="0031629C">
        <w:rPr>
          <w:noProof w:val="0"/>
        </w:rPr>
        <w:t>.</w:t>
      </w:r>
      <w:r w:rsidR="002514F0" w:rsidRPr="0031629C">
        <w:rPr>
          <w:noProof w:val="0"/>
        </w:rPr>
        <w:tab/>
      </w:r>
      <w:r w:rsidRPr="0031629C">
        <w:rPr>
          <w:noProof w:val="0"/>
        </w:rPr>
        <w:t>Screenshot for Mendeley macro icons in MS Word</w:t>
      </w:r>
    </w:p>
    <w:p w:rsidR="005A6B6C" w:rsidRPr="0031629C" w:rsidRDefault="005A6B6C" w:rsidP="005A6B6C"/>
    <w:p w:rsidR="009A4F89" w:rsidRDefault="009A4F89" w:rsidP="009A4F89">
      <w:pPr>
        <w:ind w:firstLine="0"/>
      </w:pPr>
      <w:r>
        <w:t xml:space="preserve">The installation instructions provided here are for the old version of the </w:t>
      </w:r>
      <w:r w:rsidRPr="009A4F89">
        <w:rPr>
          <w:b/>
        </w:rPr>
        <w:t>Mendeley Desktop</w:t>
      </w:r>
      <w:r>
        <w:t xml:space="preserve"> program. There is a new version of the reference management program called "</w:t>
      </w:r>
      <w:r w:rsidRPr="009A4F89">
        <w:rPr>
          <w:b/>
        </w:rPr>
        <w:t>Mendeley Reference Manager</w:t>
      </w:r>
      <w:r>
        <w:t>," but sometimes, issues arise when using "</w:t>
      </w:r>
      <w:r w:rsidRPr="009A4F89">
        <w:rPr>
          <w:b/>
        </w:rPr>
        <w:t>Mendeley Cite</w:t>
      </w:r>
      <w:r>
        <w:t>" within "MS Word" with the new version. Therefore, researchers experiencing problems can use the link provided below to access and download the old version.</w:t>
      </w:r>
    </w:p>
    <w:p w:rsidR="009A4F89" w:rsidRDefault="009A4F89" w:rsidP="009A4F89">
      <w:pPr>
        <w:ind w:firstLine="0"/>
      </w:pPr>
    </w:p>
    <w:p w:rsidR="009A4F89" w:rsidRDefault="009A4F89" w:rsidP="009A4F89">
      <w:pPr>
        <w:ind w:firstLine="0"/>
      </w:pPr>
      <w:r>
        <w:t>[Download Mendeley Desktop 1.19.5] (</w:t>
      </w:r>
      <w:hyperlink r:id="rId21" w:history="1">
        <w:r w:rsidRPr="00995568">
          <w:rPr>
            <w:rStyle w:val="Kpr"/>
          </w:rPr>
          <w:t>https://www.mendeley.com/autoupdates/installers/1.19.5</w:t>
        </w:r>
      </w:hyperlink>
      <w:r>
        <w:t>)</w:t>
      </w:r>
    </w:p>
    <w:p w:rsidR="009A4F89" w:rsidRDefault="009A4F89" w:rsidP="009A4F89">
      <w:pPr>
        <w:ind w:firstLine="0"/>
      </w:pPr>
    </w:p>
    <w:p w:rsidR="009A4F89" w:rsidRDefault="009A4F89" w:rsidP="009A4F89">
      <w:pPr>
        <w:ind w:firstLine="0"/>
      </w:pPr>
      <w:r>
        <w:t>Additionally, we have provided the website link for downloading the new version below. We recommend first installing the new version, following the instructions provided on the website, and if no issues occur, we suggest using the new version.</w:t>
      </w:r>
    </w:p>
    <w:p w:rsidR="009A4F89" w:rsidRDefault="009A4F89" w:rsidP="009A4F89">
      <w:pPr>
        <w:ind w:firstLine="0"/>
      </w:pPr>
    </w:p>
    <w:p w:rsidR="00242AC4" w:rsidRDefault="009A4F89" w:rsidP="009A4F89">
      <w:pPr>
        <w:ind w:firstLine="0"/>
      </w:pPr>
      <w:r>
        <w:t>[Download Mendeley Reference Manager] (</w:t>
      </w:r>
      <w:hyperlink r:id="rId22" w:history="1">
        <w:r w:rsidRPr="00995568">
          <w:rPr>
            <w:rStyle w:val="Kpr"/>
          </w:rPr>
          <w:t>https://www.mendeley.com/reference-management/reference-manager</w:t>
        </w:r>
      </w:hyperlink>
      <w:r>
        <w:t>)</w:t>
      </w:r>
    </w:p>
    <w:p w:rsidR="009A4F89" w:rsidRPr="0031629C" w:rsidRDefault="009A4F89" w:rsidP="009A4F89">
      <w:pPr>
        <w:ind w:firstLine="0"/>
      </w:pPr>
    </w:p>
    <w:p w:rsidR="00616E77" w:rsidRDefault="00616E77">
      <w:pPr>
        <w:tabs>
          <w:tab w:val="clear" w:pos="567"/>
        </w:tabs>
        <w:spacing w:after="160" w:line="259" w:lineRule="auto"/>
        <w:ind w:firstLine="0"/>
        <w:jc w:val="left"/>
        <w:rPr>
          <w:sz w:val="20"/>
          <w:szCs w:val="20"/>
        </w:rPr>
      </w:pPr>
    </w:p>
    <w:p w:rsidR="009A4F89" w:rsidRDefault="009A4F89">
      <w:pPr>
        <w:tabs>
          <w:tab w:val="clear" w:pos="567"/>
        </w:tabs>
        <w:spacing w:after="160" w:line="259" w:lineRule="auto"/>
        <w:ind w:firstLine="0"/>
        <w:jc w:val="left"/>
        <w:rPr>
          <w:sz w:val="20"/>
          <w:szCs w:val="20"/>
        </w:rPr>
      </w:pPr>
    </w:p>
    <w:p w:rsidR="009A4F89" w:rsidRPr="0031629C" w:rsidRDefault="009A4F89">
      <w:pPr>
        <w:tabs>
          <w:tab w:val="clear" w:pos="567"/>
        </w:tabs>
        <w:spacing w:after="160" w:line="259" w:lineRule="auto"/>
        <w:ind w:firstLine="0"/>
        <w:jc w:val="left"/>
        <w:rPr>
          <w:sz w:val="20"/>
          <w:szCs w:val="20"/>
        </w:rPr>
      </w:pPr>
    </w:p>
    <w:p w:rsidR="007C1667" w:rsidRPr="0031629C" w:rsidRDefault="00E60D28" w:rsidP="00C6647A">
      <w:pPr>
        <w:pStyle w:val="AppendixHeadings"/>
      </w:pPr>
      <w:bookmarkStart w:id="73" w:name="_Toc23338396"/>
      <w:bookmarkStart w:id="74" w:name="_Toc29599471"/>
      <w:r w:rsidRPr="0031629C">
        <w:lastRenderedPageBreak/>
        <w:t>Appendix</w:t>
      </w:r>
      <w:r w:rsidR="00C6647A" w:rsidRPr="0031629C">
        <w:t xml:space="preserve">- </w:t>
      </w:r>
      <w:r w:rsidR="000F325A" w:rsidRPr="0031629C">
        <w:fldChar w:fldCharType="begin"/>
      </w:r>
      <w:r w:rsidR="000F325A" w:rsidRPr="0031629C">
        <w:instrText xml:space="preserve"> SEQ Ek- \* ARABIC </w:instrText>
      </w:r>
      <w:r w:rsidR="000F325A" w:rsidRPr="0031629C">
        <w:fldChar w:fldCharType="separate"/>
      </w:r>
      <w:r w:rsidR="00DC48B8">
        <w:rPr>
          <w:noProof/>
        </w:rPr>
        <w:t>2</w:t>
      </w:r>
      <w:r w:rsidR="000F325A" w:rsidRPr="0031629C">
        <w:fldChar w:fldCharType="end"/>
      </w:r>
      <w:r w:rsidR="00C6647A" w:rsidRPr="0031629C">
        <w:t>:</w:t>
      </w:r>
      <w:r w:rsidR="00C6647A" w:rsidRPr="0031629C">
        <w:tab/>
      </w:r>
      <w:r w:rsidRPr="0031629C">
        <w:t xml:space="preserve">Selection of Citation </w:t>
      </w:r>
      <w:r w:rsidR="00A77855" w:rsidRPr="0031629C">
        <w:t xml:space="preserve">Method in </w:t>
      </w:r>
      <w:r w:rsidR="007C1667" w:rsidRPr="0031629C">
        <w:t>Mendeley Program</w:t>
      </w:r>
      <w:bookmarkEnd w:id="73"/>
      <w:bookmarkEnd w:id="74"/>
    </w:p>
    <w:p w:rsidR="00242AC4" w:rsidRPr="0031629C" w:rsidRDefault="00A77855" w:rsidP="00242AC4">
      <w:pPr>
        <w:rPr>
          <w:color w:val="FF0000"/>
        </w:rPr>
      </w:pPr>
      <w:r w:rsidRPr="0031629C">
        <w:rPr>
          <w:color w:val="FF0000"/>
        </w:rPr>
        <w:t>See for details</w:t>
      </w:r>
    </w:p>
    <w:p w:rsidR="00BB3240" w:rsidRPr="0031629C" w:rsidRDefault="00BB3240" w:rsidP="00BB3240">
      <w:pPr>
        <w:pStyle w:val="BLANK"/>
        <w:rPr>
          <w:lang w:val="en-US"/>
        </w:rPr>
      </w:pPr>
    </w:p>
    <w:p w:rsidR="00BB3240" w:rsidRPr="0031629C" w:rsidRDefault="00BB3240" w:rsidP="00BB3240">
      <w:pPr>
        <w:pStyle w:val="BLANK"/>
        <w:rPr>
          <w:lang w:val="en-US"/>
        </w:rPr>
      </w:pPr>
    </w:p>
    <w:p w:rsidR="00BB3240" w:rsidRPr="0031629C" w:rsidRDefault="00BB3240" w:rsidP="00320854">
      <w:pPr>
        <w:pStyle w:val="ekilNesnesi"/>
        <w:rPr>
          <w:noProof w:val="0"/>
        </w:rPr>
      </w:pPr>
      <w:r w:rsidRPr="0031629C">
        <w:rPr>
          <w:lang w:val="tr-TR" w:eastAsia="tr-TR"/>
        </w:rPr>
        <w:drawing>
          <wp:inline distT="0" distB="0" distL="0" distR="0" wp14:anchorId="6C77F305" wp14:editId="50B30538">
            <wp:extent cx="4929809" cy="2543645"/>
            <wp:effectExtent l="0" t="0" r="444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2034" cy="2544793"/>
                    </a:xfrm>
                    <a:prstGeom prst="rect">
                      <a:avLst/>
                    </a:prstGeom>
                    <a:noFill/>
                    <a:ln>
                      <a:noFill/>
                    </a:ln>
                  </pic:spPr>
                </pic:pic>
              </a:graphicData>
            </a:graphic>
          </wp:inline>
        </w:drawing>
      </w:r>
    </w:p>
    <w:p w:rsidR="00616E77" w:rsidRPr="0031629C" w:rsidRDefault="00A77855" w:rsidP="00036292">
      <w:pPr>
        <w:pStyle w:val="1lineFigureCap"/>
        <w:rPr>
          <w:noProof w:val="0"/>
        </w:rPr>
      </w:pPr>
      <w:r w:rsidRPr="0031629C">
        <w:rPr>
          <w:b/>
          <w:noProof w:val="0"/>
        </w:rPr>
        <w:t>Figure</w:t>
      </w:r>
      <w:r w:rsidR="00036292" w:rsidRPr="0031629C">
        <w:rPr>
          <w:b/>
          <w:noProof w:val="0"/>
        </w:rPr>
        <w:t xml:space="preserve"> </w:t>
      </w:r>
      <w:r w:rsidRPr="0031629C">
        <w:rPr>
          <w:b/>
          <w:noProof w:val="0"/>
        </w:rPr>
        <w:t>A</w:t>
      </w:r>
      <w:r w:rsidR="00036292" w:rsidRPr="0031629C">
        <w:rPr>
          <w:b/>
          <w:noProof w:val="0"/>
        </w:rPr>
        <w:t>1.</w:t>
      </w:r>
      <w:r w:rsidR="00036292" w:rsidRPr="0031629C">
        <w:rPr>
          <w:b/>
          <w:noProof w:val="0"/>
        </w:rPr>
        <w:fldChar w:fldCharType="begin"/>
      </w:r>
      <w:r w:rsidR="00036292" w:rsidRPr="0031629C">
        <w:rPr>
          <w:b/>
          <w:noProof w:val="0"/>
        </w:rPr>
        <w:instrText xml:space="preserve"> SEQ Şekil_E1. \* ARABIC </w:instrText>
      </w:r>
      <w:r w:rsidR="00036292" w:rsidRPr="0031629C">
        <w:rPr>
          <w:b/>
          <w:noProof w:val="0"/>
        </w:rPr>
        <w:fldChar w:fldCharType="separate"/>
      </w:r>
      <w:r w:rsidR="00DC48B8">
        <w:rPr>
          <w:b/>
        </w:rPr>
        <w:t>2</w:t>
      </w:r>
      <w:r w:rsidR="00036292" w:rsidRPr="0031629C">
        <w:rPr>
          <w:b/>
          <w:noProof w:val="0"/>
        </w:rPr>
        <w:fldChar w:fldCharType="end"/>
      </w:r>
      <w:r w:rsidR="00036292" w:rsidRPr="0031629C">
        <w:rPr>
          <w:noProof w:val="0"/>
        </w:rPr>
        <w:t>.</w:t>
      </w:r>
      <w:r w:rsidR="00616E77" w:rsidRPr="0031629C">
        <w:rPr>
          <w:noProof w:val="0"/>
        </w:rPr>
        <w:tab/>
      </w:r>
      <w:r w:rsidRPr="0031629C">
        <w:rPr>
          <w:noProof w:val="0"/>
        </w:rPr>
        <w:t>Screenshot for Mendeley citation styles in MS Word</w:t>
      </w:r>
    </w:p>
    <w:p w:rsidR="00BB3240" w:rsidRPr="0031629C" w:rsidRDefault="00BB3240" w:rsidP="00BB3240"/>
    <w:p w:rsidR="00BB3240" w:rsidRPr="0031629C" w:rsidRDefault="00BB3240" w:rsidP="00BB3240"/>
    <w:p w:rsidR="00242AC4" w:rsidRPr="0031629C" w:rsidRDefault="00A77855" w:rsidP="00242AC4">
      <w:pPr>
        <w:ind w:firstLine="0"/>
        <w:rPr>
          <w:sz w:val="18"/>
          <w:szCs w:val="18"/>
        </w:rPr>
      </w:pPr>
      <w:r w:rsidRPr="0031629C">
        <w:rPr>
          <w:color w:val="FF0000"/>
        </w:rPr>
        <w:t>Below this line is the hidden information “End of Section (Next Page)”</w:t>
      </w:r>
    </w:p>
    <w:p w:rsidR="00242AC4" w:rsidRPr="0031629C" w:rsidRDefault="00242AC4">
      <w:pPr>
        <w:tabs>
          <w:tab w:val="clear" w:pos="567"/>
        </w:tabs>
        <w:spacing w:after="160" w:line="259" w:lineRule="auto"/>
        <w:ind w:firstLine="0"/>
        <w:jc w:val="left"/>
      </w:pPr>
      <w:r w:rsidRPr="0031629C">
        <w:br w:type="page"/>
      </w:r>
    </w:p>
    <w:p w:rsidR="005A352A" w:rsidRPr="0031629C" w:rsidRDefault="005A352A" w:rsidP="004719CE">
      <w:pPr>
        <w:sectPr w:rsidR="005A352A" w:rsidRPr="0031629C" w:rsidSect="00C6647A">
          <w:pgSz w:w="11906" w:h="16838" w:code="9"/>
          <w:pgMar w:top="1701" w:right="1418" w:bottom="1418" w:left="1843" w:header="709" w:footer="850" w:gutter="0"/>
          <w:cols w:space="708"/>
          <w:titlePg/>
          <w:docGrid w:linePitch="360"/>
        </w:sectPr>
      </w:pPr>
    </w:p>
    <w:bookmarkStart w:id="75" w:name="_Toc35803076"/>
    <w:p w:rsidR="00954F62" w:rsidRPr="0031629C" w:rsidRDefault="00954F62" w:rsidP="001E5639">
      <w:pPr>
        <w:pStyle w:val="LastSectionCaptions"/>
        <w:rPr>
          <w:noProof w:val="0"/>
          <w:lang w:val="en-US"/>
        </w:rPr>
      </w:pPr>
      <w:r w:rsidRPr="0031629C">
        <w:rPr>
          <w:sz w:val="16"/>
          <w:szCs w:val="16"/>
          <w:lang w:bidi="ar-SA"/>
        </w:rPr>
        <w:lastRenderedPageBreak/>
        <mc:AlternateContent>
          <mc:Choice Requires="wps">
            <w:drawing>
              <wp:anchor distT="0" distB="0" distL="114300" distR="114300" simplePos="0" relativeHeight="251665920" behindDoc="0" locked="0" layoutInCell="1" allowOverlap="1" wp14:anchorId="444B536C" wp14:editId="18CC2BBB">
                <wp:simplePos x="0" y="0"/>
                <wp:positionH relativeFrom="column">
                  <wp:posOffset>3773170</wp:posOffset>
                </wp:positionH>
                <wp:positionV relativeFrom="paragraph">
                  <wp:posOffset>196215</wp:posOffset>
                </wp:positionV>
                <wp:extent cx="1628775" cy="390525"/>
                <wp:effectExtent l="400050" t="38100" r="28575" b="66675"/>
                <wp:wrapNone/>
                <wp:docPr id="62" name="Satır Belirtme Çizgisi 1 (Kenarlık ve Diğer Çubuk) 62"/>
                <wp:cNvGraphicFramePr/>
                <a:graphic xmlns:a="http://schemas.openxmlformats.org/drawingml/2006/main">
                  <a:graphicData uri="http://schemas.microsoft.com/office/word/2010/wordprocessingShape">
                    <wps:wsp>
                      <wps:cNvSpPr/>
                      <wps:spPr>
                        <a:xfrm>
                          <a:off x="0" y="0"/>
                          <a:ext cx="1628775" cy="390525"/>
                        </a:xfrm>
                        <a:prstGeom prst="accentBorderCallout1">
                          <a:avLst>
                            <a:gd name="adj1" fmla="val 57101"/>
                            <a:gd name="adj2" fmla="val -6032"/>
                            <a:gd name="adj3" fmla="val 81282"/>
                            <a:gd name="adj4" fmla="val -23605"/>
                          </a:avLst>
                        </a:prstGeom>
                        <a:solidFill>
                          <a:sysClr val="window" lastClr="FFFFFF"/>
                        </a:solidFill>
                        <a:ln w="19050" cap="flat" cmpd="sng" algn="ctr">
                          <a:solidFill>
                            <a:srgbClr val="FF0000"/>
                          </a:solidFill>
                          <a:prstDash val="solid"/>
                          <a:miter lim="800000"/>
                        </a:ln>
                        <a:effectLst/>
                      </wps:spPr>
                      <wps:txbx>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Photo Not Used</w:t>
                            </w:r>
                          </w:p>
                          <w:p w:rsidR="00C667C6" w:rsidRPr="00954F62" w:rsidRDefault="00C667C6" w:rsidP="00954F62">
                            <w:pPr>
                              <w:spacing w:line="240" w:lineRule="auto"/>
                              <w:ind w:firstLine="0"/>
                              <w:jc w:val="center"/>
                              <w:rPr>
                                <w:rFonts w:cs="Times New Roman"/>
                                <w:color w:val="5B9BD5"/>
                              </w:rPr>
                            </w:pPr>
                            <w:r w:rsidRPr="00954F62">
                              <w:rPr>
                                <w:rFonts w:cs="Times New Roman"/>
                                <w:color w:val="5B9BD5"/>
                              </w:rPr>
                              <w:t>No title before Name</w:t>
                            </w:r>
                          </w:p>
                        </w:txbxContent>
                      </wps:txbx>
                      <wps:bodyPr rot="0" spcFirstLastPara="0" vertOverflow="overflow" horzOverflow="overflow" vert="horz" wrap="square" lIns="72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4B536C" id="Satır Belirtme Çizgisi 1 (Kenarlık ve Diğer Çubuk) 62" o:spid="_x0000_s1051" type="#_x0000_t50" style="position:absolute;margin-left:297.1pt;margin-top:15.45pt;width:128.2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Y2/wIAAOcFAAAOAAAAZHJzL2Uyb0RvYy54bWysVEtu2zAQ3RfoHQiu2kUiyY4/NSIHrg0X&#10;RYMkgFNkTVOUzYa/krRl5wI5Rs+QMyQH65CSP2mzKqoFNRwOhzPvzcz5xUYKtGbWca1ynJ2mGDFF&#10;dcHVIsffb6cnfYycJ6ogQiuW4y1z+GL4/t15ZQaspZdaFMwicKLcoDI5XnpvBkni6JJJ4k61YQoO&#10;S20l8bC1i6SwpALvUiStNO0mlbaFsZoy50A7qQ/xMPovS0b9dVk65pHIMcTm42rjOg9rMjwng4Ul&#10;ZslpEwb5hygk4Qoe3buaEE/QyvK/XElOrXa69KdUy0SXJacs5gDZZOkf2cyWxLCYC4DjzB4m9//c&#10;0qv1jUW8yHG3hZEiEjiaEf/yZNFnJrj1kqHnR/6w4I6jDH34xhSx4uXpHkhHE/7yC9h7flzNV/cf&#10;EXgAOCvjBuB1Zm5ss3MgBmw2pZXhD1mjTaRgu6eAbTyioMy6rX6v18GIwln7U9ppdYLT5HDbWOe/&#10;MC1REHJMKGXKf4YqYHZMhNArn0UmyPrS+UhJ0eRFih8ZRqUUwPCaCNTpZWnWVMCRDeBwsDnppu2Y&#10;FlB7ZNM+tulnrf4bNmfHNietdjfdpdKEBkntkglxOi14MeVCxM3WjYVFEGaOodwLXWEkiPOgzPE0&#10;fg0ur64JhSoAEXCDYqcEGqoUxIMoDVDs1AIjIhbQqdTbiNKr284u5vtXp9MUvrceCUFPiFvW0UUP&#10;NYqSeygHwWWO++Hy7rZQISUW2xFICXyGKqnrIkh+M9/EIqzZDqq5LrZQmVbXLesMnXJ49xIwuCEW&#10;GIQEYe74a1hKoSFr3UgYLbV9eEsf7KF14BSjCnoeEPm5IpYBtF8VNFUPJkoYEnEDgo1CdnYW1fOd&#10;Wq3kWAMvUEwQVhSDsRc7sbRa3kFFjsJzcEQUhUdr0JvN2NdDCCYbZaNRNIOJYIi/VDNDg/OAWYD6&#10;dnNHrGnK3UOjXOndYCCDWEp1gxxsw02lRyuvS75Huwa0gR6mSWyqZvKFcXW8j1aH+Tz8DQAA//8D&#10;AFBLAwQUAAYACAAAACEAXTQpJN8AAAAJAQAADwAAAGRycy9kb3ducmV2LnhtbEyPy26DMBBF95X6&#10;D9ZU6q4xJUkJhCHqK9tIpIm6dfAEUPEYYZPQv6+7apeje3TvmXwzmU5caHCtZYTHWQSCuLK65Rrh&#10;8LF9WIFwXrFWnWVC+CYHm+L2JleZtlcu6bL3tQgl7DKF0HjfZ1K6qiGj3Mz2xCE728EoH86hlnpQ&#10;11BuOhlH0ZM0quWw0KieXhuqvvajQUjK9Fj75G3cmqO27y/l52HczRHv76bnNQhPk/+D4Vc/qEMR&#10;nE52ZO1Eh7BMF3FAEeZRCiIAq2WUgDghpPECZJHL/x8UPwAAAP//AwBQSwECLQAUAAYACAAAACEA&#10;toM4kv4AAADhAQAAEwAAAAAAAAAAAAAAAAAAAAAAW0NvbnRlbnRfVHlwZXNdLnhtbFBLAQItABQA&#10;BgAIAAAAIQA4/SH/1gAAAJQBAAALAAAAAAAAAAAAAAAAAC8BAABfcmVscy8ucmVsc1BLAQItABQA&#10;BgAIAAAAIQBH1AY2/wIAAOcFAAAOAAAAAAAAAAAAAAAAAC4CAABkcnMvZTJvRG9jLnhtbFBLAQIt&#10;ABQABgAIAAAAIQBdNCkk3wAAAAkBAAAPAAAAAAAAAAAAAAAAAFkFAABkcnMvZG93bnJldi54bWxQ&#10;SwUGAAAAAAQABADzAAAAZQYAAAAA&#10;" adj="-5099,17557,-1303,12334" fillcolor="window" strokecolor="red" strokeweight="1.5pt">
                <v:textbox inset="2mm,0,4mm,0">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Photo Not Used</w:t>
                      </w:r>
                    </w:p>
                    <w:p w:rsidR="00C667C6" w:rsidRPr="00954F62" w:rsidRDefault="00C667C6" w:rsidP="00954F62">
                      <w:pPr>
                        <w:spacing w:line="240" w:lineRule="auto"/>
                        <w:ind w:firstLine="0"/>
                        <w:jc w:val="center"/>
                        <w:rPr>
                          <w:rFonts w:cs="Times New Roman"/>
                          <w:color w:val="5B9BD5"/>
                        </w:rPr>
                      </w:pPr>
                      <w:r w:rsidRPr="00954F62">
                        <w:rPr>
                          <w:rFonts w:cs="Times New Roman"/>
                          <w:color w:val="5B9BD5"/>
                        </w:rPr>
                        <w:t>No title before Name</w:t>
                      </w:r>
                    </w:p>
                  </w:txbxContent>
                </v:textbox>
                <o:callout v:ext="edit" minusy="t"/>
              </v:shape>
            </w:pict>
          </mc:Fallback>
        </mc:AlternateContent>
      </w:r>
      <w:r w:rsidRPr="0031629C">
        <w:rPr>
          <w:noProof w:val="0"/>
          <w:lang w:val="en-US"/>
        </w:rPr>
        <w:t>Currıculum Vıtae</w:t>
      </w:r>
      <w:bookmarkEnd w:id="75"/>
    </w:p>
    <w:p w:rsidR="00954F62" w:rsidRPr="00954F62" w:rsidRDefault="00954F62" w:rsidP="00954F62">
      <w:pPr>
        <w:tabs>
          <w:tab w:val="clear" w:pos="567"/>
        </w:tabs>
        <w:spacing w:line="276" w:lineRule="auto"/>
        <w:ind w:firstLine="0"/>
        <w:jc w:val="center"/>
        <w:rPr>
          <w:rFonts w:eastAsia="Times New Roman" w:cs="Times New Roman"/>
          <w:b/>
          <w:sz w:val="28"/>
          <w:szCs w:val="28"/>
          <w:lang w:eastAsia="tr-TR"/>
        </w:rPr>
      </w:pPr>
    </w:p>
    <w:p w:rsidR="00954F62" w:rsidRPr="00954F62" w:rsidRDefault="00954F62" w:rsidP="00954F62">
      <w:pPr>
        <w:tabs>
          <w:tab w:val="clear" w:pos="567"/>
        </w:tabs>
        <w:spacing w:line="276" w:lineRule="auto"/>
        <w:ind w:firstLine="0"/>
        <w:jc w:val="center"/>
        <w:rPr>
          <w:rFonts w:eastAsia="Times New Roman" w:cs="Times New Roman"/>
          <w:b/>
          <w:sz w:val="24"/>
          <w:szCs w:val="24"/>
          <w:lang w:eastAsia="tr-TR"/>
        </w:rPr>
      </w:pPr>
      <w:r w:rsidRPr="00954F62">
        <w:rPr>
          <w:rFonts w:eastAsia="Times New Roman" w:cs="Times New Roman"/>
          <w:b/>
          <w:sz w:val="24"/>
          <w:szCs w:val="24"/>
          <w:lang w:eastAsia="tr-TR"/>
        </w:rPr>
        <w:t>Name SURNAME</w:t>
      </w:r>
    </w:p>
    <w:p w:rsidR="00954F62" w:rsidRPr="00954F62" w:rsidRDefault="00954F62" w:rsidP="00954F62">
      <w:pPr>
        <w:tabs>
          <w:tab w:val="clear" w:pos="567"/>
        </w:tabs>
        <w:spacing w:line="276" w:lineRule="auto"/>
        <w:ind w:firstLine="0"/>
        <w:rPr>
          <w:rFonts w:eastAsia="Times New Roman" w:cs="Times New Roman"/>
          <w:b/>
          <w:sz w:val="20"/>
          <w:szCs w:val="20"/>
          <w:lang w:eastAsia="tr-TR"/>
        </w:rPr>
      </w:pPr>
    </w:p>
    <w:p w:rsidR="00954F62" w:rsidRPr="00954F62" w:rsidRDefault="00954F62" w:rsidP="00954F62">
      <w:pPr>
        <w:pBdr>
          <w:bottom w:val="single" w:sz="4" w:space="1" w:color="auto"/>
        </w:pBdr>
        <w:tabs>
          <w:tab w:val="clear" w:pos="567"/>
        </w:tabs>
        <w:spacing w:line="276" w:lineRule="auto"/>
        <w:ind w:firstLine="0"/>
        <w:rPr>
          <w:rFonts w:eastAsia="Times New Roman" w:cs="Times New Roman"/>
          <w:b/>
          <w:sz w:val="20"/>
          <w:szCs w:val="20"/>
          <w:lang w:eastAsia="tr-TR"/>
        </w:rPr>
      </w:pPr>
      <w:r w:rsidRPr="00954F62">
        <w:rPr>
          <w:rFonts w:eastAsia="Times New Roman" w:cs="Times New Roman"/>
          <w:b/>
          <w:sz w:val="20"/>
          <w:szCs w:val="20"/>
          <w:lang w:eastAsia="tr-TR"/>
        </w:rPr>
        <w:t>PERSONAL INFORMATION</w:t>
      </w:r>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Birth of Place</w:t>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w:t>
      </w:r>
    </w:p>
    <w:p w:rsidR="00954F62" w:rsidRPr="00954F62" w:rsidRDefault="00954F62" w:rsidP="00954F62">
      <w:pPr>
        <w:tabs>
          <w:tab w:val="clear" w:pos="567"/>
        </w:tabs>
        <w:spacing w:line="300" w:lineRule="auto"/>
        <w:ind w:left="567" w:firstLine="0"/>
        <w:rPr>
          <w:rFonts w:eastAsia="Times New Roman" w:cs="Times New Roman"/>
          <w:sz w:val="20"/>
          <w:szCs w:val="20"/>
          <w:lang w:eastAsia="tr-TR"/>
        </w:rPr>
      </w:pPr>
      <w:r w:rsidRPr="00954F62">
        <w:rPr>
          <w:rFonts w:eastAsia="Times New Roman" w:cs="Times New Roman"/>
          <w:b/>
          <w:sz w:val="20"/>
          <w:szCs w:val="20"/>
          <w:lang w:eastAsia="tr-TR"/>
        </w:rPr>
        <w:t>Birth of Date</w:t>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19....</w:t>
      </w:r>
    </w:p>
    <w:p w:rsidR="00954F62" w:rsidRPr="00954F62" w:rsidRDefault="002105DE" w:rsidP="00954F62">
      <w:pPr>
        <w:tabs>
          <w:tab w:val="clear" w:pos="567"/>
        </w:tabs>
        <w:spacing w:line="300" w:lineRule="auto"/>
        <w:ind w:left="567" w:firstLine="0"/>
        <w:rPr>
          <w:rFonts w:eastAsia="Times New Roman" w:cs="Times New Roman"/>
          <w:sz w:val="20"/>
          <w:szCs w:val="20"/>
          <w:lang w:eastAsia="tr-TR"/>
        </w:rPr>
      </w:pPr>
      <w:r w:rsidRPr="00954F62">
        <w:rPr>
          <w:rFonts w:eastAsia="Times New Roman" w:cs="Times New Roman"/>
          <w:b/>
          <w:sz w:val="20"/>
          <w:szCs w:val="20"/>
          <w:lang w:eastAsia="tr-TR"/>
        </w:rPr>
        <w:t>Nationality</w:t>
      </w:r>
      <w:r w:rsidR="00954F62" w:rsidRPr="00954F62">
        <w:rPr>
          <w:rFonts w:eastAsia="Times New Roman" w:cs="Times New Roman"/>
          <w:b/>
          <w:sz w:val="20"/>
          <w:szCs w:val="20"/>
          <w:lang w:eastAsia="tr-TR"/>
        </w:rPr>
        <w:tab/>
        <w:t>:</w:t>
      </w:r>
      <w:r w:rsidR="00954F62" w:rsidRPr="00954F62">
        <w:rPr>
          <w:rFonts w:eastAsia="Times New Roman" w:cs="Times New Roman"/>
          <w:sz w:val="20"/>
          <w:szCs w:val="20"/>
          <w:lang w:eastAsia="tr-TR"/>
        </w:rPr>
        <w:t xml:space="preserve"> .......</w:t>
      </w:r>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Address</w:t>
      </w:r>
      <w:r w:rsidRPr="00954F62">
        <w:rPr>
          <w:rFonts w:eastAsia="Times New Roman" w:cs="Times New Roman"/>
          <w:b/>
          <w:sz w:val="20"/>
          <w:szCs w:val="20"/>
          <w:lang w:eastAsia="tr-TR"/>
        </w:rPr>
        <w:tab/>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w:t>
      </w:r>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E-mail</w:t>
      </w:r>
      <w:r w:rsidRPr="00954F62">
        <w:rPr>
          <w:rFonts w:eastAsia="Times New Roman" w:cs="Times New Roman"/>
          <w:b/>
          <w:sz w:val="20"/>
          <w:szCs w:val="20"/>
          <w:lang w:eastAsia="tr-TR"/>
        </w:rPr>
        <w:tab/>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abcd@xyz.edu/com</w:t>
      </w:r>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Languages</w:t>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Turkish (C1), English (B2)</w:t>
      </w:r>
    </w:p>
    <w:p w:rsidR="00954F62" w:rsidRDefault="00954F62" w:rsidP="00954F62">
      <w:pPr>
        <w:tabs>
          <w:tab w:val="clear" w:pos="567"/>
        </w:tabs>
        <w:spacing w:line="276" w:lineRule="auto"/>
        <w:ind w:firstLine="0"/>
        <w:rPr>
          <w:rFonts w:eastAsia="Times New Roman" w:cs="Times New Roman"/>
          <w:b/>
          <w:sz w:val="20"/>
          <w:szCs w:val="20"/>
          <w:lang w:eastAsia="tr-TR"/>
        </w:rPr>
      </w:pPr>
    </w:p>
    <w:p w:rsidR="00DC48B8" w:rsidRPr="00954F62" w:rsidRDefault="00DC48B8" w:rsidP="00DC48B8">
      <w:pPr>
        <w:pBdr>
          <w:bottom w:val="single" w:sz="4" w:space="1" w:color="auto"/>
        </w:pBdr>
        <w:tabs>
          <w:tab w:val="clear" w:pos="567"/>
        </w:tabs>
        <w:spacing w:line="276" w:lineRule="auto"/>
        <w:ind w:firstLine="0"/>
        <w:rPr>
          <w:rFonts w:eastAsia="Times New Roman" w:cs="Times New Roman"/>
          <w:b/>
          <w:sz w:val="20"/>
          <w:szCs w:val="20"/>
          <w:lang w:eastAsia="tr-TR"/>
        </w:rPr>
      </w:pPr>
      <w:r>
        <w:rPr>
          <w:rFonts w:eastAsia="Times New Roman" w:cs="Times New Roman"/>
          <w:b/>
          <w:sz w:val="20"/>
          <w:szCs w:val="20"/>
          <w:lang w:eastAsia="tr-TR"/>
        </w:rPr>
        <w:t>RESEARCHER INFORMATION</w:t>
      </w:r>
    </w:p>
    <w:p w:rsidR="00DC48B8" w:rsidRPr="00954F62" w:rsidRDefault="00DC48B8" w:rsidP="00DC48B8">
      <w:pPr>
        <w:tabs>
          <w:tab w:val="clear" w:pos="567"/>
        </w:tabs>
        <w:spacing w:line="300" w:lineRule="auto"/>
        <w:ind w:left="567" w:firstLine="0"/>
        <w:rPr>
          <w:rFonts w:eastAsia="Times New Roman" w:cs="Times New Roman"/>
          <w:b/>
          <w:sz w:val="20"/>
          <w:szCs w:val="20"/>
          <w:lang w:eastAsia="tr-TR"/>
        </w:rPr>
      </w:pPr>
      <w:r>
        <w:rPr>
          <w:rFonts w:eastAsia="Times New Roman" w:cs="Times New Roman"/>
          <w:b/>
          <w:sz w:val="20"/>
          <w:szCs w:val="20"/>
          <w:lang w:eastAsia="tr-TR"/>
        </w:rPr>
        <w:t xml:space="preserve">Student </w:t>
      </w:r>
      <w:proofErr w:type="spellStart"/>
      <w:r>
        <w:rPr>
          <w:rFonts w:eastAsia="Times New Roman" w:cs="Times New Roman"/>
          <w:b/>
          <w:sz w:val="20"/>
          <w:szCs w:val="20"/>
          <w:lang w:eastAsia="tr-TR"/>
        </w:rPr>
        <w:t>Orcid</w:t>
      </w:r>
      <w:proofErr w:type="spellEnd"/>
      <w:r>
        <w:rPr>
          <w:rFonts w:eastAsia="Times New Roman" w:cs="Times New Roman"/>
          <w:b/>
          <w:sz w:val="20"/>
          <w:szCs w:val="20"/>
          <w:lang w:eastAsia="tr-TR"/>
        </w:rPr>
        <w:t xml:space="preserve"> ID</w:t>
      </w:r>
      <w:r w:rsidRPr="00954F62">
        <w:rPr>
          <w:rFonts w:eastAsia="Times New Roman" w:cs="Times New Roman"/>
          <w:b/>
          <w:sz w:val="20"/>
          <w:szCs w:val="20"/>
          <w:lang w:eastAsia="tr-TR"/>
        </w:rPr>
        <w:tab/>
      </w:r>
      <w:r w:rsidRPr="00954F62">
        <w:rPr>
          <w:rFonts w:eastAsia="Times New Roman" w:cs="Times New Roman"/>
          <w:b/>
          <w:sz w:val="20"/>
          <w:szCs w:val="20"/>
          <w:lang w:eastAsia="tr-TR"/>
        </w:rPr>
        <w:tab/>
        <w:t xml:space="preserve">: </w:t>
      </w:r>
      <w:r>
        <w:rPr>
          <w:rFonts w:eastAsia="Times New Roman" w:cs="Times New Roman"/>
          <w:b/>
          <w:sz w:val="20"/>
          <w:szCs w:val="20"/>
          <w:lang w:eastAsia="tr-TR"/>
        </w:rPr>
        <w:t>XXXX-XXXX-XXXX-XXXX</w:t>
      </w:r>
    </w:p>
    <w:p w:rsidR="00DC48B8" w:rsidRPr="00954F62" w:rsidRDefault="00DC48B8" w:rsidP="00DC48B8">
      <w:pPr>
        <w:tabs>
          <w:tab w:val="clear" w:pos="567"/>
        </w:tabs>
        <w:spacing w:line="300" w:lineRule="auto"/>
        <w:ind w:left="567" w:firstLine="0"/>
        <w:rPr>
          <w:rFonts w:eastAsia="Times New Roman" w:cs="Times New Roman"/>
          <w:b/>
          <w:sz w:val="20"/>
          <w:szCs w:val="20"/>
          <w:lang w:eastAsia="tr-TR"/>
        </w:rPr>
      </w:pPr>
      <w:r>
        <w:rPr>
          <w:rFonts w:eastAsia="Times New Roman" w:cs="Times New Roman"/>
          <w:b/>
          <w:sz w:val="20"/>
          <w:szCs w:val="20"/>
          <w:lang w:eastAsia="tr-TR"/>
        </w:rPr>
        <w:t xml:space="preserve">Advisor </w:t>
      </w:r>
      <w:proofErr w:type="spellStart"/>
      <w:r>
        <w:rPr>
          <w:rFonts w:eastAsia="Times New Roman" w:cs="Times New Roman"/>
          <w:b/>
          <w:sz w:val="20"/>
          <w:szCs w:val="20"/>
          <w:lang w:eastAsia="tr-TR"/>
        </w:rPr>
        <w:t>Orcid</w:t>
      </w:r>
      <w:proofErr w:type="spellEnd"/>
      <w:r>
        <w:rPr>
          <w:rFonts w:eastAsia="Times New Roman" w:cs="Times New Roman"/>
          <w:b/>
          <w:sz w:val="20"/>
          <w:szCs w:val="20"/>
          <w:lang w:eastAsia="tr-TR"/>
        </w:rPr>
        <w:t xml:space="preserve"> ID</w:t>
      </w:r>
      <w:r w:rsidRPr="00954F62">
        <w:rPr>
          <w:rFonts w:eastAsia="Times New Roman" w:cs="Times New Roman"/>
          <w:b/>
          <w:sz w:val="20"/>
          <w:szCs w:val="20"/>
          <w:lang w:eastAsia="tr-TR"/>
        </w:rPr>
        <w:tab/>
      </w:r>
      <w:r w:rsidRPr="00954F62">
        <w:rPr>
          <w:rFonts w:eastAsia="Times New Roman" w:cs="Times New Roman"/>
          <w:b/>
          <w:sz w:val="20"/>
          <w:szCs w:val="20"/>
          <w:lang w:eastAsia="tr-TR"/>
        </w:rPr>
        <w:tab/>
        <w:t xml:space="preserve">: </w:t>
      </w:r>
      <w:r>
        <w:rPr>
          <w:rFonts w:eastAsia="Times New Roman" w:cs="Times New Roman"/>
          <w:b/>
          <w:sz w:val="20"/>
          <w:szCs w:val="20"/>
          <w:lang w:eastAsia="tr-TR"/>
        </w:rPr>
        <w:t>XXXX-XXXX-XXXX-XXXX</w:t>
      </w:r>
    </w:p>
    <w:p w:rsidR="00DC48B8" w:rsidRPr="00954F62" w:rsidRDefault="00DC48B8" w:rsidP="00954F62">
      <w:pPr>
        <w:tabs>
          <w:tab w:val="clear" w:pos="567"/>
        </w:tabs>
        <w:spacing w:line="276" w:lineRule="auto"/>
        <w:ind w:firstLine="0"/>
        <w:rPr>
          <w:rFonts w:eastAsia="Times New Roman" w:cs="Times New Roman"/>
          <w:b/>
          <w:sz w:val="20"/>
          <w:szCs w:val="20"/>
          <w:lang w:eastAsia="tr-TR"/>
        </w:rPr>
      </w:pPr>
      <w:r w:rsidRPr="0031629C">
        <w:rPr>
          <w:rFonts w:eastAsia="Times New Roman" w:cs="Times New Roman"/>
          <w:b/>
          <w:noProof/>
          <w:sz w:val="16"/>
          <w:szCs w:val="16"/>
          <w:lang w:val="tr-TR" w:eastAsia="tr-TR"/>
        </w:rPr>
        <mc:AlternateContent>
          <mc:Choice Requires="wps">
            <w:drawing>
              <wp:anchor distT="0" distB="0" distL="114300" distR="114300" simplePos="0" relativeHeight="251666944" behindDoc="0" locked="0" layoutInCell="1" allowOverlap="1" wp14:anchorId="6BB66213" wp14:editId="4EDD5522">
                <wp:simplePos x="0" y="0"/>
                <wp:positionH relativeFrom="column">
                  <wp:posOffset>3409347</wp:posOffset>
                </wp:positionH>
                <wp:positionV relativeFrom="paragraph">
                  <wp:posOffset>49864</wp:posOffset>
                </wp:positionV>
                <wp:extent cx="2733675" cy="390525"/>
                <wp:effectExtent l="1352550" t="38100" r="28575" b="200025"/>
                <wp:wrapNone/>
                <wp:docPr id="63" name="Satır Belirtme Çizgisi 1 (Kenarlık ve Diğer Çubuk) 63"/>
                <wp:cNvGraphicFramePr/>
                <a:graphic xmlns:a="http://schemas.openxmlformats.org/drawingml/2006/main">
                  <a:graphicData uri="http://schemas.microsoft.com/office/word/2010/wordprocessingShape">
                    <wps:wsp>
                      <wps:cNvSpPr/>
                      <wps:spPr>
                        <a:xfrm>
                          <a:off x="0" y="0"/>
                          <a:ext cx="2733675" cy="390525"/>
                        </a:xfrm>
                        <a:prstGeom prst="accentBorderCallout1">
                          <a:avLst>
                            <a:gd name="adj1" fmla="val 57101"/>
                            <a:gd name="adj2" fmla="val -6032"/>
                            <a:gd name="adj3" fmla="val 139819"/>
                            <a:gd name="adj4" fmla="val -49228"/>
                          </a:avLst>
                        </a:prstGeom>
                        <a:solidFill>
                          <a:sysClr val="window" lastClr="FFFFFF"/>
                        </a:solidFill>
                        <a:ln w="19050" cap="flat" cmpd="sng" algn="ctr">
                          <a:solidFill>
                            <a:srgbClr val="FF0000"/>
                          </a:solidFill>
                          <a:prstDash val="solid"/>
                          <a:miter lim="800000"/>
                        </a:ln>
                        <a:effectLst/>
                      </wps:spPr>
                      <wps:txbx>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Only high schools and undergraduate information’s are given in Master’s Theses</w:t>
                            </w:r>
                          </w:p>
                        </w:txbxContent>
                      </wps:txbx>
                      <wps:bodyPr rot="0" spcFirstLastPara="0" vertOverflow="overflow" horzOverflow="overflow" vert="horz" wrap="square" lIns="72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B66213"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63" o:spid="_x0000_s1052" type="#_x0000_t50" style="position:absolute;left:0;text-align:left;margin-left:268.45pt;margin-top:3.95pt;width:215.2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kNAQMAAOgFAAAOAAAAZHJzL2Uyb0RvYy54bWysVEtu2zAQ3RfoHQiu2kWijx3/EDlwbbgo&#10;GiQBnCJrmqJsNvyoJG3ZuUCO0TPkDMnBOqTkT5qsimpBDYfDx5k3n/OLjRRozYzlWmU4OY0xYorq&#10;nKtFhn/cTk96GFlHVE6EVizDW2bxxfDjh/OqHLBUL7XImUEAouygKjO8dK4cRJGlSyaJPdUlU3BY&#10;aCOJg61ZRLkhFaBLEaVx3IkqbfLSaMqsBe2kPsTDgF8UjLrrorDMIZFh8M2F1YR17tdoeE4GC0PK&#10;JaeNG+QfvJCEK3h0DzUhjqCV4W+gJKdGW124U6plpIuCUxZigGiS+K9oZktSshALkGPLPU32/8HS&#10;q/WNQTzPcKeFkSIScjQj7uXJoC9McOMkQ8+P/GHBLUcJ+vSdKWLEy9M9JB1N+MtvyN7z42q+uv+M&#10;AAHorEo7ANRZeWOanQXRc7MpjPR/iBptQgq2+xSwjUMUlGm31ep0zzCicNbqx2fpmQeNDrdLY91X&#10;piXyQoYJpUy5L1AFzIyJEHrlkpAJsr60LqQkb+Ii+c8Eo0IKyPCaCHTWTeKkqYAjm/TY5qQTt9K3&#10;NsDVASdp9XtJ/61R+9jopN1P014TS+MbRLWLxjtqteD5lAsRNls7FgaBnxmGes91hZEg1oEyw9Pw&#10;NWCvrgmFKuhDIA6qnRLoqEIQB6IsIcdWLTAiYgGtSp0JNL26bc1ivn91Oo3he+8R7/SE2GXtXUCo&#10;o5fcQT0ILjPc85d3t4XyIbHQj5AVn1BfJnVheMlt5ptQhWnHI3nVXOdbKE2j6561JZ1yePcSOLgh&#10;BlIIAcLgcdewFEJD1LqRMFpq8/Ce3ttD78ApRhU0PTDya0UMA2q/KeiqLowUPyXCBgQThKTdDur5&#10;Tq1WcqwhL1BN4FYQvbETO7EwWt5BSY78c3BEFIVHa9KbzdjVUwhGG2WjUTCDkVASd6lmJfXgnjNP&#10;9e3mjpiyqXcHnXKld5OBDEIp1R1ysPU3lR6tnC74nu2a0IZ6GCehq5rR5+fV8T5YHQb08A8AAAD/&#10;/wMAUEsDBBQABgAIAAAAIQCoqaKK4gAAAA0BAAAPAAAAZHJzL2Rvd25yZXYueG1sTE/bSsNAEH0X&#10;/IdlBF+K3VhjatJsirQoKEJp9QM2u2MSzM6G7LaNf+/4pC8zDOfMuZTryfXihGPoPCm4nScgkIy3&#10;HTUKPt6fbh5AhKjJ6t4TKvjGAOvq8qLUhfVn2uPpEBvBIhQKraCNcSikDKZFp8PcD0iMffrR6cjn&#10;2Eg76jOLu14ukiSTTnfEDq0ecNOi+TocnYLNdjFLZ29ons1r3PV2X7/s0lqp66tpu+LxuAIRcYp/&#10;H/DbgfNDxcFqfyQbRK/g/i7LmapgyYvxPFumIGoFWZ6CrEr5v0X1AwAA//8DAFBLAQItABQABgAI&#10;AAAAIQC2gziS/gAAAOEBAAATAAAAAAAAAAAAAAAAAAAAAABbQ29udGVudF9UeXBlc10ueG1sUEsB&#10;Ai0AFAAGAAgAAAAhADj9If/WAAAAlAEAAAsAAAAAAAAAAAAAAAAALwEAAF9yZWxzLy5yZWxzUEsB&#10;Ai0AFAAGAAgAAAAhAEzLmQ0BAwAA6AUAAA4AAAAAAAAAAAAAAAAALgIAAGRycy9lMm9Eb2MueG1s&#10;UEsBAi0AFAAGAAgAAAAhAKipooriAAAADQEAAA8AAAAAAAAAAAAAAAAAWwUAAGRycy9kb3ducmV2&#10;LnhtbFBLBQYAAAAABAAEAPMAAABqBgAAAAA=&#10;" adj="-10633,30201,-1303,12334" fillcolor="window" strokecolor="red" strokeweight="1.5pt">
                <v:textbox inset="2mm,0,4mm,0">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Only high schools and undergraduate information’s are given in Master’s Theses</w:t>
                      </w:r>
                    </w:p>
                  </w:txbxContent>
                </v:textbox>
                <o:callout v:ext="edit" minusy="t"/>
              </v:shape>
            </w:pict>
          </mc:Fallback>
        </mc:AlternateContent>
      </w:r>
    </w:p>
    <w:p w:rsidR="00954F62" w:rsidRPr="00954F62" w:rsidRDefault="00954F62" w:rsidP="00954F62">
      <w:pPr>
        <w:pBdr>
          <w:bottom w:val="single" w:sz="4" w:space="1" w:color="auto"/>
        </w:pBdr>
        <w:tabs>
          <w:tab w:val="clear" w:pos="567"/>
        </w:tabs>
        <w:spacing w:line="276" w:lineRule="auto"/>
        <w:ind w:firstLine="0"/>
        <w:rPr>
          <w:rFonts w:eastAsia="Times New Roman" w:cs="Times New Roman"/>
          <w:b/>
          <w:sz w:val="20"/>
          <w:szCs w:val="20"/>
          <w:lang w:eastAsia="tr-TR"/>
        </w:rPr>
      </w:pPr>
      <w:r w:rsidRPr="00954F62">
        <w:rPr>
          <w:rFonts w:eastAsia="Times New Roman" w:cs="Times New Roman"/>
          <w:b/>
          <w:sz w:val="20"/>
          <w:szCs w:val="20"/>
          <w:lang w:eastAsia="tr-TR"/>
        </w:rPr>
        <w:t>EDUCATION</w:t>
      </w:r>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Master Degree</w:t>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“.........Title of the thesis.........”</w:t>
      </w:r>
    </w:p>
    <w:p w:rsidR="00954F62" w:rsidRPr="00954F62" w:rsidRDefault="00954F62" w:rsidP="00954F62">
      <w:pPr>
        <w:tabs>
          <w:tab w:val="clear" w:pos="567"/>
        </w:tabs>
        <w:spacing w:line="300" w:lineRule="auto"/>
        <w:ind w:left="1985" w:firstLine="142"/>
        <w:rPr>
          <w:rFonts w:eastAsia="Times New Roman" w:cs="Times New Roman"/>
          <w:sz w:val="20"/>
          <w:szCs w:val="20"/>
          <w:lang w:eastAsia="tr-TR"/>
        </w:rPr>
      </w:pPr>
      <w:r w:rsidRPr="00954F62">
        <w:rPr>
          <w:rFonts w:eastAsia="Times New Roman" w:cs="Times New Roman"/>
          <w:sz w:val="20"/>
          <w:szCs w:val="20"/>
          <w:lang w:eastAsia="tr-TR"/>
        </w:rPr>
        <w:t>......... University, ......Graduate School, Department of ......., Year</w:t>
      </w:r>
    </w:p>
    <w:p w:rsidR="00954F62" w:rsidRPr="00954F62" w:rsidRDefault="00954F62" w:rsidP="00954F62">
      <w:pPr>
        <w:tabs>
          <w:tab w:val="clear" w:pos="567"/>
        </w:tabs>
        <w:spacing w:after="120" w:line="300" w:lineRule="auto"/>
        <w:ind w:left="1985" w:firstLine="142"/>
        <w:rPr>
          <w:rFonts w:eastAsia="Times New Roman" w:cs="Times New Roman"/>
          <w:sz w:val="20"/>
          <w:szCs w:val="20"/>
          <w:lang w:eastAsia="tr-TR"/>
        </w:rPr>
      </w:pPr>
      <w:r w:rsidRPr="00954F62">
        <w:rPr>
          <w:rFonts w:eastAsia="Times New Roman" w:cs="Times New Roman"/>
          <w:sz w:val="20"/>
          <w:szCs w:val="20"/>
          <w:lang w:eastAsia="tr-TR"/>
        </w:rPr>
        <w:t>Supervisor: Prof. Dr. Name SURNAME</w:t>
      </w:r>
    </w:p>
    <w:p w:rsidR="00954F62" w:rsidRPr="00954F62" w:rsidRDefault="00954F62" w:rsidP="00954F62">
      <w:pPr>
        <w:tabs>
          <w:tab w:val="clear" w:pos="567"/>
        </w:tabs>
        <w:spacing w:line="300" w:lineRule="auto"/>
        <w:ind w:left="567" w:firstLine="0"/>
        <w:rPr>
          <w:rFonts w:eastAsia="Times New Roman" w:cs="Times New Roman"/>
          <w:sz w:val="20"/>
          <w:szCs w:val="20"/>
          <w:lang w:eastAsia="tr-TR"/>
        </w:rPr>
      </w:pPr>
      <w:r w:rsidRPr="00954F62">
        <w:rPr>
          <w:rFonts w:eastAsia="Times New Roman" w:cs="Times New Roman"/>
          <w:b/>
          <w:sz w:val="20"/>
          <w:szCs w:val="20"/>
          <w:lang w:eastAsia="tr-TR"/>
        </w:rPr>
        <w:t>Bachelor</w:t>
      </w:r>
      <w:r w:rsidRPr="00954F62">
        <w:rPr>
          <w:rFonts w:eastAsia="Times New Roman" w:cs="Times New Roman"/>
          <w:b/>
          <w:sz w:val="20"/>
          <w:szCs w:val="20"/>
          <w:lang w:eastAsia="tr-TR"/>
        </w:rPr>
        <w:tab/>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 University, .......... Faculty, Department of ......., Year</w:t>
      </w:r>
    </w:p>
    <w:p w:rsidR="00954F62" w:rsidRPr="00954F62" w:rsidRDefault="00954F62" w:rsidP="00954F62">
      <w:pPr>
        <w:tabs>
          <w:tab w:val="clear" w:pos="567"/>
        </w:tabs>
        <w:spacing w:line="300" w:lineRule="auto"/>
        <w:ind w:left="567" w:firstLine="0"/>
        <w:rPr>
          <w:rFonts w:eastAsia="Times New Roman" w:cs="Times New Roman"/>
          <w:sz w:val="20"/>
          <w:szCs w:val="20"/>
          <w:lang w:eastAsia="tr-TR"/>
        </w:rPr>
      </w:pPr>
      <w:r w:rsidRPr="0031629C">
        <w:rPr>
          <w:rFonts w:eastAsia="Times New Roman" w:cs="Times New Roman"/>
          <w:b/>
          <w:noProof/>
          <w:sz w:val="16"/>
          <w:szCs w:val="16"/>
          <w:lang w:val="tr-TR" w:eastAsia="tr-TR"/>
        </w:rPr>
        <mc:AlternateContent>
          <mc:Choice Requires="wps">
            <w:drawing>
              <wp:anchor distT="0" distB="0" distL="114300" distR="114300" simplePos="0" relativeHeight="251667968" behindDoc="0" locked="0" layoutInCell="1" allowOverlap="1" wp14:anchorId="1C17D84A" wp14:editId="59D147AD">
                <wp:simplePos x="0" y="0"/>
                <wp:positionH relativeFrom="column">
                  <wp:posOffset>2658745</wp:posOffset>
                </wp:positionH>
                <wp:positionV relativeFrom="paragraph">
                  <wp:posOffset>38735</wp:posOffset>
                </wp:positionV>
                <wp:extent cx="2867025" cy="428625"/>
                <wp:effectExtent l="1009650" t="38100" r="28575" b="104775"/>
                <wp:wrapNone/>
                <wp:docPr id="192" name="Satır Belirtme Çizgisi 1 (Kenarlık ve Diğer Çubuk) 192"/>
                <wp:cNvGraphicFramePr/>
                <a:graphic xmlns:a="http://schemas.openxmlformats.org/drawingml/2006/main">
                  <a:graphicData uri="http://schemas.microsoft.com/office/word/2010/wordprocessingShape">
                    <wps:wsp>
                      <wps:cNvSpPr/>
                      <wps:spPr>
                        <a:xfrm>
                          <a:off x="0" y="0"/>
                          <a:ext cx="2867025" cy="428625"/>
                        </a:xfrm>
                        <a:prstGeom prst="accentBorderCallout1">
                          <a:avLst>
                            <a:gd name="adj1" fmla="val 57101"/>
                            <a:gd name="adj2" fmla="val -6032"/>
                            <a:gd name="adj3" fmla="val 111364"/>
                            <a:gd name="adj4" fmla="val -34780"/>
                          </a:avLst>
                        </a:prstGeom>
                        <a:solidFill>
                          <a:sysClr val="window" lastClr="FFFFFF"/>
                        </a:solidFill>
                        <a:ln w="19050" cap="flat" cmpd="sng" algn="ctr">
                          <a:solidFill>
                            <a:srgbClr val="FF0000"/>
                          </a:solidFill>
                          <a:prstDash val="solid"/>
                          <a:miter lim="800000"/>
                        </a:ln>
                        <a:effectLst/>
                      </wps:spPr>
                      <wps:txbx>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Information about the author's research experience is given. Comply with ethical rules</w:t>
                            </w:r>
                          </w:p>
                        </w:txbxContent>
                      </wps:txbx>
                      <wps:bodyPr rot="0" spcFirstLastPara="0" vertOverflow="overflow" horzOverflow="overflow" vert="horz" wrap="square" lIns="72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7D84A" id="Satır Belirtme Çizgisi 1 (Kenarlık ve Diğer Çubuk) 192" o:spid="_x0000_s1053" type="#_x0000_t50" style="position:absolute;left:0;text-align:left;margin-left:209.35pt;margin-top:3.05pt;width:225.7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4iAQMAAOoFAAAOAAAAZHJzL2Uyb0RvYy54bWysVNtOGzEQfa/Uf7D81D5AdkMgNGKDuChV&#10;VQRIUPHseL2Jiy9b2yGBH+Az+g18A3xYj72bC4WnqvvgnbHH45lzZubgcKEVuRPOS2sKmm9nlAjD&#10;bSnNpKA/rkdb+5T4wEzJlDWioPfC08Phxw8H83ogunZqVSkcgRPjB/O6oNMQ6kGn4/lUaOa3bS0M&#10;DivrNAtQ3aRTOjaHd6063Szb68ytK2tnufAeu6fNIR0m/1UleLioKi8CUQVFbCGtLq3juHaGB2ww&#10;cayeSt6Gwf4hCs2kwaMrV6csMDJz8o0rLbmz3lZhm1vdsVUluUg5IJs8+yubqymrRcoF4Ph6BZP/&#10;f275+d2lI7IEd1+6lBimQdIVCy9PjhwLJV3Qgjw/yoeJ9JLk5NN3YZhTL0+3YJ2cypffoO/5cTae&#10;3X4m0QUAndd+AL9X9aVrNQ8xorOonI5/5E0WiYT7FQliEQjHZnd/r591dynhOOtBgww3nfXt2vnw&#10;VVhNolBQxrkw4Rh1INwJU8rOQp64YHdnPiRSyjYxVv7MKam0Asd3TJHdfp7lbQ1s2ACItc3WXraT&#10;0gK5GzY7mzZ5nu/s9d466m0abe30+vup4pBLGxukZTYxUG+VLEdSqaTc+xPlCOIsKCq+tHNKFPMB&#10;mwUdpa8F5tU1Zcg8spntot45Q09VigWIugbL3kwoYWqCZuXBJZhe3fZuMl69Ohpl+N57JAZ9yvy0&#10;iS55aLLXMqAglNQF3Y+Xl7eViSmJ1JFgJRIay6QpjCiFxXiR6rDbj57i1tiW9yhOZ5uu9TUfSbx7&#10;BgwumQOFSBCjJ1xgqZRF1raVKJla9/DefrRH9+CUkjnaHoj8mjEnAO03g77qY6jEOZEUCC4Jea+X&#10;tsfLbTPTJxa8oJoQVhKjcVBLsXJW36Akj+JzOGKG49EG9FY5Cc0cwnDj4ugomWEo1CycmauaR+cR&#10;swj19eKGubqt94BOObfL2dCWUtMha9t409ijWbCVXKHdANpCj4GSuqodfnFiberJaj2ih38AAAD/&#10;/wMAUEsDBBQABgAIAAAAIQAS6s/x3gAAAAgBAAAPAAAAZHJzL2Rvd25yZXYueG1sTI9BT4NAFITv&#10;Jv6HzTPxYuxCJUCQR9Oaemyi1eh1YZ9AZN8Sdlvw37ue7HEyk5lvys1iBnGmyfWWEeJVBIK4sbrn&#10;FuH97fk+B+G8Yq0Gy4TwQw421fVVqQptZ36l89G3IpSwKxRC5/1YSOmajoxyKzsSB+/LTkb5IKdW&#10;6knNodwMch1FqTSq57DQqZGeOmq+jyeDsE+y+bDbf+x8fXf41NuXZOibBPH2Ztk+gvC0+P8w/OEH&#10;dKgCU21PrJ0YEJI4z0IUIY1BBD/PojWIGiF7SEFWpbw8UP0CAAD//wMAUEsBAi0AFAAGAAgAAAAh&#10;ALaDOJL+AAAA4QEAABMAAAAAAAAAAAAAAAAAAAAAAFtDb250ZW50X1R5cGVzXS54bWxQSwECLQAU&#10;AAYACAAAACEAOP0h/9YAAACUAQAACwAAAAAAAAAAAAAAAAAvAQAAX3JlbHMvLnJlbHNQSwECLQAU&#10;AAYACAAAACEAUIKuIgEDAADqBQAADgAAAAAAAAAAAAAAAAAuAgAAZHJzL2Uyb0RvYy54bWxQSwEC&#10;LQAUAAYACAAAACEAEurP8d4AAAAIAQAADwAAAAAAAAAAAAAAAABbBQAAZHJzL2Rvd25yZXYueG1s&#10;UEsFBgAAAAAEAAQA8wAAAGYGAAAAAA==&#10;" adj="-7512,24055,-1303,12334" fillcolor="window" strokecolor="red" strokeweight="1.5pt">
                <v:textbox inset="2mm,0,4mm,0">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Information about the author's research experience is given. Comply with ethical rules</w:t>
                      </w:r>
                    </w:p>
                  </w:txbxContent>
                </v:textbox>
                <o:callout v:ext="edit" minusy="t"/>
              </v:shape>
            </w:pict>
          </mc:Fallback>
        </mc:AlternateContent>
      </w:r>
      <w:r w:rsidRPr="00954F62">
        <w:rPr>
          <w:rFonts w:eastAsia="Times New Roman" w:cs="Times New Roman"/>
          <w:b/>
          <w:sz w:val="20"/>
          <w:szCs w:val="20"/>
          <w:lang w:eastAsia="tr-TR"/>
        </w:rPr>
        <w:t>High School</w:t>
      </w:r>
      <w:r w:rsidRPr="00954F62">
        <w:rPr>
          <w:rFonts w:eastAsia="Times New Roman" w:cs="Times New Roman"/>
          <w:b/>
          <w:sz w:val="20"/>
          <w:szCs w:val="20"/>
          <w:lang w:eastAsia="tr-TR"/>
        </w:rPr>
        <w:tab/>
        <w:t xml:space="preserve">: </w:t>
      </w:r>
      <w:r w:rsidRPr="00954F62">
        <w:rPr>
          <w:rFonts w:eastAsia="Times New Roman" w:cs="Times New Roman"/>
          <w:sz w:val="20"/>
          <w:szCs w:val="20"/>
          <w:lang w:eastAsia="tr-TR"/>
        </w:rPr>
        <w:t xml:space="preserve">..............,   </w:t>
      </w:r>
      <w:proofErr w:type="gramStart"/>
      <w:r w:rsidRPr="00954F62">
        <w:rPr>
          <w:rFonts w:eastAsia="Times New Roman" w:cs="Times New Roman"/>
          <w:sz w:val="20"/>
          <w:szCs w:val="20"/>
          <w:lang w:eastAsia="tr-TR"/>
        </w:rPr>
        <w:t>.....</w:t>
      </w:r>
      <w:proofErr w:type="gramEnd"/>
      <w:r w:rsidRPr="00954F62">
        <w:rPr>
          <w:rFonts w:eastAsia="Times New Roman" w:cs="Times New Roman"/>
          <w:sz w:val="20"/>
          <w:szCs w:val="20"/>
          <w:lang w:eastAsia="tr-TR"/>
        </w:rPr>
        <w:t xml:space="preserve"> City, Year</w:t>
      </w:r>
    </w:p>
    <w:p w:rsidR="00954F62" w:rsidRPr="00954F62" w:rsidRDefault="00954F62" w:rsidP="00954F62">
      <w:pPr>
        <w:tabs>
          <w:tab w:val="clear" w:pos="567"/>
        </w:tabs>
        <w:spacing w:line="276" w:lineRule="auto"/>
        <w:ind w:firstLine="0"/>
        <w:rPr>
          <w:rFonts w:eastAsia="Times New Roman" w:cs="Times New Roman"/>
          <w:b/>
          <w:sz w:val="20"/>
          <w:szCs w:val="20"/>
          <w:lang w:eastAsia="tr-TR"/>
        </w:rPr>
      </w:pPr>
    </w:p>
    <w:p w:rsidR="00954F62" w:rsidRPr="00954F62" w:rsidRDefault="00954F62" w:rsidP="00954F62">
      <w:pPr>
        <w:pBdr>
          <w:bottom w:val="single" w:sz="4" w:space="1" w:color="auto"/>
        </w:pBdr>
        <w:tabs>
          <w:tab w:val="clear" w:pos="567"/>
        </w:tabs>
        <w:spacing w:line="276" w:lineRule="auto"/>
        <w:ind w:firstLine="0"/>
        <w:rPr>
          <w:rFonts w:eastAsia="Times New Roman" w:cs="Times New Roman"/>
          <w:b/>
          <w:sz w:val="20"/>
          <w:szCs w:val="20"/>
          <w:lang w:eastAsia="tr-TR"/>
        </w:rPr>
      </w:pPr>
      <w:r w:rsidRPr="00954F62">
        <w:rPr>
          <w:rFonts w:eastAsia="Times New Roman" w:cs="Times New Roman"/>
          <w:b/>
          <w:sz w:val="20"/>
          <w:szCs w:val="20"/>
          <w:lang w:eastAsia="tr-TR"/>
        </w:rPr>
        <w:t>RESEARCH EXPERIENCES</w:t>
      </w:r>
    </w:p>
    <w:p w:rsidR="00954F62" w:rsidRPr="00954F62" w:rsidRDefault="00954F62" w:rsidP="00954F62">
      <w:pPr>
        <w:numPr>
          <w:ilvl w:val="0"/>
          <w:numId w:val="26"/>
        </w:numPr>
        <w:tabs>
          <w:tab w:val="clear" w:pos="567"/>
        </w:tabs>
        <w:spacing w:line="300" w:lineRule="auto"/>
        <w:ind w:left="567"/>
        <w:rPr>
          <w:rFonts w:eastAsia="Times New Roman" w:cs="Times New Roman"/>
          <w:sz w:val="20"/>
          <w:szCs w:val="20"/>
          <w:lang w:eastAsia="tr-TR"/>
        </w:rPr>
      </w:pPr>
      <w:r w:rsidRPr="00954F62">
        <w:rPr>
          <w:rFonts w:eastAsia="Times New Roman" w:cs="Times New Roman"/>
          <w:sz w:val="20"/>
          <w:szCs w:val="20"/>
          <w:lang w:eastAsia="tr-TR"/>
        </w:rPr>
        <w:t>Laboratory Instruments you use, such as test systems etc. you know</w:t>
      </w:r>
    </w:p>
    <w:p w:rsidR="00954F62" w:rsidRPr="00954F62" w:rsidRDefault="00954F62" w:rsidP="00954F62">
      <w:pPr>
        <w:numPr>
          <w:ilvl w:val="0"/>
          <w:numId w:val="26"/>
        </w:numPr>
        <w:tabs>
          <w:tab w:val="clear" w:pos="567"/>
        </w:tabs>
        <w:spacing w:line="300" w:lineRule="auto"/>
        <w:ind w:left="567"/>
        <w:rPr>
          <w:rFonts w:eastAsia="Times New Roman" w:cs="Times New Roman"/>
          <w:sz w:val="20"/>
          <w:szCs w:val="20"/>
          <w:lang w:eastAsia="tr-TR"/>
        </w:rPr>
      </w:pPr>
      <w:r w:rsidRPr="00954F62">
        <w:rPr>
          <w:rFonts w:eastAsia="Times New Roman" w:cs="Times New Roman"/>
          <w:sz w:val="20"/>
          <w:szCs w:val="20"/>
          <w:lang w:eastAsia="tr-TR"/>
        </w:rPr>
        <w:t xml:space="preserve"> Computer Programming languages available (C-C++, MATLAP, LABVIEW, vb.)</w:t>
      </w:r>
    </w:p>
    <w:p w:rsidR="00954F62" w:rsidRPr="00954F62" w:rsidRDefault="00954F62" w:rsidP="00954F62">
      <w:pPr>
        <w:numPr>
          <w:ilvl w:val="0"/>
          <w:numId w:val="26"/>
        </w:numPr>
        <w:tabs>
          <w:tab w:val="clear" w:pos="567"/>
        </w:tabs>
        <w:spacing w:line="300" w:lineRule="auto"/>
        <w:ind w:left="567"/>
        <w:rPr>
          <w:rFonts w:eastAsia="Times New Roman" w:cs="Times New Roman"/>
          <w:sz w:val="20"/>
          <w:szCs w:val="20"/>
          <w:lang w:eastAsia="tr-TR"/>
        </w:rPr>
      </w:pPr>
      <w:r w:rsidRPr="00954F62">
        <w:rPr>
          <w:rFonts w:eastAsia="Times New Roman" w:cs="Times New Roman"/>
          <w:sz w:val="20"/>
          <w:szCs w:val="20"/>
          <w:lang w:eastAsia="tr-TR"/>
        </w:rPr>
        <w:t>Computer programs you can use (CAT/CAM, PROTEUS, CALCULUS, vb.)</w:t>
      </w:r>
    </w:p>
    <w:p w:rsidR="00954F62" w:rsidRPr="00954F62" w:rsidRDefault="00954F62" w:rsidP="00954F62">
      <w:pPr>
        <w:tabs>
          <w:tab w:val="clear" w:pos="567"/>
        </w:tabs>
        <w:spacing w:line="276" w:lineRule="auto"/>
        <w:ind w:firstLine="0"/>
        <w:rPr>
          <w:rFonts w:eastAsia="Times New Roman" w:cs="Times New Roman"/>
          <w:b/>
          <w:sz w:val="20"/>
          <w:szCs w:val="20"/>
          <w:lang w:eastAsia="tr-TR"/>
        </w:rPr>
      </w:pPr>
    </w:p>
    <w:p w:rsidR="00954F62" w:rsidRPr="00954F62" w:rsidRDefault="00954F62" w:rsidP="00954F62">
      <w:pPr>
        <w:pBdr>
          <w:bottom w:val="single" w:sz="4" w:space="1" w:color="auto"/>
        </w:pBdr>
        <w:tabs>
          <w:tab w:val="clear" w:pos="567"/>
        </w:tabs>
        <w:ind w:firstLine="0"/>
        <w:rPr>
          <w:rFonts w:eastAsia="Times New Roman" w:cs="Times New Roman"/>
          <w:b/>
          <w:sz w:val="20"/>
          <w:szCs w:val="20"/>
          <w:lang w:eastAsia="tr-TR"/>
        </w:rPr>
      </w:pPr>
      <w:r w:rsidRPr="00954F62">
        <w:rPr>
          <w:rFonts w:eastAsia="Times New Roman" w:cs="Times New Roman"/>
          <w:b/>
          <w:sz w:val="20"/>
          <w:szCs w:val="20"/>
          <w:lang w:eastAsia="tr-TR"/>
        </w:rPr>
        <w:t>WORK EXPERIENCE</w:t>
      </w:r>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31629C">
        <w:rPr>
          <w:rFonts w:eastAsia="Times New Roman" w:cs="Times New Roman"/>
          <w:b/>
          <w:noProof/>
          <w:sz w:val="16"/>
          <w:szCs w:val="16"/>
          <w:lang w:val="tr-TR" w:eastAsia="tr-TR"/>
        </w:rPr>
        <mc:AlternateContent>
          <mc:Choice Requires="wps">
            <w:drawing>
              <wp:anchor distT="0" distB="0" distL="114300" distR="114300" simplePos="0" relativeHeight="251668992" behindDoc="0" locked="0" layoutInCell="1" allowOverlap="1" wp14:anchorId="326E2C6E" wp14:editId="47AB461C">
                <wp:simplePos x="0" y="0"/>
                <wp:positionH relativeFrom="column">
                  <wp:posOffset>2375152</wp:posOffset>
                </wp:positionH>
                <wp:positionV relativeFrom="paragraph">
                  <wp:posOffset>85857</wp:posOffset>
                </wp:positionV>
                <wp:extent cx="2846070" cy="342900"/>
                <wp:effectExtent l="1123950" t="38100" r="11430" b="57150"/>
                <wp:wrapNone/>
                <wp:docPr id="56" name="Satır Belirtme Çizgisi 1 (Kenarlık ve Diğer Çubuk) 56"/>
                <wp:cNvGraphicFramePr/>
                <a:graphic xmlns:a="http://schemas.openxmlformats.org/drawingml/2006/main">
                  <a:graphicData uri="http://schemas.microsoft.com/office/word/2010/wordprocessingShape">
                    <wps:wsp>
                      <wps:cNvSpPr/>
                      <wps:spPr>
                        <a:xfrm>
                          <a:off x="0" y="0"/>
                          <a:ext cx="2846070" cy="342900"/>
                        </a:xfrm>
                        <a:prstGeom prst="accentBorderCallout1">
                          <a:avLst>
                            <a:gd name="adj1" fmla="val 57101"/>
                            <a:gd name="adj2" fmla="val -6032"/>
                            <a:gd name="adj3" fmla="val 29032"/>
                            <a:gd name="adj4" fmla="val -39053"/>
                          </a:avLst>
                        </a:prstGeom>
                        <a:solidFill>
                          <a:sysClr val="window" lastClr="FFFFFF"/>
                        </a:solidFill>
                        <a:ln w="19050" cap="flat" cmpd="sng" algn="ctr">
                          <a:solidFill>
                            <a:srgbClr val="FF0000"/>
                          </a:solidFill>
                          <a:prstDash val="solid"/>
                          <a:miter lim="800000"/>
                        </a:ln>
                        <a:effectLst/>
                      </wps:spPr>
                      <wps:txbx>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 xml:space="preserve">If not available, then these lines are deleted </w:t>
                            </w:r>
                          </w:p>
                        </w:txbxContent>
                      </wps:txbx>
                      <wps:bodyPr rot="0" spcFirstLastPara="0" vertOverflow="overflow" horzOverflow="overflow" vert="horz" wrap="square" lIns="72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E2C6E" id="Satır Belirtme Çizgisi 1 (Kenarlık ve Diğer Çubuk) 56" o:spid="_x0000_s1054" type="#_x0000_t50" style="position:absolute;left:0;text-align:left;margin-left:187pt;margin-top:6.75pt;width:224.1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7q+gIAAOcFAAAOAAAAZHJzL2Uyb0RvYy54bWysVM1OGzEQvlfqO1g+tQfY3SSEELFBIVGq&#10;CgRIoeLseL2Ji/9qO9mEF+Ax+gw8AzxYx95NCIVT1T14x/Z4fr75Zk7P1lKgFbOOa5Xj7DDFiCmq&#10;C67mOf5xOznoYeQ8UQURWrEcb5jDZ4PPn04r02ctvdCiYBaBEeX6lcnxwnvTTxJHF0wSd6gNU3BZ&#10;aiuJh62dJ4UlFViXImmlaTeptC2M1ZQ5B6fj+hIPov2yZNRfl6VjHokcQ2w+rjaus7Amg1PSn1ti&#10;Fpw2YZB/iEISrsDpztSYeIKWlr8zJTm12unSH1ItE12WnLKYA2STpX9lM10Qw2IuAI4zO5jc/zNL&#10;r1Y3FvEix0ddjBSRUKMp8S9PFp0zwa2XDD0/8oc5dxxl6MsFU8SKl6d7KDoa85ffUL3nx+Vsef8V&#10;gQWAszKuD1an5sY2OwdiwGZdWhn+kDVaxxJsdiVga48oHLZ6nW56DJWicNfutE7SWKPk9bWxzn9j&#10;WqIg5JhQypQ/BxYwOyJC6KXPYiXI6tL5WJKiyYsUPzOMSimgwisi0NFxlmYNA/Z0Wvs6B9203Xqv&#10;097XgSA/0uns6xy0T9KjdjAEqTShgbRNJsTptODFhAsRNxs3EhZBmDkGuhe6wkgQ5+Ewx5P4Ncbe&#10;PBMKVdCG4CtASKChSkE8iNJAiZ2aY0TEHDqVehtRevPa2fls53UySeH7yEkIekzcoo4uWqgRktwD&#10;HQSXOe6Fx9vXQoWUWGxHKEoAIbCk5kWQ/Hq2jiRs9YKlcDTTxQaYaXXdss7QCQe/l4DBDbFQQUgQ&#10;5o6/hqUUGrLWjYTRQtuHj86DPrQO3GJUQc8DIr+WxDKA9ruCpjqGiRKGRNyAYKOQdTrxeLY9Vks5&#10;0lAXIBOEFcWg7MVWLK2Wd8DIYXAHV0RRcFqD3mxGvh5CMNkoGw6jGkwEQ/ylmhoajAfMAtS36zti&#10;TUN3D41ypbeDoaFSzapX3fBS6eHS65Lv0K4BbaCHaRKZ2Ey+MK7291HrdT4P/gAAAP//AwBQSwME&#10;FAAGAAgAAAAhAIKC6DXfAAAACQEAAA8AAABkcnMvZG93bnJldi54bWxMj8FOwzAQRO9I/IO1SNyo&#10;Q0raKo1TQSUkOFQqgd43sZsE4rUVu234e5YTHEczmnlTbCY7iLMZQ+9Iwf0sAWGocbqnVsHH+/Pd&#10;CkSISBoHR0bBtwmwKa+vCsy1u9CbOVexFVxCIUcFXYw+lzI0nbEYZs4bYu/oRouR5dhKPeKFy+0g&#10;0yRZSIs98UKH3mw703xVJ6ugxte4nXbV/kX6XdYePp/8IZuUur2ZHtcgopniXxh+8RkdSmaq3Yl0&#10;EIOC+fKBv0Q25hkIDqzSNAVRK1gsM5BlIf8/KH8AAAD//wMAUEsBAi0AFAAGAAgAAAAhALaDOJL+&#10;AAAA4QEAABMAAAAAAAAAAAAAAAAAAAAAAFtDb250ZW50X1R5cGVzXS54bWxQSwECLQAUAAYACAAA&#10;ACEAOP0h/9YAAACUAQAACwAAAAAAAAAAAAAAAAAvAQAAX3JlbHMvLnJlbHNQSwECLQAUAAYACAAA&#10;ACEAV9wu6voCAADnBQAADgAAAAAAAAAAAAAAAAAuAgAAZHJzL2Uyb0RvYy54bWxQSwECLQAUAAYA&#10;CAAAACEAgoLoNd8AAAAJAQAADwAAAAAAAAAAAAAAAABUBQAAZHJzL2Rvd25yZXYueG1sUEsFBgAA&#10;AAAEAAQA8wAAAGAGAAAAAA==&#10;" adj="-8435,6271,-1303,12334" fillcolor="window" strokecolor="red" strokeweight="1.5pt">
                <v:textbox inset="2mm,0,4mm,0">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 xml:space="preserve">If not available, then these lines are deleted </w:t>
                      </w:r>
                    </w:p>
                  </w:txbxContent>
                </v:textbox>
              </v:shape>
            </w:pict>
          </mc:Fallback>
        </mc:AlternateContent>
      </w:r>
      <w:r w:rsidRPr="00954F62">
        <w:rPr>
          <w:rFonts w:eastAsia="Times New Roman" w:cs="Times New Roman"/>
          <w:b/>
          <w:sz w:val="20"/>
          <w:szCs w:val="20"/>
          <w:lang w:eastAsia="tr-TR"/>
        </w:rPr>
        <w:t xml:space="preserve">2015 – ... </w:t>
      </w:r>
      <w:r w:rsidRPr="00954F62">
        <w:rPr>
          <w:rFonts w:eastAsia="Times New Roman" w:cs="Times New Roman"/>
          <w:b/>
          <w:sz w:val="20"/>
          <w:szCs w:val="20"/>
          <w:lang w:eastAsia="tr-TR"/>
        </w:rPr>
        <w:tab/>
      </w:r>
      <w:r w:rsidR="00F706EC">
        <w:rPr>
          <w:rFonts w:eastAsia="Times New Roman" w:cs="Times New Roman"/>
          <w:b/>
          <w:sz w:val="20"/>
          <w:szCs w:val="20"/>
          <w:lang w:eastAsia="tr-TR"/>
        </w:rPr>
        <w:t xml:space="preserve"> </w:t>
      </w:r>
      <w:proofErr w:type="gramStart"/>
      <w:r w:rsidR="00F706EC">
        <w:rPr>
          <w:rFonts w:eastAsia="Times New Roman" w:cs="Times New Roman"/>
          <w:b/>
          <w:sz w:val="20"/>
          <w:szCs w:val="20"/>
          <w:lang w:eastAsia="tr-TR"/>
        </w:rPr>
        <w:t xml:space="preserve">  </w:t>
      </w:r>
      <w:r w:rsidRPr="00954F62">
        <w:rPr>
          <w:rFonts w:eastAsia="Times New Roman" w:cs="Times New Roman"/>
          <w:b/>
          <w:sz w:val="20"/>
          <w:szCs w:val="20"/>
          <w:lang w:eastAsia="tr-TR"/>
        </w:rPr>
        <w:t>:</w:t>
      </w:r>
      <w:proofErr w:type="gramEnd"/>
    </w:p>
    <w:p w:rsidR="00954F62" w:rsidRP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2010 – 2015:</w:t>
      </w:r>
    </w:p>
    <w:p w:rsidR="00954F62" w:rsidRPr="00954F62" w:rsidRDefault="00954F62" w:rsidP="00954F62">
      <w:pPr>
        <w:tabs>
          <w:tab w:val="clear" w:pos="567"/>
        </w:tabs>
        <w:spacing w:line="276" w:lineRule="auto"/>
        <w:ind w:firstLine="0"/>
        <w:rPr>
          <w:rFonts w:eastAsia="Times New Roman" w:cs="Times New Roman"/>
          <w:b/>
          <w:sz w:val="20"/>
          <w:szCs w:val="20"/>
          <w:lang w:eastAsia="tr-TR"/>
        </w:rPr>
      </w:pPr>
    </w:p>
    <w:p w:rsidR="00954F62" w:rsidRPr="00954F62" w:rsidRDefault="00954F62" w:rsidP="00954F62">
      <w:pPr>
        <w:pBdr>
          <w:bottom w:val="single" w:sz="4" w:space="1" w:color="auto"/>
        </w:pBdr>
        <w:tabs>
          <w:tab w:val="clear" w:pos="567"/>
        </w:tabs>
        <w:ind w:firstLine="0"/>
        <w:rPr>
          <w:rFonts w:eastAsia="Times New Roman" w:cs="Times New Roman"/>
          <w:b/>
          <w:sz w:val="20"/>
          <w:szCs w:val="20"/>
          <w:lang w:eastAsia="tr-TR"/>
        </w:rPr>
      </w:pPr>
      <w:r w:rsidRPr="00954F62">
        <w:rPr>
          <w:rFonts w:eastAsia="Times New Roman" w:cs="Times New Roman"/>
          <w:b/>
          <w:sz w:val="20"/>
          <w:szCs w:val="20"/>
          <w:lang w:eastAsia="tr-TR"/>
        </w:rPr>
        <w:t>ACADEMIC ACTIVITIES</w:t>
      </w:r>
    </w:p>
    <w:p w:rsidR="00954F62" w:rsidRDefault="00954F62" w:rsidP="00954F62">
      <w:pPr>
        <w:tabs>
          <w:tab w:val="clear" w:pos="567"/>
        </w:tabs>
        <w:spacing w:line="300" w:lineRule="auto"/>
        <w:ind w:left="567" w:firstLine="0"/>
        <w:rPr>
          <w:rFonts w:eastAsia="Times New Roman" w:cs="Times New Roman"/>
          <w:b/>
          <w:sz w:val="20"/>
          <w:szCs w:val="20"/>
          <w:lang w:eastAsia="tr-TR"/>
        </w:rPr>
      </w:pPr>
      <w:r w:rsidRPr="0031629C">
        <w:rPr>
          <w:rFonts w:eastAsia="Times New Roman" w:cs="Times New Roman"/>
          <w:b/>
          <w:noProof/>
          <w:sz w:val="16"/>
          <w:szCs w:val="16"/>
          <w:lang w:val="tr-TR" w:eastAsia="tr-TR"/>
        </w:rPr>
        <mc:AlternateContent>
          <mc:Choice Requires="wps">
            <w:drawing>
              <wp:anchor distT="0" distB="0" distL="114300" distR="114300" simplePos="0" relativeHeight="251670016" behindDoc="0" locked="0" layoutInCell="1" allowOverlap="1" wp14:anchorId="10AD8B53" wp14:editId="6CC698E3">
                <wp:simplePos x="0" y="0"/>
                <wp:positionH relativeFrom="column">
                  <wp:posOffset>2458720</wp:posOffset>
                </wp:positionH>
                <wp:positionV relativeFrom="paragraph">
                  <wp:posOffset>119380</wp:posOffset>
                </wp:positionV>
                <wp:extent cx="3114675" cy="657225"/>
                <wp:effectExtent l="1200150" t="38100" r="28575" b="66675"/>
                <wp:wrapNone/>
                <wp:docPr id="57" name="Satır Belirtme Çizgisi 1 (Kenarlık ve Diğer Çubuk) 57"/>
                <wp:cNvGraphicFramePr/>
                <a:graphic xmlns:a="http://schemas.openxmlformats.org/drawingml/2006/main">
                  <a:graphicData uri="http://schemas.microsoft.com/office/word/2010/wordprocessingShape">
                    <wps:wsp>
                      <wps:cNvSpPr/>
                      <wps:spPr>
                        <a:xfrm>
                          <a:off x="0" y="0"/>
                          <a:ext cx="3114675" cy="657225"/>
                        </a:xfrm>
                        <a:prstGeom prst="accentBorderCallout1">
                          <a:avLst>
                            <a:gd name="adj1" fmla="val 57101"/>
                            <a:gd name="adj2" fmla="val -6032"/>
                            <a:gd name="adj3" fmla="val 22634"/>
                            <a:gd name="adj4" fmla="val -37997"/>
                          </a:avLst>
                        </a:prstGeom>
                        <a:solidFill>
                          <a:sysClr val="window" lastClr="FFFFFF"/>
                        </a:solidFill>
                        <a:ln w="19050" cap="flat" cmpd="sng" algn="ctr">
                          <a:solidFill>
                            <a:srgbClr val="FF0000"/>
                          </a:solidFill>
                          <a:prstDash val="solid"/>
                          <a:miter lim="800000"/>
                        </a:ln>
                        <a:effectLst/>
                      </wps:spPr>
                      <wps:txbx>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It must be given in accordance with the rules in the References.</w:t>
                            </w:r>
                          </w:p>
                          <w:p w:rsidR="00C667C6" w:rsidRPr="00954F62" w:rsidRDefault="00C667C6" w:rsidP="00954F62">
                            <w:pPr>
                              <w:spacing w:line="240" w:lineRule="auto"/>
                              <w:ind w:firstLine="0"/>
                              <w:jc w:val="center"/>
                              <w:rPr>
                                <w:rFonts w:cs="Times New Roman"/>
                                <w:color w:val="5B9BD5"/>
                              </w:rPr>
                            </w:pPr>
                            <w:r w:rsidRPr="00954F62">
                              <w:rPr>
                                <w:rFonts w:cs="Times New Roman"/>
                                <w:color w:val="5B9BD5"/>
                              </w:rPr>
                              <w:t>If there is no activity, this field should be deleted.</w:t>
                            </w:r>
                          </w:p>
                        </w:txbxContent>
                      </wps:txbx>
                      <wps:bodyPr rot="0" spcFirstLastPara="0" vertOverflow="overflow" horzOverflow="overflow" vert="horz" wrap="square" lIns="72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AD8B53" id="Satır Belirtme Çizgisi 1 (Kenarlık ve Diğer Çubuk) 57" o:spid="_x0000_s1055" type="#_x0000_t50" style="position:absolute;left:0;text-align:left;margin-left:193.6pt;margin-top:9.4pt;width:245.25pt;height:5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Bv/gIAAOcFAAAOAAAAZHJzL2Uyb0RvYy54bWysVM1OGzEQvlfqO1g+tQfY7OaPRGxQmihV&#10;VQRIoeLseL2Ji/9qO2zCC/AYfQaeAR6sY+8mhMKp6h684/F4PPN9M3N6tpEC3THruFY5To9bGDFF&#10;dcHVMsc/rmdHJxg5T1RBhFYsx1vm8Nno44fTygxZpldaFMwicKLcsDI5Xnlvhkni6IpJ4o61YQoO&#10;S20l8bC1y6SwpALvUiRZq9VLKm0LYzVlzoF2Wh/iUfRfloz6y7J0zCORY4jNx9XGdRHWZHRKhktL&#10;zIrTJgzyD1FIwhU8unc1JZ6gteVvXElOrXa69MdUy0SXJacs5gDZpK2/spmviGExFwDHmT1M7v+5&#10;pRd3VxbxIsfdPkaKSOBoTvzzo0VfmODWS4aeHvj9kjuOUvTpO1PEiufHWyAdTfnzb2Dv6WG9WN9+&#10;RuAB4KyMG4LXubmyzc6BGLDZlFaGP2SNNpGC7Z4CtvGIgrKdpp1ev4sRhbNet59l3eA0ebltrPNf&#10;mZYoCDkmlDLlv0AVMDshQui1TyMT5O7c+UhJ0eRFip8pRqUUwPAdERBv2kqbCjiwyQ5tjnqtdvbW&#10;pn1ok2W9duetTefQ5qjdHwwiPpBKExpIu2RCnE4LXsy4EHGzdRNhEYSZYyj3QlcYCeI8KHM8i1+D&#10;y6trQqEK2nDQ6kKxUwINVQriQZQGKHZqiRERS+hU6m1E6dVtZ5eL/auzWQu+9x4JQU+JW9XRRQ91&#10;9pJ7KAfBZY5PwuXdbaFCSiy2I5AS+AxVUtdFkPxmsYlFmA2Cp6Ba6GILlWl13bLO0BmHd88Bgyti&#10;gUFIEOaOv4SlFBqy1o2E0Urb+/f0wR5aB04xqqDnAZFfa2IZQPtNQVP1YaKEIRE3INgopJ1OVC92&#10;arWWEw28QDFBWFEMxl7sxNJqeQMVOQ7PwRFRFB6tQW82E18PIZhslI3H0QwmgiH+XM0NDc4DZgHq&#10;680NsaYpdw+NcqF3g6EppbpBXmzDTaXHa69Lvke7BrSBHqZJbKpm8oVxdbiPVi/zefQHAAD//wMA&#10;UEsDBBQABgAIAAAAIQBFrX6s4QAAAAoBAAAPAAAAZHJzL2Rvd25yZXYueG1sTI/NTsMwEITvSLyD&#10;tUjcqNNUIlEap+KvHDhQUaqKoxsvcSBeR7HbBJ6e5QTHnfk0O1OuJteJEw6h9aRgPktAINXetNQo&#10;2L2ur3IQIWoyuvOECr4wwKo6Pyt1YfxIL3jaxkZwCIVCK7Ax9oWUobbodJj5Hom9dz84HfkcGmkG&#10;PXK462SaJNfS6Zb4g9U93lmsP7dHp2Azf/4Yp9t9/v3QPjb3T9bvk/WbUpcX080SRMQp/sHwW5+r&#10;Q8WdDv5IJohOwSLPUkbZyHkCA3mWZSAOLKTpAmRVyv8Tqh8AAAD//wMAUEsBAi0AFAAGAAgAAAAh&#10;ALaDOJL+AAAA4QEAABMAAAAAAAAAAAAAAAAAAAAAAFtDb250ZW50X1R5cGVzXS54bWxQSwECLQAU&#10;AAYACAAAACEAOP0h/9YAAACUAQAACwAAAAAAAAAAAAAAAAAvAQAAX3JlbHMvLnJlbHNQSwECLQAU&#10;AAYACAAAACEArBzwb/4CAADnBQAADgAAAAAAAAAAAAAAAAAuAgAAZHJzL2Uyb0RvYy54bWxQSwEC&#10;LQAUAAYACAAAACEARa1+rOEAAAAKAQAADwAAAAAAAAAAAAAAAABYBQAAZHJzL2Rvd25yZXYueG1s&#10;UEsFBgAAAAAEAAQA8wAAAGYGAAAAAA==&#10;" adj="-8207,4889,-1303,12334" fillcolor="window" strokecolor="red" strokeweight="1.5pt">
                <v:textbox inset="2mm,0,4mm,0">
                  <w:txbxContent>
                    <w:p w:rsidR="00C667C6" w:rsidRPr="00954F62" w:rsidRDefault="00C667C6" w:rsidP="00954F62">
                      <w:pPr>
                        <w:spacing w:line="240" w:lineRule="auto"/>
                        <w:ind w:firstLine="0"/>
                        <w:jc w:val="center"/>
                        <w:rPr>
                          <w:rFonts w:cs="Times New Roman"/>
                          <w:color w:val="5B9BD5"/>
                        </w:rPr>
                      </w:pPr>
                      <w:r w:rsidRPr="00954F62">
                        <w:rPr>
                          <w:rFonts w:cs="Times New Roman"/>
                          <w:color w:val="5B9BD5"/>
                        </w:rPr>
                        <w:t>It must be given in accordance with the rules in the References.</w:t>
                      </w:r>
                    </w:p>
                    <w:p w:rsidR="00C667C6" w:rsidRPr="00954F62" w:rsidRDefault="00C667C6" w:rsidP="00954F62">
                      <w:pPr>
                        <w:spacing w:line="240" w:lineRule="auto"/>
                        <w:ind w:firstLine="0"/>
                        <w:jc w:val="center"/>
                        <w:rPr>
                          <w:rFonts w:cs="Times New Roman"/>
                          <w:color w:val="5B9BD5"/>
                        </w:rPr>
                      </w:pPr>
                      <w:r w:rsidRPr="00954F62">
                        <w:rPr>
                          <w:rFonts w:cs="Times New Roman"/>
                          <w:color w:val="5B9BD5"/>
                        </w:rPr>
                        <w:t>If there is no activity, this field should be deleted.</w:t>
                      </w:r>
                    </w:p>
                  </w:txbxContent>
                </v:textbox>
              </v:shape>
            </w:pict>
          </mc:Fallback>
        </mc:AlternateContent>
      </w:r>
      <w:r w:rsidRPr="00954F62">
        <w:rPr>
          <w:rFonts w:eastAsia="Times New Roman" w:cs="Times New Roman"/>
          <w:b/>
          <w:sz w:val="20"/>
          <w:szCs w:val="20"/>
          <w:lang w:eastAsia="tr-TR"/>
        </w:rPr>
        <w:t>Paper:</w:t>
      </w:r>
    </w:p>
    <w:p w:rsidR="00F706EC" w:rsidRDefault="00F706EC" w:rsidP="00F706EC">
      <w:pPr>
        <w:pStyle w:val="ListeParagraf"/>
        <w:numPr>
          <w:ilvl w:val="0"/>
          <w:numId w:val="38"/>
        </w:numPr>
        <w:tabs>
          <w:tab w:val="clear" w:pos="567"/>
        </w:tabs>
        <w:spacing w:line="300" w:lineRule="auto"/>
        <w:rPr>
          <w:rFonts w:eastAsia="Times New Roman" w:cs="Times New Roman"/>
          <w:b/>
          <w:sz w:val="20"/>
          <w:szCs w:val="20"/>
          <w:lang w:eastAsia="tr-TR"/>
        </w:rPr>
      </w:pPr>
      <w:r>
        <w:rPr>
          <w:rFonts w:eastAsia="Times New Roman" w:cs="Times New Roman"/>
          <w:b/>
          <w:sz w:val="20"/>
          <w:szCs w:val="20"/>
          <w:lang w:eastAsia="tr-TR"/>
        </w:rPr>
        <w:t>……..</w:t>
      </w:r>
    </w:p>
    <w:p w:rsidR="00F706EC" w:rsidRPr="00F706EC" w:rsidRDefault="00F706EC" w:rsidP="00F706EC">
      <w:pPr>
        <w:pStyle w:val="ListeParagraf"/>
        <w:numPr>
          <w:ilvl w:val="0"/>
          <w:numId w:val="38"/>
        </w:numPr>
        <w:tabs>
          <w:tab w:val="clear" w:pos="567"/>
        </w:tabs>
        <w:spacing w:line="300" w:lineRule="auto"/>
        <w:rPr>
          <w:rFonts w:eastAsia="Times New Roman" w:cs="Times New Roman"/>
          <w:b/>
          <w:sz w:val="20"/>
          <w:szCs w:val="20"/>
          <w:lang w:eastAsia="tr-TR"/>
        </w:rPr>
      </w:pPr>
      <w:r>
        <w:rPr>
          <w:rFonts w:eastAsia="Times New Roman" w:cs="Times New Roman"/>
          <w:b/>
          <w:sz w:val="20"/>
          <w:szCs w:val="20"/>
          <w:lang w:eastAsia="tr-TR"/>
        </w:rPr>
        <w:t>……</w:t>
      </w:r>
    </w:p>
    <w:p w:rsid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Proceedings:</w:t>
      </w:r>
    </w:p>
    <w:p w:rsidR="00F706EC" w:rsidRDefault="00F706EC" w:rsidP="00F706EC">
      <w:pPr>
        <w:pStyle w:val="ListeParagraf"/>
        <w:numPr>
          <w:ilvl w:val="0"/>
          <w:numId w:val="39"/>
        </w:numPr>
        <w:tabs>
          <w:tab w:val="clear" w:pos="567"/>
        </w:tabs>
        <w:spacing w:line="300" w:lineRule="auto"/>
        <w:rPr>
          <w:rFonts w:eastAsia="Times New Roman" w:cs="Times New Roman"/>
          <w:b/>
          <w:sz w:val="20"/>
          <w:szCs w:val="20"/>
          <w:lang w:eastAsia="tr-TR"/>
        </w:rPr>
      </w:pPr>
      <w:r>
        <w:rPr>
          <w:rFonts w:eastAsia="Times New Roman" w:cs="Times New Roman"/>
          <w:b/>
          <w:sz w:val="20"/>
          <w:szCs w:val="20"/>
          <w:lang w:eastAsia="tr-TR"/>
        </w:rPr>
        <w:t>……..</w:t>
      </w:r>
    </w:p>
    <w:p w:rsidR="00F706EC" w:rsidRPr="00F706EC" w:rsidRDefault="00F706EC" w:rsidP="00F706EC">
      <w:pPr>
        <w:pStyle w:val="ListeParagraf"/>
        <w:numPr>
          <w:ilvl w:val="0"/>
          <w:numId w:val="39"/>
        </w:numPr>
        <w:tabs>
          <w:tab w:val="clear" w:pos="567"/>
        </w:tabs>
        <w:spacing w:line="300" w:lineRule="auto"/>
        <w:rPr>
          <w:rFonts w:eastAsia="Times New Roman" w:cs="Times New Roman"/>
          <w:b/>
          <w:sz w:val="20"/>
          <w:szCs w:val="20"/>
          <w:lang w:eastAsia="tr-TR"/>
        </w:rPr>
      </w:pPr>
      <w:r>
        <w:rPr>
          <w:rFonts w:eastAsia="Times New Roman" w:cs="Times New Roman"/>
          <w:b/>
          <w:sz w:val="20"/>
          <w:szCs w:val="20"/>
          <w:lang w:eastAsia="tr-TR"/>
        </w:rPr>
        <w:t>……..</w:t>
      </w:r>
    </w:p>
    <w:p w:rsidR="00954F62" w:rsidRDefault="00954F62" w:rsidP="00954F62">
      <w:pPr>
        <w:tabs>
          <w:tab w:val="clear" w:pos="567"/>
        </w:tabs>
        <w:spacing w:line="300" w:lineRule="auto"/>
        <w:ind w:left="567" w:firstLine="0"/>
        <w:rPr>
          <w:rFonts w:eastAsia="Times New Roman" w:cs="Times New Roman"/>
          <w:b/>
          <w:sz w:val="20"/>
          <w:szCs w:val="20"/>
          <w:lang w:eastAsia="tr-TR"/>
        </w:rPr>
      </w:pPr>
      <w:r w:rsidRPr="00954F62">
        <w:rPr>
          <w:rFonts w:eastAsia="Times New Roman" w:cs="Times New Roman"/>
          <w:b/>
          <w:sz w:val="20"/>
          <w:szCs w:val="20"/>
          <w:lang w:eastAsia="tr-TR"/>
        </w:rPr>
        <w:t>Projects:</w:t>
      </w:r>
    </w:p>
    <w:p w:rsidR="00F706EC" w:rsidRDefault="00F706EC" w:rsidP="00954F62">
      <w:pPr>
        <w:tabs>
          <w:tab w:val="clear" w:pos="567"/>
        </w:tabs>
        <w:spacing w:line="300" w:lineRule="auto"/>
        <w:ind w:left="567" w:firstLine="0"/>
        <w:rPr>
          <w:rFonts w:eastAsia="Times New Roman" w:cs="Times New Roman"/>
          <w:b/>
          <w:sz w:val="20"/>
          <w:szCs w:val="20"/>
          <w:lang w:eastAsia="tr-TR"/>
        </w:rPr>
      </w:pPr>
      <w:r>
        <w:rPr>
          <w:rFonts w:eastAsia="Times New Roman" w:cs="Times New Roman"/>
          <w:b/>
          <w:sz w:val="20"/>
          <w:szCs w:val="20"/>
          <w:lang w:eastAsia="tr-TR"/>
        </w:rPr>
        <w:t>1………</w:t>
      </w:r>
    </w:p>
    <w:p w:rsidR="00F706EC" w:rsidRPr="00954F62" w:rsidRDefault="009F49A4" w:rsidP="00954F62">
      <w:pPr>
        <w:tabs>
          <w:tab w:val="clear" w:pos="567"/>
        </w:tabs>
        <w:spacing w:line="300" w:lineRule="auto"/>
        <w:ind w:left="567" w:firstLine="0"/>
        <w:rPr>
          <w:rFonts w:eastAsia="Times New Roman" w:cs="Times New Roman"/>
          <w:b/>
          <w:sz w:val="20"/>
          <w:szCs w:val="20"/>
          <w:lang w:eastAsia="tr-TR"/>
        </w:rPr>
      </w:pPr>
      <w:r w:rsidRPr="0031629C">
        <w:rPr>
          <w:noProof/>
          <w:lang w:val="tr-TR" w:eastAsia="tr-TR"/>
        </w:rPr>
        <mc:AlternateContent>
          <mc:Choice Requires="wps">
            <w:drawing>
              <wp:anchor distT="0" distB="0" distL="114300" distR="114300" simplePos="0" relativeHeight="251671040" behindDoc="0" locked="0" layoutInCell="1" allowOverlap="1" wp14:anchorId="5F38547F" wp14:editId="0F0E7663">
                <wp:simplePos x="0" y="0"/>
                <wp:positionH relativeFrom="column">
                  <wp:posOffset>2659823</wp:posOffset>
                </wp:positionH>
                <wp:positionV relativeFrom="paragraph">
                  <wp:posOffset>62829</wp:posOffset>
                </wp:positionV>
                <wp:extent cx="2665095" cy="1476375"/>
                <wp:effectExtent l="1638300" t="495300" r="116205" b="123825"/>
                <wp:wrapNone/>
                <wp:docPr id="331" name="Köşeleri Yuvarlanmış Dikdörtgen Belirtme Çizgisi 331"/>
                <wp:cNvGraphicFramePr/>
                <a:graphic xmlns:a="http://schemas.openxmlformats.org/drawingml/2006/main">
                  <a:graphicData uri="http://schemas.microsoft.com/office/word/2010/wordprocessingShape">
                    <wps:wsp>
                      <wps:cNvSpPr/>
                      <wps:spPr>
                        <a:xfrm>
                          <a:off x="0" y="0"/>
                          <a:ext cx="2665095" cy="1476375"/>
                        </a:xfrm>
                        <a:prstGeom prst="wedgeRoundRectCallout">
                          <a:avLst>
                            <a:gd name="adj1" fmla="val -109432"/>
                            <a:gd name="adj2" fmla="val -80199"/>
                            <a:gd name="adj3" fmla="val 16667"/>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rsidR="00C667C6" w:rsidRDefault="00C667C6" w:rsidP="00954F62">
                            <w:pPr>
                              <w:spacing w:line="240" w:lineRule="auto"/>
                              <w:ind w:firstLine="0"/>
                              <w:jc w:val="center"/>
                              <w:rPr>
                                <w:rFonts w:cs="Times New Roman"/>
                                <w:color w:val="5B9BD5" w:themeColor="accent1"/>
                              </w:rPr>
                            </w:pPr>
                            <w:r w:rsidRPr="006A1645">
                              <w:rPr>
                                <w:rFonts w:cs="Times New Roman"/>
                                <w:color w:val="5B9BD5" w:themeColor="accent1"/>
                              </w:rPr>
                              <w:t>In the doctoral thesis, the studies in which they meet the publication requirement should be definitely mentioned here.</w:t>
                            </w:r>
                          </w:p>
                          <w:p w:rsidR="00C667C6" w:rsidRPr="004D0D98" w:rsidRDefault="00C667C6" w:rsidP="00954F62">
                            <w:pPr>
                              <w:spacing w:line="240" w:lineRule="auto"/>
                              <w:ind w:firstLine="0"/>
                              <w:jc w:val="center"/>
                              <w:rPr>
                                <w:rFonts w:cs="Times New Roman"/>
                                <w:color w:val="5B9BD5" w:themeColor="accent1"/>
                              </w:rPr>
                            </w:pPr>
                          </w:p>
                          <w:p w:rsidR="00C667C6" w:rsidRPr="004D0D98" w:rsidRDefault="00C667C6" w:rsidP="00954F62">
                            <w:pPr>
                              <w:spacing w:line="240" w:lineRule="auto"/>
                              <w:ind w:firstLine="0"/>
                              <w:jc w:val="center"/>
                              <w:rPr>
                                <w:rFonts w:cs="Times New Roman"/>
                                <w:color w:val="5B9BD5" w:themeColor="accent1"/>
                              </w:rPr>
                            </w:pPr>
                            <w:r w:rsidRPr="004D0D98">
                              <w:rPr>
                                <w:rFonts w:cs="Times New Roman"/>
                                <w:color w:val="5B9BD5" w:themeColor="accent1"/>
                              </w:rPr>
                              <w:t xml:space="preserve">In addition, if the </w:t>
                            </w:r>
                            <w:r>
                              <w:rPr>
                                <w:rFonts w:cs="Times New Roman"/>
                                <w:color w:val="5B9BD5" w:themeColor="accent1"/>
                              </w:rPr>
                              <w:t>thesis</w:t>
                            </w:r>
                            <w:r w:rsidRPr="004D0D98">
                              <w:rPr>
                                <w:rFonts w:cs="Times New Roman"/>
                                <w:color w:val="5B9BD5" w:themeColor="accent1"/>
                              </w:rPr>
                              <w:t xml:space="preserve"> studies are supported by a project, this project (s) should be indicated here.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38547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31" o:spid="_x0000_s1056" type="#_x0000_t62" style="position:absolute;left:0;text-align:left;margin-left:209.45pt;margin-top:4.95pt;width:209.85pt;height:11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0kPwMAAG4GAAAOAAAAZHJzL2Uyb0RvYy54bWysVc1uEzEQviPxDpbvdDdJkzZRt6i0CkJU&#10;pWqLKo4Tr3fX4D9sJ5vyAjwGz8CFFyh9L8beTZoCJ8QenBl7PP5mvpnJ0cu1kmTFnRdGF3Swl1PC&#10;NTOl0HVB39/MXxxS4gPoEqTRvKB33NOXx8+fHbV2xoemMbLkjqAT7WetLWgTgp1lmWcNV+D3jOUa&#10;DyvjFARUXZ2VDlr0rmQ2zPNJ1hpXWmcY9x53z7pDepz8VxVn4V1VeR6ILChiC2l1aV3ENTs+glnt&#10;wDaC9TDgH1AoEBof3bo6gwBk6cQfrpRgznhThT1mVGaqSjCeYsBoBvlv0Vw3YHmKBZPj7TZN/v+5&#10;ZRerS0dEWdDRaECJBoUkvb3/8fCNS+4E+bBcgZOg1c/vD9/ImfhU3v9woeaavOJSuKA4uf8qvtTC&#10;CxI9YD5b62fo9tpeul7zKMbkrCun4i+GTdaJg7stB3wdCMPN4WQyzqdjShieDfYPJqODcfSaPV63&#10;zofX3CgShYK2vKz5lVnq8grpPgUpzTIkMmB17kNipewjg/IjRlkpiSSvQJIXg3y6Pxr2ZbBjNXxi&#10;dZgPptM/jUa7RoPJZHLQI+0fRswbrBGFN1KUcyFlUu78qXQEQWAEQpempUSCD7hZ0Hn6emdPrklN&#10;WszLNB9jNTPAjqkkBBSVRQ69rikBWWMrsuBSDp7c9q5ebF+dz3P8/vZIBH0GvunQJQ9d8EoE7FYp&#10;VEEP4+XNbaljSDz1W59y5IC766ZsyUIu3RUgunGOlygpRWRtdDjoFAx3eNA566EHSYkz4VaEJnVA&#10;rJHoP8Laol9IYJ86lqVtoIO6v4Opt06VswWTtB2cWSzWrjyjFNaLddcMKbK4tTDlHXYI4kkF6y2b&#10;C8RxjlRdgsMywohw/oV3uFTSIDmmlyhpjPvyt/1ojy2Mp5S0OHuQuM9LcBwr4I3G5h5NYmpJSAoK&#10;bnd3sdnVS3VqsHqwoBFVEqNtkBuxckbd4ng8ia/hEWiGb3al0SunAXU8wgHL+MlJknEwWQjn+tqy&#10;6HyT+Zv1LTjb91zAdr0wm/kEs1TwXZfGvHe28aY2J8tgKhHi4WM+ewWHWmKkH8Bxau7qyerxb+L4&#10;FwAAAP//AwBQSwMEFAAGAAgAAAAhAKTBWlrfAAAACQEAAA8AAABkcnMvZG93bnJldi54bWxMj8Fu&#10;wjAQRO+V+g/WIvVWHKcpCiEb1FbiA6CIipuJTZwQr6PYQPr3dU/tabSa0czbcj3Znt306FtHCGKe&#10;ANNUO9VSg7D/3DznwHyQpGTvSCN8aw/r6vGhlIVyd9rq2y40LJaQLySCCWEoOPe10Vb6uRs0Re/s&#10;RitDPMeGq1HeY7nteZokC25lS3HByEF/GF1fdleL0B3T/eH1shX1+fhlNodOdP5dID7NprcVsKCn&#10;8BeGX/yIDlVkOrkrKc96hEzkyxhFWEaJfv6SL4CdENIszYBXJf//QfUDAAD//wMAUEsBAi0AFAAG&#10;AAgAAAAhALaDOJL+AAAA4QEAABMAAAAAAAAAAAAAAAAAAAAAAFtDb250ZW50X1R5cGVzXS54bWxQ&#10;SwECLQAUAAYACAAAACEAOP0h/9YAAACUAQAACwAAAAAAAAAAAAAAAAAvAQAAX3JlbHMvLnJlbHNQ&#10;SwECLQAUAAYACAAAACEAXCmNJD8DAABuBgAADgAAAAAAAAAAAAAAAAAuAgAAZHJzL2Uyb0RvYy54&#10;bWxQSwECLQAUAAYACAAAACEApMFaWt8AAAAJAQAADwAAAAAAAAAAAAAAAACZBQAAZHJzL2Rvd25y&#10;ZXYueG1sUEsFBgAAAAAEAAQA8wAAAKUGAAAAAA==&#10;" adj="-12837,-6523" fillcolor="window" strokecolor="red" strokeweight="1.5pt">
                <v:shadow on="t" color="black" opacity="26214f" origin="-.5,-.5" offset=".74836mm,.74836mm"/>
                <v:textbox inset="1mm,0,1mm,0">
                  <w:txbxContent>
                    <w:p w:rsidR="00C667C6" w:rsidRDefault="00C667C6" w:rsidP="00954F62">
                      <w:pPr>
                        <w:spacing w:line="240" w:lineRule="auto"/>
                        <w:ind w:firstLine="0"/>
                        <w:jc w:val="center"/>
                        <w:rPr>
                          <w:rFonts w:cs="Times New Roman"/>
                          <w:color w:val="5B9BD5" w:themeColor="accent1"/>
                        </w:rPr>
                      </w:pPr>
                      <w:r w:rsidRPr="006A1645">
                        <w:rPr>
                          <w:rFonts w:cs="Times New Roman"/>
                          <w:color w:val="5B9BD5" w:themeColor="accent1"/>
                        </w:rPr>
                        <w:t>In the doctoral thesis, the studies in which they meet the publication requirement should be definitely mentioned here.</w:t>
                      </w:r>
                    </w:p>
                    <w:p w:rsidR="00C667C6" w:rsidRPr="004D0D98" w:rsidRDefault="00C667C6" w:rsidP="00954F62">
                      <w:pPr>
                        <w:spacing w:line="240" w:lineRule="auto"/>
                        <w:ind w:firstLine="0"/>
                        <w:jc w:val="center"/>
                        <w:rPr>
                          <w:rFonts w:cs="Times New Roman"/>
                          <w:color w:val="5B9BD5" w:themeColor="accent1"/>
                        </w:rPr>
                      </w:pPr>
                    </w:p>
                    <w:p w:rsidR="00C667C6" w:rsidRPr="004D0D98" w:rsidRDefault="00C667C6" w:rsidP="00954F62">
                      <w:pPr>
                        <w:spacing w:line="240" w:lineRule="auto"/>
                        <w:ind w:firstLine="0"/>
                        <w:jc w:val="center"/>
                        <w:rPr>
                          <w:rFonts w:cs="Times New Roman"/>
                          <w:color w:val="5B9BD5" w:themeColor="accent1"/>
                        </w:rPr>
                      </w:pPr>
                      <w:r w:rsidRPr="004D0D98">
                        <w:rPr>
                          <w:rFonts w:cs="Times New Roman"/>
                          <w:color w:val="5B9BD5" w:themeColor="accent1"/>
                        </w:rPr>
                        <w:t xml:space="preserve">In addition, if the </w:t>
                      </w:r>
                      <w:r>
                        <w:rPr>
                          <w:rFonts w:cs="Times New Roman"/>
                          <w:color w:val="5B9BD5" w:themeColor="accent1"/>
                        </w:rPr>
                        <w:t>thesis</w:t>
                      </w:r>
                      <w:r w:rsidRPr="004D0D98">
                        <w:rPr>
                          <w:rFonts w:cs="Times New Roman"/>
                          <w:color w:val="5B9BD5" w:themeColor="accent1"/>
                        </w:rPr>
                        <w:t xml:space="preserve"> studies are supported by a project, this project (s) should be indicated here.</w:t>
                      </w:r>
                    </w:p>
                  </w:txbxContent>
                </v:textbox>
              </v:shape>
            </w:pict>
          </mc:Fallback>
        </mc:AlternateContent>
      </w:r>
      <w:r w:rsidR="00F706EC">
        <w:rPr>
          <w:rFonts w:eastAsia="Times New Roman" w:cs="Times New Roman"/>
          <w:b/>
          <w:sz w:val="20"/>
          <w:szCs w:val="20"/>
          <w:lang w:eastAsia="tr-TR"/>
        </w:rPr>
        <w:t>2…</w:t>
      </w:r>
      <w:proofErr w:type="gramStart"/>
      <w:r w:rsidR="00F706EC">
        <w:rPr>
          <w:rFonts w:eastAsia="Times New Roman" w:cs="Times New Roman"/>
          <w:b/>
          <w:sz w:val="20"/>
          <w:szCs w:val="20"/>
          <w:lang w:eastAsia="tr-TR"/>
        </w:rPr>
        <w:t>…..</w:t>
      </w:r>
      <w:proofErr w:type="gramEnd"/>
    </w:p>
    <w:p w:rsidR="00D87233" w:rsidRPr="0031629C" w:rsidRDefault="00D87233" w:rsidP="00D4134D"/>
    <w:sectPr w:rsidR="00D87233" w:rsidRPr="0031629C" w:rsidSect="002342E1">
      <w:footerReference w:type="first" r:id="rId24"/>
      <w:pgSz w:w="11906" w:h="16838" w:code="9"/>
      <w:pgMar w:top="1701" w:right="1418" w:bottom="1418" w:left="1843" w:header="709" w:footer="850" w:gutter="0"/>
      <w:pgNumType w:fmt="lowerLetter"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B1B" w:rsidRDefault="00953B1B">
      <w:pPr>
        <w:spacing w:line="240" w:lineRule="auto"/>
      </w:pPr>
      <w:r>
        <w:separator/>
      </w:r>
    </w:p>
    <w:p w:rsidR="00953B1B" w:rsidRDefault="00953B1B"/>
  </w:endnote>
  <w:endnote w:type="continuationSeparator" w:id="0">
    <w:p w:rsidR="00953B1B" w:rsidRDefault="00953B1B">
      <w:pPr>
        <w:spacing w:line="240" w:lineRule="auto"/>
      </w:pPr>
      <w:r>
        <w:continuationSeparator/>
      </w:r>
    </w:p>
    <w:p w:rsidR="00953B1B" w:rsidRDefault="00953B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embedRegular r:id="rId1" w:fontKey="{7137F10A-B326-404E-AF9F-E944DB30AD11}"/>
    <w:embedBold r:id="rId2" w:fontKey="{9F3E7788-E905-42BD-9932-50F6B9EAB94C}"/>
    <w:embedItalic r:id="rId3" w:fontKey="{03E59554-EAA1-415F-B98F-56D65960A1B1}"/>
    <w:embedBoldItalic r:id="rId4" w:fontKey="{99D988B6-BA5E-49D7-85C6-C09F67AFF777}"/>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embedRegular r:id="rId5" w:subsetted="1" w:fontKey="{C6C5216C-9949-4689-A0C0-C593BED9DFBE}"/>
    <w:embedBold r:id="rId6" w:subsetted="1" w:fontKey="{A0861FE2-488C-42C8-8CCA-8AB750B39024}"/>
    <w:embedItalic r:id="rId7" w:subsetted="1" w:fontKey="{B02F680D-3986-4BE6-B75F-79A62C31245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932334"/>
      <w:docPartObj>
        <w:docPartGallery w:val="Page Numbers (Bottom of Page)"/>
        <w:docPartUnique/>
      </w:docPartObj>
    </w:sdtPr>
    <w:sdtEndPr>
      <w:rPr>
        <w:rStyle w:val="PageNumberChar"/>
        <w:sz w:val="20"/>
        <w:szCs w:val="20"/>
      </w:rPr>
    </w:sdtEndPr>
    <w:sdtContent>
      <w:p w:rsidR="00C667C6" w:rsidRPr="000721C7" w:rsidRDefault="00C667C6" w:rsidP="009855A7">
        <w:pPr>
          <w:spacing w:line="240" w:lineRule="auto"/>
          <w:ind w:firstLine="0"/>
          <w:jc w:val="center"/>
          <w:rPr>
            <w:rStyle w:val="PageNumberChar"/>
          </w:rPr>
        </w:pPr>
        <w:r w:rsidRPr="009855A7">
          <w:rPr>
            <w:rStyle w:val="PageNumberChar"/>
          </w:rPr>
          <w:fldChar w:fldCharType="begin"/>
        </w:r>
        <w:r w:rsidRPr="009855A7">
          <w:rPr>
            <w:rStyle w:val="PageNumberChar"/>
          </w:rPr>
          <w:instrText>PAGE   \* MERGEFORMAT</w:instrText>
        </w:r>
        <w:r w:rsidRPr="009855A7">
          <w:rPr>
            <w:rStyle w:val="PageNumberChar"/>
          </w:rPr>
          <w:fldChar w:fldCharType="separate"/>
        </w:r>
        <w:r w:rsidR="007474FF">
          <w:rPr>
            <w:rStyle w:val="PageNumberChar"/>
            <w:noProof/>
          </w:rPr>
          <w:t>ii</w:t>
        </w:r>
        <w:r w:rsidRPr="009855A7">
          <w:rPr>
            <w:rStyle w:val="PageNumberChar"/>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960568"/>
      <w:docPartObj>
        <w:docPartGallery w:val="Page Numbers (Bottom of Page)"/>
        <w:docPartUnique/>
      </w:docPartObj>
    </w:sdtPr>
    <w:sdtEndPr>
      <w:rPr>
        <w:rStyle w:val="PageNumberChar"/>
        <w:sz w:val="20"/>
        <w:szCs w:val="20"/>
      </w:rPr>
    </w:sdtEndPr>
    <w:sdtContent>
      <w:p w:rsidR="00C667C6" w:rsidRPr="007C34F0" w:rsidRDefault="00C667C6" w:rsidP="005D49CA">
        <w:pPr>
          <w:spacing w:line="240" w:lineRule="auto"/>
          <w:jc w:val="center"/>
          <w:rPr>
            <w:rStyle w:val="PageNumberChar"/>
          </w:rPr>
        </w:pPr>
        <w:r w:rsidRPr="007C34F0">
          <w:rPr>
            <w:rStyle w:val="PageNumberChar"/>
          </w:rPr>
          <w:fldChar w:fldCharType="begin"/>
        </w:r>
        <w:r w:rsidRPr="007C34F0">
          <w:rPr>
            <w:rStyle w:val="PageNumberChar"/>
          </w:rPr>
          <w:instrText>PAGE   \* MERGEFORMAT</w:instrText>
        </w:r>
        <w:r w:rsidRPr="007C34F0">
          <w:rPr>
            <w:rStyle w:val="PageNumberChar"/>
          </w:rPr>
          <w:fldChar w:fldCharType="separate"/>
        </w:r>
        <w:r w:rsidR="007474FF">
          <w:rPr>
            <w:rStyle w:val="PageNumberChar"/>
            <w:noProof/>
          </w:rPr>
          <w:t>5</w:t>
        </w:r>
        <w:r w:rsidRPr="007C34F0">
          <w:rPr>
            <w:rStyle w:val="PageNumberChar"/>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524649"/>
      <w:docPartObj>
        <w:docPartGallery w:val="Page Numbers (Bottom of Page)"/>
        <w:docPartUnique/>
      </w:docPartObj>
    </w:sdtPr>
    <w:sdtEndPr>
      <w:rPr>
        <w:rStyle w:val="PageNumberChar"/>
        <w:sz w:val="20"/>
        <w:szCs w:val="20"/>
      </w:rPr>
    </w:sdtEndPr>
    <w:sdtContent>
      <w:p w:rsidR="00C667C6" w:rsidRPr="007C34F0" w:rsidRDefault="00C667C6" w:rsidP="00937F6A">
        <w:pPr>
          <w:spacing w:line="240" w:lineRule="auto"/>
          <w:ind w:firstLine="0"/>
          <w:jc w:val="center"/>
          <w:rPr>
            <w:rStyle w:val="PageNumberChar"/>
          </w:rPr>
        </w:pPr>
        <w:r w:rsidRPr="007C34F0">
          <w:rPr>
            <w:rStyle w:val="PageNumberChar"/>
          </w:rPr>
          <w:fldChar w:fldCharType="begin"/>
        </w:r>
        <w:r w:rsidRPr="007C34F0">
          <w:rPr>
            <w:rStyle w:val="PageNumberChar"/>
          </w:rPr>
          <w:instrText>PAGE   \* MERGEFORMAT</w:instrText>
        </w:r>
        <w:r w:rsidRPr="007C34F0">
          <w:rPr>
            <w:rStyle w:val="PageNumberChar"/>
          </w:rPr>
          <w:fldChar w:fldCharType="separate"/>
        </w:r>
        <w:r w:rsidR="007474FF">
          <w:rPr>
            <w:rStyle w:val="PageNumberChar"/>
            <w:noProof/>
          </w:rPr>
          <w:t>14</w:t>
        </w:r>
        <w:r w:rsidRPr="007C34F0">
          <w:rPr>
            <w:rStyle w:val="PageNumberChar"/>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7C6" w:rsidRDefault="00C667C6" w:rsidP="005D49CA">
    <w:pPr>
      <w:pStyle w:val="PageNumb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B1B" w:rsidRDefault="00953B1B">
      <w:pPr>
        <w:spacing w:line="240" w:lineRule="auto"/>
      </w:pPr>
      <w:r>
        <w:separator/>
      </w:r>
    </w:p>
    <w:p w:rsidR="00953B1B" w:rsidRDefault="00953B1B"/>
  </w:footnote>
  <w:footnote w:type="continuationSeparator" w:id="0">
    <w:p w:rsidR="00953B1B" w:rsidRDefault="00953B1B">
      <w:pPr>
        <w:spacing w:line="240" w:lineRule="auto"/>
      </w:pPr>
      <w:r>
        <w:continuationSeparator/>
      </w:r>
    </w:p>
    <w:p w:rsidR="00953B1B" w:rsidRDefault="00953B1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A8C661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5FEAA32"/>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DA4A1C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1A6B72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27159C"/>
    <w:multiLevelType w:val="hybridMultilevel"/>
    <w:tmpl w:val="B3F8B0E4"/>
    <w:lvl w:ilvl="0" w:tplc="B68ED6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7112A7"/>
    <w:multiLevelType w:val="hybridMultilevel"/>
    <w:tmpl w:val="A112B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010691"/>
    <w:multiLevelType w:val="multilevel"/>
    <w:tmpl w:val="7A8A74FA"/>
    <w:numStyleLink w:val="BalkListesi"/>
  </w:abstractNum>
  <w:abstractNum w:abstractNumId="7" w15:restartNumberingAfterBreak="0">
    <w:nsid w:val="0A3E0B81"/>
    <w:multiLevelType w:val="hybridMultilevel"/>
    <w:tmpl w:val="08D8AF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CCD4FE8"/>
    <w:multiLevelType w:val="hybridMultilevel"/>
    <w:tmpl w:val="9914204E"/>
    <w:lvl w:ilvl="0" w:tplc="A6BE450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5AE6FB4"/>
    <w:multiLevelType w:val="multilevel"/>
    <w:tmpl w:val="5BA89C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61B33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3C6F87"/>
    <w:multiLevelType w:val="multilevel"/>
    <w:tmpl w:val="7A8A74FA"/>
    <w:numStyleLink w:val="BalkListesi"/>
  </w:abstractNum>
  <w:abstractNum w:abstractNumId="12" w15:restartNumberingAfterBreak="0">
    <w:nsid w:val="1A253B94"/>
    <w:multiLevelType w:val="multilevel"/>
    <w:tmpl w:val="39B651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F66C8D"/>
    <w:multiLevelType w:val="multilevel"/>
    <w:tmpl w:val="BBE61678"/>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6F535CC"/>
    <w:multiLevelType w:val="multilevel"/>
    <w:tmpl w:val="C8F04DB8"/>
    <w:lvl w:ilvl="0">
      <w:start w:val="1"/>
      <w:numFmt w:val="decimal"/>
      <w:lvlText w:val="%1."/>
      <w:lvlJc w:val="left"/>
      <w:pPr>
        <w:tabs>
          <w:tab w:val="num" w:pos="2138"/>
        </w:tabs>
        <w:ind w:left="2138" w:hanging="720"/>
      </w:pPr>
      <w:rPr>
        <w:b/>
        <w:color w:val="auto"/>
      </w:rPr>
    </w:lvl>
    <w:lvl w:ilvl="1">
      <w:start w:val="1"/>
      <w:numFmt w:val="decimal"/>
      <w:lvlText w:val="%2."/>
      <w:lvlJc w:val="left"/>
      <w:pPr>
        <w:tabs>
          <w:tab w:val="num" w:pos="2858"/>
        </w:tabs>
        <w:ind w:left="2858" w:hanging="720"/>
      </w:pPr>
      <w:rPr>
        <w:rFonts w:ascii="Times New Roman" w:eastAsiaTheme="minorHAnsi" w:hAnsi="Times New Roman" w:cstheme="minorBidi"/>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15" w15:restartNumberingAfterBreak="0">
    <w:nsid w:val="27AB10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AE06A5"/>
    <w:multiLevelType w:val="multilevel"/>
    <w:tmpl w:val="003C4604"/>
    <w:lvl w:ilvl="0">
      <w:start w:val="1"/>
      <w:numFmt w:val="none"/>
      <w:lvlText w:val="1."/>
      <w:lvlJc w:val="left"/>
      <w:pPr>
        <w:tabs>
          <w:tab w:val="num" w:pos="567"/>
        </w:tabs>
        <w:ind w:left="567" w:hanging="567"/>
      </w:pPr>
      <w:rPr>
        <w:rFonts w:ascii="Times New Roman" w:hAnsi="Times New Roman" w:hint="default"/>
        <w:b/>
        <w:color w:val="auto"/>
        <w:sz w:val="32"/>
      </w:rPr>
    </w:lvl>
    <w:lvl w:ilvl="1">
      <w:start w:val="1"/>
      <w:numFmt w:val="ordinal"/>
      <w:lvlText w:val="%1%21."/>
      <w:lvlJc w:val="left"/>
      <w:pPr>
        <w:tabs>
          <w:tab w:val="num" w:pos="567"/>
        </w:tabs>
        <w:ind w:left="567" w:hanging="567"/>
      </w:pPr>
      <w:rPr>
        <w:rFonts w:ascii="Times New Roman" w:hAnsi="Times New Roman" w:hint="default"/>
        <w:b/>
        <w:color w:val="auto"/>
        <w:sz w:val="24"/>
      </w:rPr>
    </w:lvl>
    <w:lvl w:ilvl="2">
      <w:start w:val="1"/>
      <w:numFmt w:val="ordinal"/>
      <w:lvlText w:val="%2%1%31."/>
      <w:lvlJc w:val="left"/>
      <w:pPr>
        <w:tabs>
          <w:tab w:val="num" w:pos="680"/>
        </w:tabs>
        <w:ind w:left="567" w:hanging="567"/>
      </w:pPr>
      <w:rPr>
        <w:rFonts w:ascii="Times New Roman" w:hAnsi="Times New Roman" w:hint="default"/>
        <w:b/>
        <w:sz w:val="22"/>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7" w15:restartNumberingAfterBreak="0">
    <w:nsid w:val="31327581"/>
    <w:multiLevelType w:val="multilevel"/>
    <w:tmpl w:val="42A068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1268EE"/>
    <w:multiLevelType w:val="hybridMultilevel"/>
    <w:tmpl w:val="80B8747C"/>
    <w:lvl w:ilvl="0" w:tplc="041F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7D40DD7"/>
    <w:multiLevelType w:val="multilevel"/>
    <w:tmpl w:val="C3C86370"/>
    <w:lvl w:ilvl="0">
      <w:start w:val="1"/>
      <w:numFmt w:val="decimal"/>
      <w:lvlText w:val="%1."/>
      <w:lvlJc w:val="left"/>
      <w:pPr>
        <w:tabs>
          <w:tab w:val="num" w:pos="2138"/>
        </w:tabs>
        <w:ind w:left="2138" w:hanging="720"/>
      </w:pPr>
      <w:rPr>
        <w:b/>
      </w:rPr>
    </w:lvl>
    <w:lvl w:ilvl="1">
      <w:start w:val="1"/>
      <w:numFmt w:val="decimal"/>
      <w:lvlText w:val="%2."/>
      <w:lvlJc w:val="left"/>
      <w:pPr>
        <w:tabs>
          <w:tab w:val="num" w:pos="2858"/>
        </w:tabs>
        <w:ind w:left="2858" w:hanging="720"/>
      </w:pPr>
      <w:rPr>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20" w15:restartNumberingAfterBreak="0">
    <w:nsid w:val="3B3221B0"/>
    <w:multiLevelType w:val="multilevel"/>
    <w:tmpl w:val="7A8A74FA"/>
    <w:numStyleLink w:val="BalkListesi"/>
  </w:abstractNum>
  <w:abstractNum w:abstractNumId="21" w15:restartNumberingAfterBreak="0">
    <w:nsid w:val="3F45003F"/>
    <w:multiLevelType w:val="hybridMultilevel"/>
    <w:tmpl w:val="120A6C86"/>
    <w:lvl w:ilvl="0" w:tplc="69263D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04550DE"/>
    <w:multiLevelType w:val="multilevel"/>
    <w:tmpl w:val="7A8A74FA"/>
    <w:numStyleLink w:val="BalkListesi"/>
  </w:abstractNum>
  <w:abstractNum w:abstractNumId="23" w15:restartNumberingAfterBreak="0">
    <w:nsid w:val="447921FD"/>
    <w:multiLevelType w:val="multilevel"/>
    <w:tmpl w:val="7A8A74FA"/>
    <w:numStyleLink w:val="BalkListesi"/>
  </w:abstractNum>
  <w:abstractNum w:abstractNumId="24" w15:restartNumberingAfterBreak="0">
    <w:nsid w:val="47D627C0"/>
    <w:multiLevelType w:val="multilevel"/>
    <w:tmpl w:val="7A8A74FA"/>
    <w:numStyleLink w:val="BalkListesi"/>
  </w:abstractNum>
  <w:abstractNum w:abstractNumId="25" w15:restartNumberingAfterBreak="0">
    <w:nsid w:val="4CB6225E"/>
    <w:multiLevelType w:val="multilevel"/>
    <w:tmpl w:val="7A8A74FA"/>
    <w:numStyleLink w:val="BalkListesi"/>
  </w:abstractNum>
  <w:abstractNum w:abstractNumId="26" w15:restartNumberingAfterBreak="0">
    <w:nsid w:val="4CBB5B8D"/>
    <w:multiLevelType w:val="multilevel"/>
    <w:tmpl w:val="D208F288"/>
    <w:lvl w:ilvl="0">
      <w:start w:val="1"/>
      <w:numFmt w:val="decimal"/>
      <w:lvlText w:val="%1."/>
      <w:lvlJc w:val="left"/>
      <w:pPr>
        <w:tabs>
          <w:tab w:val="num" w:pos="567"/>
        </w:tabs>
        <w:ind w:left="567" w:hanging="567"/>
      </w:pPr>
      <w:rPr>
        <w:rFonts w:ascii="Times New Roman" w:hAnsi="Times New Roman" w:hint="default"/>
        <w:b/>
        <w:i w:val="0"/>
        <w:color w:val="auto"/>
        <w:sz w:val="32"/>
      </w:rPr>
    </w:lvl>
    <w:lvl w:ilvl="1">
      <w:start w:val="1"/>
      <w:numFmt w:val="decimal"/>
      <w:lvlText w:val="%1.%2."/>
      <w:lvlJc w:val="left"/>
      <w:pPr>
        <w:tabs>
          <w:tab w:val="num" w:pos="567"/>
        </w:tabs>
        <w:ind w:left="567" w:hanging="567"/>
      </w:pPr>
      <w:rPr>
        <w:rFonts w:ascii="Times New Roman" w:hAnsi="Times New Roman" w:hint="default"/>
        <w:b/>
        <w:i w:val="0"/>
        <w:color w:val="auto"/>
        <w:sz w:val="24"/>
      </w:rPr>
    </w:lvl>
    <w:lvl w:ilvl="2">
      <w:start w:val="1"/>
      <w:numFmt w:val="decimal"/>
      <w:lvlText w:val="%1.%2.%3."/>
      <w:lvlJc w:val="left"/>
      <w:pPr>
        <w:tabs>
          <w:tab w:val="num" w:pos="680"/>
        </w:tabs>
        <w:ind w:left="567" w:hanging="567"/>
      </w:pPr>
      <w:rPr>
        <w:rFonts w:ascii="Times New Roman" w:hAnsi="Times New Roman" w:hint="default"/>
        <w:b/>
        <w:i w:val="0"/>
        <w:color w:val="auto"/>
        <w:sz w:val="22"/>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7" w15:restartNumberingAfterBreak="0">
    <w:nsid w:val="4F996034"/>
    <w:multiLevelType w:val="multilevel"/>
    <w:tmpl w:val="C8F04DB8"/>
    <w:lvl w:ilvl="0">
      <w:start w:val="1"/>
      <w:numFmt w:val="decimal"/>
      <w:lvlText w:val="%1."/>
      <w:lvlJc w:val="left"/>
      <w:pPr>
        <w:tabs>
          <w:tab w:val="num" w:pos="2138"/>
        </w:tabs>
        <w:ind w:left="2138" w:hanging="720"/>
      </w:pPr>
      <w:rPr>
        <w:b/>
        <w:color w:val="auto"/>
      </w:rPr>
    </w:lvl>
    <w:lvl w:ilvl="1">
      <w:start w:val="1"/>
      <w:numFmt w:val="decimal"/>
      <w:lvlText w:val="%2."/>
      <w:lvlJc w:val="left"/>
      <w:pPr>
        <w:tabs>
          <w:tab w:val="num" w:pos="2858"/>
        </w:tabs>
        <w:ind w:left="2858" w:hanging="720"/>
      </w:pPr>
      <w:rPr>
        <w:rFonts w:ascii="Times New Roman" w:eastAsiaTheme="minorHAnsi" w:hAnsi="Times New Roman" w:cstheme="minorBidi"/>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28" w15:restartNumberingAfterBreak="0">
    <w:nsid w:val="5E6339D1"/>
    <w:multiLevelType w:val="multilevel"/>
    <w:tmpl w:val="7A8A74FA"/>
    <w:numStyleLink w:val="BalkListesi"/>
  </w:abstractNum>
  <w:abstractNum w:abstractNumId="29" w15:restartNumberingAfterBreak="0">
    <w:nsid w:val="620A667B"/>
    <w:multiLevelType w:val="multilevel"/>
    <w:tmpl w:val="55A07108"/>
    <w:styleLink w:val="Stil2"/>
    <w:lvl w:ilvl="0">
      <w:start w:val="1"/>
      <w:numFmt w:val="decimal"/>
      <w:lvlText w:val="%1."/>
      <w:lvlJc w:val="left"/>
      <w:pPr>
        <w:ind w:left="0" w:firstLine="0"/>
      </w:pPr>
      <w:rPr>
        <w:rFonts w:hint="default"/>
      </w:rPr>
    </w:lvl>
    <w:lvl w:ilvl="1">
      <w:start w:val="1"/>
      <w:numFmt w:val="decimal"/>
      <w:lvlText w:val="%1.%2."/>
      <w:lvlJc w:val="left"/>
      <w:pPr>
        <w:ind w:left="720" w:firstLine="0"/>
      </w:pPr>
      <w:rPr>
        <w:rFonts w:ascii="Times New Roman" w:hAnsi="Times New Roman" w:hint="default"/>
        <w:b/>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6661572C"/>
    <w:multiLevelType w:val="multilevel"/>
    <w:tmpl w:val="46349C4C"/>
    <w:lvl w:ilvl="0">
      <w:start w:val="1"/>
      <w:numFmt w:val="decimal"/>
      <w:pStyle w:val="Balk1"/>
      <w:lvlText w:val="%1."/>
      <w:lvlJc w:val="left"/>
      <w:pPr>
        <w:tabs>
          <w:tab w:val="num" w:pos="567"/>
        </w:tabs>
        <w:ind w:left="567" w:hanging="567"/>
      </w:pPr>
      <w:rPr>
        <w:rFonts w:ascii="Times New Roman" w:hAnsi="Times New Roman" w:hint="default"/>
        <w:b/>
        <w:i w:val="0"/>
        <w:color w:val="auto"/>
        <w:sz w:val="32"/>
      </w:rPr>
    </w:lvl>
    <w:lvl w:ilvl="1">
      <w:start w:val="1"/>
      <w:numFmt w:val="decimal"/>
      <w:pStyle w:val="Balk2"/>
      <w:lvlText w:val="%1.%2."/>
      <w:lvlJc w:val="left"/>
      <w:pPr>
        <w:tabs>
          <w:tab w:val="num" w:pos="567"/>
        </w:tabs>
        <w:ind w:left="567" w:hanging="567"/>
      </w:pPr>
      <w:rPr>
        <w:rFonts w:ascii="Times New Roman" w:hAnsi="Times New Roman" w:hint="default"/>
        <w:b/>
        <w:i w:val="0"/>
        <w:color w:val="auto"/>
        <w:sz w:val="24"/>
      </w:rPr>
    </w:lvl>
    <w:lvl w:ilvl="2">
      <w:start w:val="1"/>
      <w:numFmt w:val="decimal"/>
      <w:pStyle w:val="Balk3"/>
      <w:lvlText w:val="%1.%2.%3."/>
      <w:lvlJc w:val="left"/>
      <w:pPr>
        <w:tabs>
          <w:tab w:val="num" w:pos="720"/>
        </w:tabs>
        <w:ind w:left="720" w:hanging="720"/>
      </w:pPr>
      <w:rPr>
        <w:rFonts w:ascii="Times New Roman" w:hAnsi="Times New Roman" w:hint="default"/>
        <w:b/>
        <w:i w:val="0"/>
        <w:color w:val="auto"/>
        <w:sz w:val="22"/>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1" w15:restartNumberingAfterBreak="0">
    <w:nsid w:val="68C64DE2"/>
    <w:multiLevelType w:val="multilevel"/>
    <w:tmpl w:val="C3C8637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9856C26"/>
    <w:multiLevelType w:val="multilevel"/>
    <w:tmpl w:val="7A8A74FA"/>
    <w:styleLink w:val="BalkListesi"/>
    <w:lvl w:ilvl="0">
      <w:start w:val="1"/>
      <w:numFmt w:val="ordinal"/>
      <w:lvlText w:val="%1"/>
      <w:lvlJc w:val="left"/>
      <w:pPr>
        <w:ind w:left="567" w:hanging="567"/>
      </w:pPr>
      <w:rPr>
        <w:rFonts w:ascii="Times New Roman" w:hAnsi="Times New Roman" w:hint="default"/>
        <w:b/>
        <w:color w:val="auto"/>
        <w:sz w:val="32"/>
      </w:rPr>
    </w:lvl>
    <w:lvl w:ilvl="1">
      <w:start w:val="1"/>
      <w:numFmt w:val="ordinal"/>
      <w:lvlText w:val="%1%2"/>
      <w:lvlJc w:val="left"/>
      <w:pPr>
        <w:ind w:left="567" w:hanging="567"/>
      </w:pPr>
      <w:rPr>
        <w:rFonts w:ascii="Times New Roman" w:hAnsi="Times New Roman" w:hint="default"/>
        <w:b/>
        <w:color w:val="auto"/>
        <w:sz w:val="24"/>
      </w:rPr>
    </w:lvl>
    <w:lvl w:ilvl="2">
      <w:start w:val="1"/>
      <w:numFmt w:val="ordinal"/>
      <w:lvlText w:val="%2%1%3"/>
      <w:lvlJc w:val="left"/>
      <w:pPr>
        <w:ind w:left="567" w:hanging="567"/>
      </w:pPr>
      <w:rPr>
        <w:rFonts w:ascii="Times New Roman" w:hAnsi="Times New Roman" w:hint="default"/>
        <w:b/>
        <w:sz w:val="22"/>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3" w15:restartNumberingAfterBreak="0">
    <w:nsid w:val="698A1384"/>
    <w:multiLevelType w:val="hybridMultilevel"/>
    <w:tmpl w:val="11B0CD80"/>
    <w:lvl w:ilvl="0" w:tplc="95F090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C304A06"/>
    <w:multiLevelType w:val="hybridMultilevel"/>
    <w:tmpl w:val="A852DBF8"/>
    <w:lvl w:ilvl="0" w:tplc="BEF2C4C0">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EEC235D"/>
    <w:multiLevelType w:val="multilevel"/>
    <w:tmpl w:val="0B2E440C"/>
    <w:styleLink w:val="2DereceBalk"/>
    <w:lvl w:ilvl="0">
      <w:numFmt w:val="none"/>
      <w:lvlText w:val=""/>
      <w:lvlJc w:val="left"/>
      <w:pPr>
        <w:ind w:left="720" w:hanging="360"/>
      </w:pPr>
      <w:rPr>
        <w:rFonts w:hint="default"/>
      </w:rPr>
    </w:lvl>
    <w:lvl w:ilvl="1">
      <w:start w:val="1"/>
      <w:numFmt w:val="decimal"/>
      <w:isLgl/>
      <w:lvlText w:val="%1.%2."/>
      <w:lvlJc w:val="left"/>
      <w:pPr>
        <w:ind w:left="1152" w:hanging="432"/>
      </w:pPr>
      <w:rPr>
        <w:rFonts w:ascii="Times New Roman" w:hAnsi="Times New Roman" w:hint="default"/>
        <w:b/>
        <w:sz w:val="24"/>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7A8637C1"/>
    <w:multiLevelType w:val="multilevel"/>
    <w:tmpl w:val="98A0AE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3A25DA"/>
    <w:multiLevelType w:val="multilevel"/>
    <w:tmpl w:val="C644B294"/>
    <w:lvl w:ilvl="0">
      <w:start w:val="1"/>
      <w:numFmt w:val="none"/>
      <w:lvlText w:val="1."/>
      <w:lvlJc w:val="left"/>
      <w:pPr>
        <w:tabs>
          <w:tab w:val="num" w:pos="567"/>
        </w:tabs>
        <w:ind w:left="567" w:hanging="567"/>
      </w:pPr>
      <w:rPr>
        <w:rFonts w:ascii="Times New Roman" w:hAnsi="Times New Roman" w:hint="default"/>
        <w:b/>
        <w:color w:val="auto"/>
        <w:sz w:val="32"/>
      </w:rPr>
    </w:lvl>
    <w:lvl w:ilvl="1">
      <w:start w:val="1"/>
      <w:numFmt w:val="ordinal"/>
      <w:lvlText w:val="%1%21."/>
      <w:lvlJc w:val="left"/>
      <w:pPr>
        <w:tabs>
          <w:tab w:val="num" w:pos="567"/>
        </w:tabs>
        <w:ind w:left="567" w:hanging="567"/>
      </w:pPr>
      <w:rPr>
        <w:rFonts w:ascii="Times New Roman" w:hAnsi="Times New Roman" w:hint="default"/>
        <w:b/>
        <w:color w:val="auto"/>
        <w:sz w:val="24"/>
      </w:rPr>
    </w:lvl>
    <w:lvl w:ilvl="2">
      <w:start w:val="1"/>
      <w:numFmt w:val="ordinal"/>
      <w:lvlText w:val="%2%1%31."/>
      <w:lvlJc w:val="left"/>
      <w:pPr>
        <w:tabs>
          <w:tab w:val="num" w:pos="680"/>
        </w:tabs>
        <w:ind w:left="567" w:hanging="567"/>
      </w:pPr>
      <w:rPr>
        <w:rFonts w:ascii="Times New Roman" w:hAnsi="Times New Roman" w:hint="default"/>
        <w:b/>
        <w:sz w:val="22"/>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num w:numId="1">
    <w:abstractNumId w:val="35"/>
  </w:num>
  <w:num w:numId="2">
    <w:abstractNumId w:val="29"/>
  </w:num>
  <w:num w:numId="3">
    <w:abstractNumId w:val="9"/>
  </w:num>
  <w:num w:numId="4">
    <w:abstractNumId w:val="32"/>
  </w:num>
  <w:num w:numId="5">
    <w:abstractNumId w:val="26"/>
  </w:num>
  <w:num w:numId="6">
    <w:abstractNumId w:val="27"/>
  </w:num>
  <w:num w:numId="7">
    <w:abstractNumId w:val="12"/>
  </w:num>
  <w:num w:numId="8">
    <w:abstractNumId w:val="15"/>
  </w:num>
  <w:num w:numId="9">
    <w:abstractNumId w:val="22"/>
  </w:num>
  <w:num w:numId="10">
    <w:abstractNumId w:val="28"/>
  </w:num>
  <w:num w:numId="11">
    <w:abstractNumId w:val="37"/>
  </w:num>
  <w:num w:numId="1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5"/>
  </w:num>
  <w:num w:numId="15">
    <w:abstractNumId w:val="24"/>
  </w:num>
  <w:num w:numId="16">
    <w:abstractNumId w:val="36"/>
  </w:num>
  <w:num w:numId="17">
    <w:abstractNumId w:val="20"/>
  </w:num>
  <w:num w:numId="18">
    <w:abstractNumId w:val="17"/>
  </w:num>
  <w:num w:numId="19">
    <w:abstractNumId w:val="11"/>
  </w:num>
  <w:num w:numId="20">
    <w:abstractNumId w:val="34"/>
  </w:num>
  <w:num w:numId="21">
    <w:abstractNumId w:val="23"/>
  </w:num>
  <w:num w:numId="22">
    <w:abstractNumId w:val="10"/>
  </w:num>
  <w:num w:numId="23">
    <w:abstractNumId w:val="30"/>
  </w:num>
  <w:num w:numId="24">
    <w:abstractNumId w:val="6"/>
  </w:num>
  <w:num w:numId="25">
    <w:abstractNumId w:val="13"/>
  </w:num>
  <w:num w:numId="26">
    <w:abstractNumId w:val="18"/>
  </w:num>
  <w:num w:numId="27">
    <w:abstractNumId w:val="31"/>
  </w:num>
  <w:num w:numId="28">
    <w:abstractNumId w:val="7"/>
  </w:num>
  <w:num w:numId="29">
    <w:abstractNumId w:val="3"/>
  </w:num>
  <w:num w:numId="30">
    <w:abstractNumId w:val="2"/>
  </w:num>
  <w:num w:numId="31">
    <w:abstractNumId w:val="1"/>
  </w:num>
  <w:num w:numId="32">
    <w:abstractNumId w:val="0"/>
  </w:num>
  <w:num w:numId="33">
    <w:abstractNumId w:val="19"/>
  </w:num>
  <w:num w:numId="34">
    <w:abstractNumId w:val="5"/>
  </w:num>
  <w:num w:numId="35">
    <w:abstractNumId w:val="4"/>
  </w:num>
  <w:num w:numId="36">
    <w:abstractNumId w:val="14"/>
  </w:num>
  <w:num w:numId="37">
    <w:abstractNumId w:val="8"/>
  </w:num>
  <w:num w:numId="38">
    <w:abstractNumId w:val="33"/>
  </w:num>
  <w:num w:numId="3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ctiveWritingStyle w:appName="MSWord" w:lang="tr-TR" w:vendorID="1" w:dllVersion="512" w:checkStyle="0"/>
  <w:proofState w:spelling="clean" w:grammar="clean"/>
  <w:formsDesign/>
  <w:attachedTemplate r:id="rId1"/>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613"/>
    <w:rsid w:val="000002F6"/>
    <w:rsid w:val="00001B46"/>
    <w:rsid w:val="00003F44"/>
    <w:rsid w:val="00006B68"/>
    <w:rsid w:val="00011905"/>
    <w:rsid w:val="00012EB8"/>
    <w:rsid w:val="00013342"/>
    <w:rsid w:val="0002265A"/>
    <w:rsid w:val="00025B71"/>
    <w:rsid w:val="000260D4"/>
    <w:rsid w:val="0002739D"/>
    <w:rsid w:val="00030589"/>
    <w:rsid w:val="00032028"/>
    <w:rsid w:val="00032043"/>
    <w:rsid w:val="00032B01"/>
    <w:rsid w:val="00036292"/>
    <w:rsid w:val="00036BE9"/>
    <w:rsid w:val="00036C6D"/>
    <w:rsid w:val="000379DF"/>
    <w:rsid w:val="00037A6B"/>
    <w:rsid w:val="00041235"/>
    <w:rsid w:val="00041341"/>
    <w:rsid w:val="00041CF4"/>
    <w:rsid w:val="00042355"/>
    <w:rsid w:val="00043A3B"/>
    <w:rsid w:val="00044E55"/>
    <w:rsid w:val="000512B8"/>
    <w:rsid w:val="000515A3"/>
    <w:rsid w:val="00051C6A"/>
    <w:rsid w:val="0005361A"/>
    <w:rsid w:val="000639B4"/>
    <w:rsid w:val="00063C57"/>
    <w:rsid w:val="0006489B"/>
    <w:rsid w:val="000651B8"/>
    <w:rsid w:val="000660CA"/>
    <w:rsid w:val="00066A76"/>
    <w:rsid w:val="00067A25"/>
    <w:rsid w:val="00067E2C"/>
    <w:rsid w:val="00071BA7"/>
    <w:rsid w:val="000721C7"/>
    <w:rsid w:val="0007729C"/>
    <w:rsid w:val="00077D4F"/>
    <w:rsid w:val="00080192"/>
    <w:rsid w:val="000810DC"/>
    <w:rsid w:val="00084579"/>
    <w:rsid w:val="000856DF"/>
    <w:rsid w:val="00085A68"/>
    <w:rsid w:val="00092722"/>
    <w:rsid w:val="00092BB7"/>
    <w:rsid w:val="00096246"/>
    <w:rsid w:val="000962FC"/>
    <w:rsid w:val="000A0FB6"/>
    <w:rsid w:val="000A36FD"/>
    <w:rsid w:val="000A3A89"/>
    <w:rsid w:val="000A4CC4"/>
    <w:rsid w:val="000A5ED8"/>
    <w:rsid w:val="000A7C1A"/>
    <w:rsid w:val="000B05F5"/>
    <w:rsid w:val="000B2238"/>
    <w:rsid w:val="000B59FD"/>
    <w:rsid w:val="000C04BB"/>
    <w:rsid w:val="000C0711"/>
    <w:rsid w:val="000C22F9"/>
    <w:rsid w:val="000C2628"/>
    <w:rsid w:val="000C43E9"/>
    <w:rsid w:val="000C5E9F"/>
    <w:rsid w:val="000C6BFC"/>
    <w:rsid w:val="000D0043"/>
    <w:rsid w:val="000D0BA5"/>
    <w:rsid w:val="000D335A"/>
    <w:rsid w:val="000D3A37"/>
    <w:rsid w:val="000D4370"/>
    <w:rsid w:val="000D49CD"/>
    <w:rsid w:val="000D4BAE"/>
    <w:rsid w:val="000E3F18"/>
    <w:rsid w:val="000E459C"/>
    <w:rsid w:val="000E49F9"/>
    <w:rsid w:val="000E51E0"/>
    <w:rsid w:val="000E5B18"/>
    <w:rsid w:val="000E6FB9"/>
    <w:rsid w:val="000F0C2B"/>
    <w:rsid w:val="000F325A"/>
    <w:rsid w:val="000F35E8"/>
    <w:rsid w:val="000F3C5D"/>
    <w:rsid w:val="000F3E09"/>
    <w:rsid w:val="000F5123"/>
    <w:rsid w:val="000F6E38"/>
    <w:rsid w:val="0010131F"/>
    <w:rsid w:val="00102634"/>
    <w:rsid w:val="00104EB2"/>
    <w:rsid w:val="00105D75"/>
    <w:rsid w:val="001104B1"/>
    <w:rsid w:val="001114B9"/>
    <w:rsid w:val="00113CFB"/>
    <w:rsid w:val="0011697A"/>
    <w:rsid w:val="00116996"/>
    <w:rsid w:val="00121698"/>
    <w:rsid w:val="00121798"/>
    <w:rsid w:val="001277E0"/>
    <w:rsid w:val="00130688"/>
    <w:rsid w:val="001309FE"/>
    <w:rsid w:val="00131958"/>
    <w:rsid w:val="001323EC"/>
    <w:rsid w:val="00140B4A"/>
    <w:rsid w:val="001437C8"/>
    <w:rsid w:val="0014488C"/>
    <w:rsid w:val="00145911"/>
    <w:rsid w:val="00147B25"/>
    <w:rsid w:val="00151BAC"/>
    <w:rsid w:val="00151DAD"/>
    <w:rsid w:val="00152802"/>
    <w:rsid w:val="00152CC1"/>
    <w:rsid w:val="001538E9"/>
    <w:rsid w:val="00153AED"/>
    <w:rsid w:val="001546D5"/>
    <w:rsid w:val="0015576A"/>
    <w:rsid w:val="00155841"/>
    <w:rsid w:val="00157379"/>
    <w:rsid w:val="001573F2"/>
    <w:rsid w:val="00160B2B"/>
    <w:rsid w:val="0016167F"/>
    <w:rsid w:val="001665F5"/>
    <w:rsid w:val="00167166"/>
    <w:rsid w:val="001672DA"/>
    <w:rsid w:val="00167412"/>
    <w:rsid w:val="00167C86"/>
    <w:rsid w:val="00170B45"/>
    <w:rsid w:val="00173FA5"/>
    <w:rsid w:val="0017437D"/>
    <w:rsid w:val="00176E14"/>
    <w:rsid w:val="00180648"/>
    <w:rsid w:val="00181816"/>
    <w:rsid w:val="001823A6"/>
    <w:rsid w:val="00185CE1"/>
    <w:rsid w:val="00190C4B"/>
    <w:rsid w:val="00190E81"/>
    <w:rsid w:val="001929E4"/>
    <w:rsid w:val="00197165"/>
    <w:rsid w:val="001A1291"/>
    <w:rsid w:val="001A1950"/>
    <w:rsid w:val="001B102D"/>
    <w:rsid w:val="001B34DB"/>
    <w:rsid w:val="001B363E"/>
    <w:rsid w:val="001B408A"/>
    <w:rsid w:val="001B4A23"/>
    <w:rsid w:val="001B4CBC"/>
    <w:rsid w:val="001B525E"/>
    <w:rsid w:val="001B592A"/>
    <w:rsid w:val="001B5C99"/>
    <w:rsid w:val="001C1199"/>
    <w:rsid w:val="001C18F1"/>
    <w:rsid w:val="001C3241"/>
    <w:rsid w:val="001C41FA"/>
    <w:rsid w:val="001C4B07"/>
    <w:rsid w:val="001C4C46"/>
    <w:rsid w:val="001C5D67"/>
    <w:rsid w:val="001C781D"/>
    <w:rsid w:val="001D080B"/>
    <w:rsid w:val="001D09C3"/>
    <w:rsid w:val="001D117A"/>
    <w:rsid w:val="001D2750"/>
    <w:rsid w:val="001D2EF6"/>
    <w:rsid w:val="001D74EA"/>
    <w:rsid w:val="001E0828"/>
    <w:rsid w:val="001E39EE"/>
    <w:rsid w:val="001E4E61"/>
    <w:rsid w:val="001E5222"/>
    <w:rsid w:val="001E5639"/>
    <w:rsid w:val="001E6787"/>
    <w:rsid w:val="001E7F18"/>
    <w:rsid w:val="001F130E"/>
    <w:rsid w:val="001F2469"/>
    <w:rsid w:val="001F4A1A"/>
    <w:rsid w:val="001F658F"/>
    <w:rsid w:val="002000CC"/>
    <w:rsid w:val="00201512"/>
    <w:rsid w:val="00201EF5"/>
    <w:rsid w:val="00203F24"/>
    <w:rsid w:val="002105DE"/>
    <w:rsid w:val="002142AD"/>
    <w:rsid w:val="0021438B"/>
    <w:rsid w:val="002153EB"/>
    <w:rsid w:val="00221335"/>
    <w:rsid w:val="00224ED1"/>
    <w:rsid w:val="002259F8"/>
    <w:rsid w:val="00225BB5"/>
    <w:rsid w:val="00225F32"/>
    <w:rsid w:val="00227834"/>
    <w:rsid w:val="00227E87"/>
    <w:rsid w:val="00230D6E"/>
    <w:rsid w:val="00231E55"/>
    <w:rsid w:val="002328D4"/>
    <w:rsid w:val="002342E1"/>
    <w:rsid w:val="0023467E"/>
    <w:rsid w:val="00235739"/>
    <w:rsid w:val="002405A2"/>
    <w:rsid w:val="002407D8"/>
    <w:rsid w:val="00241219"/>
    <w:rsid w:val="00242AC4"/>
    <w:rsid w:val="00242DED"/>
    <w:rsid w:val="002439F6"/>
    <w:rsid w:val="00245004"/>
    <w:rsid w:val="002451D9"/>
    <w:rsid w:val="00245320"/>
    <w:rsid w:val="002504F5"/>
    <w:rsid w:val="002514F0"/>
    <w:rsid w:val="0025449B"/>
    <w:rsid w:val="00256D25"/>
    <w:rsid w:val="00261105"/>
    <w:rsid w:val="002612EA"/>
    <w:rsid w:val="0026197A"/>
    <w:rsid w:val="002629CA"/>
    <w:rsid w:val="002645C7"/>
    <w:rsid w:val="0026464E"/>
    <w:rsid w:val="002655AD"/>
    <w:rsid w:val="002678E2"/>
    <w:rsid w:val="00271C9F"/>
    <w:rsid w:val="002733C9"/>
    <w:rsid w:val="002760EC"/>
    <w:rsid w:val="00280FBC"/>
    <w:rsid w:val="00281B17"/>
    <w:rsid w:val="00284322"/>
    <w:rsid w:val="00284BA2"/>
    <w:rsid w:val="00285CD5"/>
    <w:rsid w:val="00286A9A"/>
    <w:rsid w:val="00290959"/>
    <w:rsid w:val="00294938"/>
    <w:rsid w:val="00296262"/>
    <w:rsid w:val="00297764"/>
    <w:rsid w:val="002A1E41"/>
    <w:rsid w:val="002A2224"/>
    <w:rsid w:val="002A45CC"/>
    <w:rsid w:val="002B0024"/>
    <w:rsid w:val="002B2F57"/>
    <w:rsid w:val="002B5EA7"/>
    <w:rsid w:val="002B697B"/>
    <w:rsid w:val="002C0613"/>
    <w:rsid w:val="002C105F"/>
    <w:rsid w:val="002C11DA"/>
    <w:rsid w:val="002C215B"/>
    <w:rsid w:val="002C4C4F"/>
    <w:rsid w:val="002C7810"/>
    <w:rsid w:val="002D1321"/>
    <w:rsid w:val="002D2977"/>
    <w:rsid w:val="002D354C"/>
    <w:rsid w:val="002D4637"/>
    <w:rsid w:val="002D5E6C"/>
    <w:rsid w:val="002D6D9F"/>
    <w:rsid w:val="002E13C2"/>
    <w:rsid w:val="002E2917"/>
    <w:rsid w:val="002E3FC0"/>
    <w:rsid w:val="002E4E03"/>
    <w:rsid w:val="002E5088"/>
    <w:rsid w:val="002E680B"/>
    <w:rsid w:val="002E6F84"/>
    <w:rsid w:val="002F1BBB"/>
    <w:rsid w:val="002F1D02"/>
    <w:rsid w:val="002F2462"/>
    <w:rsid w:val="002F2920"/>
    <w:rsid w:val="002F3E26"/>
    <w:rsid w:val="00300A4C"/>
    <w:rsid w:val="00302E2A"/>
    <w:rsid w:val="00305C35"/>
    <w:rsid w:val="0030647B"/>
    <w:rsid w:val="00314EE4"/>
    <w:rsid w:val="00315C23"/>
    <w:rsid w:val="0031629C"/>
    <w:rsid w:val="00320101"/>
    <w:rsid w:val="00320854"/>
    <w:rsid w:val="003245BB"/>
    <w:rsid w:val="00325097"/>
    <w:rsid w:val="003320C2"/>
    <w:rsid w:val="00332470"/>
    <w:rsid w:val="00333561"/>
    <w:rsid w:val="0033489F"/>
    <w:rsid w:val="0033725D"/>
    <w:rsid w:val="0034246F"/>
    <w:rsid w:val="00343214"/>
    <w:rsid w:val="003432C3"/>
    <w:rsid w:val="003440BC"/>
    <w:rsid w:val="0034685C"/>
    <w:rsid w:val="003509A1"/>
    <w:rsid w:val="003513CB"/>
    <w:rsid w:val="003528CC"/>
    <w:rsid w:val="00354306"/>
    <w:rsid w:val="003552AE"/>
    <w:rsid w:val="003556C8"/>
    <w:rsid w:val="0036004A"/>
    <w:rsid w:val="00360AB1"/>
    <w:rsid w:val="00361BD2"/>
    <w:rsid w:val="00362805"/>
    <w:rsid w:val="00363446"/>
    <w:rsid w:val="00363E0A"/>
    <w:rsid w:val="00363E36"/>
    <w:rsid w:val="00366BB2"/>
    <w:rsid w:val="00367482"/>
    <w:rsid w:val="00370F9F"/>
    <w:rsid w:val="003726E3"/>
    <w:rsid w:val="00372E71"/>
    <w:rsid w:val="003735DA"/>
    <w:rsid w:val="00373DB3"/>
    <w:rsid w:val="00375753"/>
    <w:rsid w:val="00377EF3"/>
    <w:rsid w:val="00381D73"/>
    <w:rsid w:val="00381F2E"/>
    <w:rsid w:val="00383177"/>
    <w:rsid w:val="00385379"/>
    <w:rsid w:val="003910DF"/>
    <w:rsid w:val="00391CE5"/>
    <w:rsid w:val="003922D1"/>
    <w:rsid w:val="003A1873"/>
    <w:rsid w:val="003A1F28"/>
    <w:rsid w:val="003A27DB"/>
    <w:rsid w:val="003A443D"/>
    <w:rsid w:val="003A4A4B"/>
    <w:rsid w:val="003A5538"/>
    <w:rsid w:val="003A5EFD"/>
    <w:rsid w:val="003A6D79"/>
    <w:rsid w:val="003A7E98"/>
    <w:rsid w:val="003B28C7"/>
    <w:rsid w:val="003B2EDB"/>
    <w:rsid w:val="003B310F"/>
    <w:rsid w:val="003B56F0"/>
    <w:rsid w:val="003B6149"/>
    <w:rsid w:val="003B6784"/>
    <w:rsid w:val="003B7D5A"/>
    <w:rsid w:val="003B7F61"/>
    <w:rsid w:val="003B7F81"/>
    <w:rsid w:val="003C01F6"/>
    <w:rsid w:val="003C05B6"/>
    <w:rsid w:val="003C13A4"/>
    <w:rsid w:val="003C3187"/>
    <w:rsid w:val="003C72F2"/>
    <w:rsid w:val="003C7A86"/>
    <w:rsid w:val="003D09D0"/>
    <w:rsid w:val="003D1286"/>
    <w:rsid w:val="003D2BA0"/>
    <w:rsid w:val="003D560A"/>
    <w:rsid w:val="003D6199"/>
    <w:rsid w:val="003D786E"/>
    <w:rsid w:val="003E133D"/>
    <w:rsid w:val="003E5A66"/>
    <w:rsid w:val="003F03D6"/>
    <w:rsid w:val="003F1FBF"/>
    <w:rsid w:val="003F2DA4"/>
    <w:rsid w:val="003F49A1"/>
    <w:rsid w:val="003F5838"/>
    <w:rsid w:val="003F62B5"/>
    <w:rsid w:val="003F75FB"/>
    <w:rsid w:val="00407884"/>
    <w:rsid w:val="004102FD"/>
    <w:rsid w:val="004118E1"/>
    <w:rsid w:val="0041240A"/>
    <w:rsid w:val="004135E6"/>
    <w:rsid w:val="00421003"/>
    <w:rsid w:val="004226BA"/>
    <w:rsid w:val="004227CD"/>
    <w:rsid w:val="004272F9"/>
    <w:rsid w:val="00427DB7"/>
    <w:rsid w:val="00430078"/>
    <w:rsid w:val="004309C6"/>
    <w:rsid w:val="0043722F"/>
    <w:rsid w:val="00440A63"/>
    <w:rsid w:val="00446B52"/>
    <w:rsid w:val="00447B70"/>
    <w:rsid w:val="00450943"/>
    <w:rsid w:val="00450D42"/>
    <w:rsid w:val="00455976"/>
    <w:rsid w:val="00456BB8"/>
    <w:rsid w:val="00460370"/>
    <w:rsid w:val="00465B95"/>
    <w:rsid w:val="00466D6F"/>
    <w:rsid w:val="004714D9"/>
    <w:rsid w:val="004719CE"/>
    <w:rsid w:val="00472E0A"/>
    <w:rsid w:val="00473866"/>
    <w:rsid w:val="00475B24"/>
    <w:rsid w:val="00480D96"/>
    <w:rsid w:val="004817A5"/>
    <w:rsid w:val="00484BD6"/>
    <w:rsid w:val="00484DF1"/>
    <w:rsid w:val="00487473"/>
    <w:rsid w:val="004932C1"/>
    <w:rsid w:val="0049468A"/>
    <w:rsid w:val="00494BE5"/>
    <w:rsid w:val="0049639A"/>
    <w:rsid w:val="004A0F1E"/>
    <w:rsid w:val="004A2E64"/>
    <w:rsid w:val="004A4BB5"/>
    <w:rsid w:val="004A52C5"/>
    <w:rsid w:val="004A6250"/>
    <w:rsid w:val="004B2294"/>
    <w:rsid w:val="004B7210"/>
    <w:rsid w:val="004C5C4D"/>
    <w:rsid w:val="004C5FE5"/>
    <w:rsid w:val="004D3755"/>
    <w:rsid w:val="004D4EAF"/>
    <w:rsid w:val="004D694E"/>
    <w:rsid w:val="004E619C"/>
    <w:rsid w:val="004E6873"/>
    <w:rsid w:val="004E723A"/>
    <w:rsid w:val="004E7BF1"/>
    <w:rsid w:val="004F1851"/>
    <w:rsid w:val="004F2F61"/>
    <w:rsid w:val="004F3AAF"/>
    <w:rsid w:val="004F503E"/>
    <w:rsid w:val="004F580D"/>
    <w:rsid w:val="004F5979"/>
    <w:rsid w:val="00500A39"/>
    <w:rsid w:val="005015BE"/>
    <w:rsid w:val="00504C5E"/>
    <w:rsid w:val="00505B5E"/>
    <w:rsid w:val="00505EE6"/>
    <w:rsid w:val="0050614E"/>
    <w:rsid w:val="00514029"/>
    <w:rsid w:val="00515FBB"/>
    <w:rsid w:val="00520DE8"/>
    <w:rsid w:val="005274F8"/>
    <w:rsid w:val="00527BDB"/>
    <w:rsid w:val="00530700"/>
    <w:rsid w:val="005319CE"/>
    <w:rsid w:val="00532336"/>
    <w:rsid w:val="005352E5"/>
    <w:rsid w:val="00536426"/>
    <w:rsid w:val="0054108D"/>
    <w:rsid w:val="0054149D"/>
    <w:rsid w:val="00541772"/>
    <w:rsid w:val="00541C10"/>
    <w:rsid w:val="00541F04"/>
    <w:rsid w:val="00542226"/>
    <w:rsid w:val="00544702"/>
    <w:rsid w:val="005457B9"/>
    <w:rsid w:val="00545CDC"/>
    <w:rsid w:val="00546A6B"/>
    <w:rsid w:val="00550D6A"/>
    <w:rsid w:val="00553102"/>
    <w:rsid w:val="00554153"/>
    <w:rsid w:val="00554EE7"/>
    <w:rsid w:val="005552A3"/>
    <w:rsid w:val="005557A4"/>
    <w:rsid w:val="00555D5B"/>
    <w:rsid w:val="005565B2"/>
    <w:rsid w:val="00557304"/>
    <w:rsid w:val="0056658F"/>
    <w:rsid w:val="00566C39"/>
    <w:rsid w:val="005710F6"/>
    <w:rsid w:val="00571DB5"/>
    <w:rsid w:val="005765AA"/>
    <w:rsid w:val="005774E3"/>
    <w:rsid w:val="00580B21"/>
    <w:rsid w:val="005831F9"/>
    <w:rsid w:val="00583B0E"/>
    <w:rsid w:val="00584F6F"/>
    <w:rsid w:val="00585C5B"/>
    <w:rsid w:val="005868CE"/>
    <w:rsid w:val="00586D5E"/>
    <w:rsid w:val="00586D8A"/>
    <w:rsid w:val="005918C9"/>
    <w:rsid w:val="0059283A"/>
    <w:rsid w:val="00592A25"/>
    <w:rsid w:val="00593919"/>
    <w:rsid w:val="00596383"/>
    <w:rsid w:val="005A11FD"/>
    <w:rsid w:val="005A29CE"/>
    <w:rsid w:val="005A352A"/>
    <w:rsid w:val="005A4CF8"/>
    <w:rsid w:val="005A55EC"/>
    <w:rsid w:val="005A62AB"/>
    <w:rsid w:val="005A6B6C"/>
    <w:rsid w:val="005A7C2E"/>
    <w:rsid w:val="005B2922"/>
    <w:rsid w:val="005B42E7"/>
    <w:rsid w:val="005C1EE5"/>
    <w:rsid w:val="005C4233"/>
    <w:rsid w:val="005C6047"/>
    <w:rsid w:val="005C6C92"/>
    <w:rsid w:val="005C78F2"/>
    <w:rsid w:val="005C7E6F"/>
    <w:rsid w:val="005D332D"/>
    <w:rsid w:val="005D49CA"/>
    <w:rsid w:val="005D7CA6"/>
    <w:rsid w:val="005D7E01"/>
    <w:rsid w:val="005E4817"/>
    <w:rsid w:val="005E48AC"/>
    <w:rsid w:val="005E5E4E"/>
    <w:rsid w:val="005E63D7"/>
    <w:rsid w:val="005E6F29"/>
    <w:rsid w:val="005E72CF"/>
    <w:rsid w:val="005F0249"/>
    <w:rsid w:val="005F1B67"/>
    <w:rsid w:val="005F1BF2"/>
    <w:rsid w:val="005F3955"/>
    <w:rsid w:val="005F3A73"/>
    <w:rsid w:val="005F3BFC"/>
    <w:rsid w:val="005F4687"/>
    <w:rsid w:val="00611D17"/>
    <w:rsid w:val="006138AD"/>
    <w:rsid w:val="00613BE5"/>
    <w:rsid w:val="006149EB"/>
    <w:rsid w:val="00615EAD"/>
    <w:rsid w:val="00616E77"/>
    <w:rsid w:val="0062068A"/>
    <w:rsid w:val="00623B3C"/>
    <w:rsid w:val="0062558E"/>
    <w:rsid w:val="00626548"/>
    <w:rsid w:val="0062798F"/>
    <w:rsid w:val="00631378"/>
    <w:rsid w:val="006352A1"/>
    <w:rsid w:val="00635B52"/>
    <w:rsid w:val="00637551"/>
    <w:rsid w:val="00642316"/>
    <w:rsid w:val="0064329A"/>
    <w:rsid w:val="00644575"/>
    <w:rsid w:val="006501B5"/>
    <w:rsid w:val="00650518"/>
    <w:rsid w:val="00650B64"/>
    <w:rsid w:val="00652470"/>
    <w:rsid w:val="00653E8B"/>
    <w:rsid w:val="006618AF"/>
    <w:rsid w:val="00662942"/>
    <w:rsid w:val="0066375C"/>
    <w:rsid w:val="0066407C"/>
    <w:rsid w:val="0067201A"/>
    <w:rsid w:val="00673849"/>
    <w:rsid w:val="0067562E"/>
    <w:rsid w:val="0067571F"/>
    <w:rsid w:val="00677390"/>
    <w:rsid w:val="0068404A"/>
    <w:rsid w:val="00686CF0"/>
    <w:rsid w:val="006874FA"/>
    <w:rsid w:val="00692708"/>
    <w:rsid w:val="006931B7"/>
    <w:rsid w:val="00693A69"/>
    <w:rsid w:val="00693D8D"/>
    <w:rsid w:val="00693F32"/>
    <w:rsid w:val="00694302"/>
    <w:rsid w:val="00694C1C"/>
    <w:rsid w:val="006A25AF"/>
    <w:rsid w:val="006A7CC1"/>
    <w:rsid w:val="006B0B5E"/>
    <w:rsid w:val="006B16C2"/>
    <w:rsid w:val="006B236B"/>
    <w:rsid w:val="006B6CD1"/>
    <w:rsid w:val="006C0B20"/>
    <w:rsid w:val="006C225F"/>
    <w:rsid w:val="006C3100"/>
    <w:rsid w:val="006C3662"/>
    <w:rsid w:val="006C4F3D"/>
    <w:rsid w:val="006C5EC9"/>
    <w:rsid w:val="006C65CF"/>
    <w:rsid w:val="006C71AD"/>
    <w:rsid w:val="006D03B6"/>
    <w:rsid w:val="006D2114"/>
    <w:rsid w:val="006D33A1"/>
    <w:rsid w:val="006D3EEA"/>
    <w:rsid w:val="006D7A69"/>
    <w:rsid w:val="006D7D19"/>
    <w:rsid w:val="006E1641"/>
    <w:rsid w:val="006E3A41"/>
    <w:rsid w:val="006E3BA4"/>
    <w:rsid w:val="006E5747"/>
    <w:rsid w:val="006F0125"/>
    <w:rsid w:val="006F1007"/>
    <w:rsid w:val="006F13F5"/>
    <w:rsid w:val="006F1F6F"/>
    <w:rsid w:val="006F3085"/>
    <w:rsid w:val="006F3237"/>
    <w:rsid w:val="006F373C"/>
    <w:rsid w:val="006F46B6"/>
    <w:rsid w:val="006F517A"/>
    <w:rsid w:val="006F7348"/>
    <w:rsid w:val="0070269B"/>
    <w:rsid w:val="007046E1"/>
    <w:rsid w:val="00707B44"/>
    <w:rsid w:val="0071022D"/>
    <w:rsid w:val="00710FC6"/>
    <w:rsid w:val="007114B6"/>
    <w:rsid w:val="007114C1"/>
    <w:rsid w:val="007116FC"/>
    <w:rsid w:val="00713B27"/>
    <w:rsid w:val="00713CB5"/>
    <w:rsid w:val="007144C9"/>
    <w:rsid w:val="0071673F"/>
    <w:rsid w:val="0071730F"/>
    <w:rsid w:val="00717393"/>
    <w:rsid w:val="0071772D"/>
    <w:rsid w:val="00720458"/>
    <w:rsid w:val="00720616"/>
    <w:rsid w:val="00725F3C"/>
    <w:rsid w:val="007307C2"/>
    <w:rsid w:val="00730B3B"/>
    <w:rsid w:val="00730FAD"/>
    <w:rsid w:val="00733EC5"/>
    <w:rsid w:val="00736F7F"/>
    <w:rsid w:val="00737223"/>
    <w:rsid w:val="00740AE0"/>
    <w:rsid w:val="00743F93"/>
    <w:rsid w:val="0074476A"/>
    <w:rsid w:val="00744A9D"/>
    <w:rsid w:val="00746B4F"/>
    <w:rsid w:val="007474FF"/>
    <w:rsid w:val="00753ADC"/>
    <w:rsid w:val="007541CA"/>
    <w:rsid w:val="0075428D"/>
    <w:rsid w:val="0075660E"/>
    <w:rsid w:val="00756D3C"/>
    <w:rsid w:val="00761D65"/>
    <w:rsid w:val="00764765"/>
    <w:rsid w:val="007650EF"/>
    <w:rsid w:val="0076760B"/>
    <w:rsid w:val="00767DCE"/>
    <w:rsid w:val="0077132E"/>
    <w:rsid w:val="00771AEF"/>
    <w:rsid w:val="00771F13"/>
    <w:rsid w:val="00772FE1"/>
    <w:rsid w:val="007742E8"/>
    <w:rsid w:val="00776EC9"/>
    <w:rsid w:val="007779FA"/>
    <w:rsid w:val="00781FF3"/>
    <w:rsid w:val="00784A28"/>
    <w:rsid w:val="00786031"/>
    <w:rsid w:val="00786295"/>
    <w:rsid w:val="007875E4"/>
    <w:rsid w:val="007910CD"/>
    <w:rsid w:val="007921FD"/>
    <w:rsid w:val="00792D3B"/>
    <w:rsid w:val="00795B60"/>
    <w:rsid w:val="00796973"/>
    <w:rsid w:val="007A03F8"/>
    <w:rsid w:val="007A239C"/>
    <w:rsid w:val="007A23C5"/>
    <w:rsid w:val="007A3D61"/>
    <w:rsid w:val="007A4110"/>
    <w:rsid w:val="007A7EBA"/>
    <w:rsid w:val="007B0F50"/>
    <w:rsid w:val="007B1221"/>
    <w:rsid w:val="007B1521"/>
    <w:rsid w:val="007B1BA0"/>
    <w:rsid w:val="007B351F"/>
    <w:rsid w:val="007B3538"/>
    <w:rsid w:val="007B39D5"/>
    <w:rsid w:val="007C027C"/>
    <w:rsid w:val="007C1667"/>
    <w:rsid w:val="007C2ACA"/>
    <w:rsid w:val="007C34F0"/>
    <w:rsid w:val="007C387D"/>
    <w:rsid w:val="007C4471"/>
    <w:rsid w:val="007C4BB7"/>
    <w:rsid w:val="007C4C9B"/>
    <w:rsid w:val="007D2693"/>
    <w:rsid w:val="007D4259"/>
    <w:rsid w:val="007D5200"/>
    <w:rsid w:val="007D6337"/>
    <w:rsid w:val="007E079B"/>
    <w:rsid w:val="007E221E"/>
    <w:rsid w:val="007E561E"/>
    <w:rsid w:val="007E78DF"/>
    <w:rsid w:val="007F23F0"/>
    <w:rsid w:val="007F2B60"/>
    <w:rsid w:val="007F36F8"/>
    <w:rsid w:val="007F4AD4"/>
    <w:rsid w:val="007F53CA"/>
    <w:rsid w:val="007F5918"/>
    <w:rsid w:val="007F7484"/>
    <w:rsid w:val="007F7602"/>
    <w:rsid w:val="007F7E31"/>
    <w:rsid w:val="0080211A"/>
    <w:rsid w:val="00802EF6"/>
    <w:rsid w:val="0080431A"/>
    <w:rsid w:val="00805416"/>
    <w:rsid w:val="008054B0"/>
    <w:rsid w:val="008055BC"/>
    <w:rsid w:val="0080579E"/>
    <w:rsid w:val="0080790F"/>
    <w:rsid w:val="00807D7C"/>
    <w:rsid w:val="0081171F"/>
    <w:rsid w:val="008134BF"/>
    <w:rsid w:val="00813CE4"/>
    <w:rsid w:val="00813D32"/>
    <w:rsid w:val="00814C3C"/>
    <w:rsid w:val="00817954"/>
    <w:rsid w:val="0081799C"/>
    <w:rsid w:val="00817AB0"/>
    <w:rsid w:val="00820DF9"/>
    <w:rsid w:val="008213AE"/>
    <w:rsid w:val="00821450"/>
    <w:rsid w:val="00822A4E"/>
    <w:rsid w:val="00824CD9"/>
    <w:rsid w:val="00825956"/>
    <w:rsid w:val="00827145"/>
    <w:rsid w:val="00831005"/>
    <w:rsid w:val="00834091"/>
    <w:rsid w:val="00834EED"/>
    <w:rsid w:val="00835914"/>
    <w:rsid w:val="00840814"/>
    <w:rsid w:val="00843F1E"/>
    <w:rsid w:val="00846AD9"/>
    <w:rsid w:val="00846EC1"/>
    <w:rsid w:val="00847C63"/>
    <w:rsid w:val="008507F8"/>
    <w:rsid w:val="0085389A"/>
    <w:rsid w:val="00860BE2"/>
    <w:rsid w:val="00861726"/>
    <w:rsid w:val="0086227B"/>
    <w:rsid w:val="00862F0A"/>
    <w:rsid w:val="0086536E"/>
    <w:rsid w:val="00871BE1"/>
    <w:rsid w:val="00871FF1"/>
    <w:rsid w:val="00872B52"/>
    <w:rsid w:val="00873137"/>
    <w:rsid w:val="00875F1D"/>
    <w:rsid w:val="00876970"/>
    <w:rsid w:val="00876B8A"/>
    <w:rsid w:val="008810DC"/>
    <w:rsid w:val="00883C6D"/>
    <w:rsid w:val="008879C6"/>
    <w:rsid w:val="008904F1"/>
    <w:rsid w:val="008920E1"/>
    <w:rsid w:val="00893862"/>
    <w:rsid w:val="00893A3C"/>
    <w:rsid w:val="008A291A"/>
    <w:rsid w:val="008A3B14"/>
    <w:rsid w:val="008A53FE"/>
    <w:rsid w:val="008A63C9"/>
    <w:rsid w:val="008A7999"/>
    <w:rsid w:val="008A7FFB"/>
    <w:rsid w:val="008B1350"/>
    <w:rsid w:val="008B1760"/>
    <w:rsid w:val="008B3215"/>
    <w:rsid w:val="008B3804"/>
    <w:rsid w:val="008B385D"/>
    <w:rsid w:val="008B39E0"/>
    <w:rsid w:val="008B610F"/>
    <w:rsid w:val="008B6169"/>
    <w:rsid w:val="008C189C"/>
    <w:rsid w:val="008C231D"/>
    <w:rsid w:val="008C30B7"/>
    <w:rsid w:val="008C54BF"/>
    <w:rsid w:val="008C696D"/>
    <w:rsid w:val="008D0758"/>
    <w:rsid w:val="008D3CFC"/>
    <w:rsid w:val="008D5D83"/>
    <w:rsid w:val="008D6D02"/>
    <w:rsid w:val="008E166E"/>
    <w:rsid w:val="008F2427"/>
    <w:rsid w:val="008F3246"/>
    <w:rsid w:val="008F6E97"/>
    <w:rsid w:val="00902133"/>
    <w:rsid w:val="0090523C"/>
    <w:rsid w:val="00905B17"/>
    <w:rsid w:val="0090632B"/>
    <w:rsid w:val="00911315"/>
    <w:rsid w:val="0091246A"/>
    <w:rsid w:val="00916918"/>
    <w:rsid w:val="00917E8B"/>
    <w:rsid w:val="00924361"/>
    <w:rsid w:val="0092465A"/>
    <w:rsid w:val="00925C54"/>
    <w:rsid w:val="00925D08"/>
    <w:rsid w:val="00926527"/>
    <w:rsid w:val="0092656F"/>
    <w:rsid w:val="009333AF"/>
    <w:rsid w:val="00933F7D"/>
    <w:rsid w:val="00935C22"/>
    <w:rsid w:val="00937F6A"/>
    <w:rsid w:val="00940CFB"/>
    <w:rsid w:val="00942E20"/>
    <w:rsid w:val="0094376B"/>
    <w:rsid w:val="00943964"/>
    <w:rsid w:val="0094619B"/>
    <w:rsid w:val="0094627A"/>
    <w:rsid w:val="00952149"/>
    <w:rsid w:val="009522A3"/>
    <w:rsid w:val="00953B1B"/>
    <w:rsid w:val="00953DA3"/>
    <w:rsid w:val="009543AD"/>
    <w:rsid w:val="00954F62"/>
    <w:rsid w:val="00960AC3"/>
    <w:rsid w:val="0096166B"/>
    <w:rsid w:val="00962AF1"/>
    <w:rsid w:val="00962FBA"/>
    <w:rsid w:val="009639C9"/>
    <w:rsid w:val="0096452F"/>
    <w:rsid w:val="00964DEB"/>
    <w:rsid w:val="009652FD"/>
    <w:rsid w:val="009657CB"/>
    <w:rsid w:val="00965B50"/>
    <w:rsid w:val="00965B85"/>
    <w:rsid w:val="00967226"/>
    <w:rsid w:val="0097067D"/>
    <w:rsid w:val="00970F32"/>
    <w:rsid w:val="0097364E"/>
    <w:rsid w:val="009747F8"/>
    <w:rsid w:val="009767BC"/>
    <w:rsid w:val="00982F9D"/>
    <w:rsid w:val="009855A7"/>
    <w:rsid w:val="00986B18"/>
    <w:rsid w:val="009871AA"/>
    <w:rsid w:val="00987E87"/>
    <w:rsid w:val="009906CD"/>
    <w:rsid w:val="009919A2"/>
    <w:rsid w:val="00991D01"/>
    <w:rsid w:val="00992001"/>
    <w:rsid w:val="00992587"/>
    <w:rsid w:val="00995151"/>
    <w:rsid w:val="00995B96"/>
    <w:rsid w:val="009967DE"/>
    <w:rsid w:val="009A36F1"/>
    <w:rsid w:val="009A374D"/>
    <w:rsid w:val="009A4F89"/>
    <w:rsid w:val="009A681A"/>
    <w:rsid w:val="009B05F3"/>
    <w:rsid w:val="009B1FA8"/>
    <w:rsid w:val="009B2883"/>
    <w:rsid w:val="009B30FD"/>
    <w:rsid w:val="009B5D43"/>
    <w:rsid w:val="009B677B"/>
    <w:rsid w:val="009C1EDB"/>
    <w:rsid w:val="009C2D0A"/>
    <w:rsid w:val="009D1484"/>
    <w:rsid w:val="009D28AF"/>
    <w:rsid w:val="009D4DC5"/>
    <w:rsid w:val="009D55F7"/>
    <w:rsid w:val="009D6221"/>
    <w:rsid w:val="009D7F3B"/>
    <w:rsid w:val="009E1434"/>
    <w:rsid w:val="009E2BF3"/>
    <w:rsid w:val="009E2CFE"/>
    <w:rsid w:val="009E7475"/>
    <w:rsid w:val="009E7E36"/>
    <w:rsid w:val="009F45DB"/>
    <w:rsid w:val="009F49A4"/>
    <w:rsid w:val="009F75DE"/>
    <w:rsid w:val="00A00027"/>
    <w:rsid w:val="00A02ADA"/>
    <w:rsid w:val="00A02B76"/>
    <w:rsid w:val="00A10875"/>
    <w:rsid w:val="00A15CED"/>
    <w:rsid w:val="00A164FA"/>
    <w:rsid w:val="00A16880"/>
    <w:rsid w:val="00A170F2"/>
    <w:rsid w:val="00A21B3F"/>
    <w:rsid w:val="00A21F71"/>
    <w:rsid w:val="00A23D61"/>
    <w:rsid w:val="00A31E33"/>
    <w:rsid w:val="00A32D55"/>
    <w:rsid w:val="00A32DED"/>
    <w:rsid w:val="00A33599"/>
    <w:rsid w:val="00A33D00"/>
    <w:rsid w:val="00A346EA"/>
    <w:rsid w:val="00A35F98"/>
    <w:rsid w:val="00A3742C"/>
    <w:rsid w:val="00A3767E"/>
    <w:rsid w:val="00A406CD"/>
    <w:rsid w:val="00A41D02"/>
    <w:rsid w:val="00A42958"/>
    <w:rsid w:val="00A43AAC"/>
    <w:rsid w:val="00A45484"/>
    <w:rsid w:val="00A45744"/>
    <w:rsid w:val="00A45ED1"/>
    <w:rsid w:val="00A51817"/>
    <w:rsid w:val="00A5197E"/>
    <w:rsid w:val="00A51D99"/>
    <w:rsid w:val="00A53F92"/>
    <w:rsid w:val="00A55CA3"/>
    <w:rsid w:val="00A621AC"/>
    <w:rsid w:val="00A64917"/>
    <w:rsid w:val="00A6539E"/>
    <w:rsid w:val="00A66E4F"/>
    <w:rsid w:val="00A67D4E"/>
    <w:rsid w:val="00A67F8B"/>
    <w:rsid w:val="00A71323"/>
    <w:rsid w:val="00A71EEF"/>
    <w:rsid w:val="00A7216D"/>
    <w:rsid w:val="00A73024"/>
    <w:rsid w:val="00A76BA8"/>
    <w:rsid w:val="00A77855"/>
    <w:rsid w:val="00A82672"/>
    <w:rsid w:val="00A87829"/>
    <w:rsid w:val="00A90210"/>
    <w:rsid w:val="00A904AE"/>
    <w:rsid w:val="00A90C72"/>
    <w:rsid w:val="00A9122C"/>
    <w:rsid w:val="00A93568"/>
    <w:rsid w:val="00A93E75"/>
    <w:rsid w:val="00A94B8B"/>
    <w:rsid w:val="00A96EC1"/>
    <w:rsid w:val="00A97B56"/>
    <w:rsid w:val="00AA2052"/>
    <w:rsid w:val="00AA339F"/>
    <w:rsid w:val="00AA33F8"/>
    <w:rsid w:val="00AA637D"/>
    <w:rsid w:val="00AA70D3"/>
    <w:rsid w:val="00AA7B22"/>
    <w:rsid w:val="00AB0A96"/>
    <w:rsid w:val="00AB35BC"/>
    <w:rsid w:val="00AB3E45"/>
    <w:rsid w:val="00AB4D16"/>
    <w:rsid w:val="00AB5EA9"/>
    <w:rsid w:val="00AB6C44"/>
    <w:rsid w:val="00AC17D6"/>
    <w:rsid w:val="00AC18A7"/>
    <w:rsid w:val="00AC2E2B"/>
    <w:rsid w:val="00AC402C"/>
    <w:rsid w:val="00AC5C14"/>
    <w:rsid w:val="00AC5D73"/>
    <w:rsid w:val="00AC7773"/>
    <w:rsid w:val="00AD1520"/>
    <w:rsid w:val="00AD2A62"/>
    <w:rsid w:val="00AD41FA"/>
    <w:rsid w:val="00AD6163"/>
    <w:rsid w:val="00AD62E8"/>
    <w:rsid w:val="00AD7D64"/>
    <w:rsid w:val="00AE1562"/>
    <w:rsid w:val="00AE1878"/>
    <w:rsid w:val="00AE59A9"/>
    <w:rsid w:val="00AE5EF0"/>
    <w:rsid w:val="00AE5F39"/>
    <w:rsid w:val="00AE77C9"/>
    <w:rsid w:val="00AF0821"/>
    <w:rsid w:val="00AF3384"/>
    <w:rsid w:val="00AF6193"/>
    <w:rsid w:val="00B0163A"/>
    <w:rsid w:val="00B02FA9"/>
    <w:rsid w:val="00B04DFD"/>
    <w:rsid w:val="00B04FE5"/>
    <w:rsid w:val="00B077EF"/>
    <w:rsid w:val="00B079F6"/>
    <w:rsid w:val="00B100DC"/>
    <w:rsid w:val="00B13B22"/>
    <w:rsid w:val="00B140FD"/>
    <w:rsid w:val="00B170FF"/>
    <w:rsid w:val="00B25FA3"/>
    <w:rsid w:val="00B26120"/>
    <w:rsid w:val="00B30EB9"/>
    <w:rsid w:val="00B31BFD"/>
    <w:rsid w:val="00B33DD1"/>
    <w:rsid w:val="00B405DE"/>
    <w:rsid w:val="00B4188D"/>
    <w:rsid w:val="00B47A3C"/>
    <w:rsid w:val="00B512B8"/>
    <w:rsid w:val="00B57CF0"/>
    <w:rsid w:val="00B61104"/>
    <w:rsid w:val="00B6131F"/>
    <w:rsid w:val="00B66D8E"/>
    <w:rsid w:val="00B67CB8"/>
    <w:rsid w:val="00B70A11"/>
    <w:rsid w:val="00B70AFE"/>
    <w:rsid w:val="00B7266C"/>
    <w:rsid w:val="00B74486"/>
    <w:rsid w:val="00B7798E"/>
    <w:rsid w:val="00B81C2C"/>
    <w:rsid w:val="00B81E87"/>
    <w:rsid w:val="00B81F9E"/>
    <w:rsid w:val="00B85139"/>
    <w:rsid w:val="00B85BE4"/>
    <w:rsid w:val="00B8697D"/>
    <w:rsid w:val="00B91781"/>
    <w:rsid w:val="00B9286A"/>
    <w:rsid w:val="00BA2EF6"/>
    <w:rsid w:val="00BA3FA8"/>
    <w:rsid w:val="00BA49A2"/>
    <w:rsid w:val="00BA4EC1"/>
    <w:rsid w:val="00BA53FA"/>
    <w:rsid w:val="00BA74C7"/>
    <w:rsid w:val="00BB0F49"/>
    <w:rsid w:val="00BB1E10"/>
    <w:rsid w:val="00BB3240"/>
    <w:rsid w:val="00BB444F"/>
    <w:rsid w:val="00BB48CC"/>
    <w:rsid w:val="00BB655E"/>
    <w:rsid w:val="00BB674E"/>
    <w:rsid w:val="00BC7CD9"/>
    <w:rsid w:val="00BD0044"/>
    <w:rsid w:val="00BD0AFD"/>
    <w:rsid w:val="00BD10D4"/>
    <w:rsid w:val="00BD1CBF"/>
    <w:rsid w:val="00BD293B"/>
    <w:rsid w:val="00BD2C8F"/>
    <w:rsid w:val="00BD2F8B"/>
    <w:rsid w:val="00BD3796"/>
    <w:rsid w:val="00BD4970"/>
    <w:rsid w:val="00BD4E58"/>
    <w:rsid w:val="00BE3319"/>
    <w:rsid w:val="00BE6CF0"/>
    <w:rsid w:val="00BF0488"/>
    <w:rsid w:val="00BF0B1E"/>
    <w:rsid w:val="00BF0F55"/>
    <w:rsid w:val="00BF3554"/>
    <w:rsid w:val="00BF5754"/>
    <w:rsid w:val="00BF6AAC"/>
    <w:rsid w:val="00C018E2"/>
    <w:rsid w:val="00C01A8C"/>
    <w:rsid w:val="00C02407"/>
    <w:rsid w:val="00C03D4B"/>
    <w:rsid w:val="00C05FFF"/>
    <w:rsid w:val="00C07D38"/>
    <w:rsid w:val="00C139A9"/>
    <w:rsid w:val="00C150AD"/>
    <w:rsid w:val="00C15EA9"/>
    <w:rsid w:val="00C1732F"/>
    <w:rsid w:val="00C20D3B"/>
    <w:rsid w:val="00C2375C"/>
    <w:rsid w:val="00C23AA6"/>
    <w:rsid w:val="00C3177B"/>
    <w:rsid w:val="00C40B17"/>
    <w:rsid w:val="00C40B29"/>
    <w:rsid w:val="00C42D07"/>
    <w:rsid w:val="00C43653"/>
    <w:rsid w:val="00C46DF1"/>
    <w:rsid w:val="00C477B1"/>
    <w:rsid w:val="00C50FF4"/>
    <w:rsid w:val="00C518D3"/>
    <w:rsid w:val="00C53775"/>
    <w:rsid w:val="00C55528"/>
    <w:rsid w:val="00C55890"/>
    <w:rsid w:val="00C55952"/>
    <w:rsid w:val="00C5705E"/>
    <w:rsid w:val="00C61DB6"/>
    <w:rsid w:val="00C61E91"/>
    <w:rsid w:val="00C63851"/>
    <w:rsid w:val="00C64438"/>
    <w:rsid w:val="00C6647A"/>
    <w:rsid w:val="00C667C6"/>
    <w:rsid w:val="00C67406"/>
    <w:rsid w:val="00C7002C"/>
    <w:rsid w:val="00C708C6"/>
    <w:rsid w:val="00C72239"/>
    <w:rsid w:val="00C73521"/>
    <w:rsid w:val="00C73D65"/>
    <w:rsid w:val="00C76904"/>
    <w:rsid w:val="00C76DD7"/>
    <w:rsid w:val="00C76F27"/>
    <w:rsid w:val="00C777EF"/>
    <w:rsid w:val="00C83016"/>
    <w:rsid w:val="00C8310E"/>
    <w:rsid w:val="00C83310"/>
    <w:rsid w:val="00C84D6B"/>
    <w:rsid w:val="00C852E5"/>
    <w:rsid w:val="00C873A6"/>
    <w:rsid w:val="00C87B6B"/>
    <w:rsid w:val="00C91A1F"/>
    <w:rsid w:val="00C91C75"/>
    <w:rsid w:val="00C96AA8"/>
    <w:rsid w:val="00C96E50"/>
    <w:rsid w:val="00C979FD"/>
    <w:rsid w:val="00CA4F51"/>
    <w:rsid w:val="00CA5ABC"/>
    <w:rsid w:val="00CA5F25"/>
    <w:rsid w:val="00CA6E9C"/>
    <w:rsid w:val="00CB0893"/>
    <w:rsid w:val="00CB39A0"/>
    <w:rsid w:val="00CB5616"/>
    <w:rsid w:val="00CB5EBE"/>
    <w:rsid w:val="00CB696D"/>
    <w:rsid w:val="00CC0D84"/>
    <w:rsid w:val="00CC200A"/>
    <w:rsid w:val="00CC244F"/>
    <w:rsid w:val="00CC2CA9"/>
    <w:rsid w:val="00CC4B2B"/>
    <w:rsid w:val="00CC4C6F"/>
    <w:rsid w:val="00CC60ED"/>
    <w:rsid w:val="00CC6FF3"/>
    <w:rsid w:val="00CD1B55"/>
    <w:rsid w:val="00CD201E"/>
    <w:rsid w:val="00CD4BA0"/>
    <w:rsid w:val="00CD6283"/>
    <w:rsid w:val="00CD6AD3"/>
    <w:rsid w:val="00CE1C80"/>
    <w:rsid w:val="00CE2603"/>
    <w:rsid w:val="00CE3D4F"/>
    <w:rsid w:val="00CE460D"/>
    <w:rsid w:val="00CE56C0"/>
    <w:rsid w:val="00CE7D73"/>
    <w:rsid w:val="00CF1A6E"/>
    <w:rsid w:val="00CF2259"/>
    <w:rsid w:val="00CF3CC9"/>
    <w:rsid w:val="00CF3DDD"/>
    <w:rsid w:val="00CF73E6"/>
    <w:rsid w:val="00CF79C4"/>
    <w:rsid w:val="00D00A5F"/>
    <w:rsid w:val="00D00C2D"/>
    <w:rsid w:val="00D00FAC"/>
    <w:rsid w:val="00D0117F"/>
    <w:rsid w:val="00D03637"/>
    <w:rsid w:val="00D049A4"/>
    <w:rsid w:val="00D05456"/>
    <w:rsid w:val="00D059BB"/>
    <w:rsid w:val="00D05A11"/>
    <w:rsid w:val="00D074DE"/>
    <w:rsid w:val="00D103BB"/>
    <w:rsid w:val="00D10489"/>
    <w:rsid w:val="00D123A2"/>
    <w:rsid w:val="00D21089"/>
    <w:rsid w:val="00D2278E"/>
    <w:rsid w:val="00D227FF"/>
    <w:rsid w:val="00D2305F"/>
    <w:rsid w:val="00D25235"/>
    <w:rsid w:val="00D27A4E"/>
    <w:rsid w:val="00D30E75"/>
    <w:rsid w:val="00D3213D"/>
    <w:rsid w:val="00D32690"/>
    <w:rsid w:val="00D33421"/>
    <w:rsid w:val="00D34D36"/>
    <w:rsid w:val="00D361A7"/>
    <w:rsid w:val="00D3732B"/>
    <w:rsid w:val="00D378B3"/>
    <w:rsid w:val="00D409B2"/>
    <w:rsid w:val="00D412A1"/>
    <w:rsid w:val="00D4134D"/>
    <w:rsid w:val="00D419E2"/>
    <w:rsid w:val="00D4242B"/>
    <w:rsid w:val="00D47047"/>
    <w:rsid w:val="00D47480"/>
    <w:rsid w:val="00D515CF"/>
    <w:rsid w:val="00D554B6"/>
    <w:rsid w:val="00D554F6"/>
    <w:rsid w:val="00D558A1"/>
    <w:rsid w:val="00D571B0"/>
    <w:rsid w:val="00D61898"/>
    <w:rsid w:val="00D62A2B"/>
    <w:rsid w:val="00D67C5B"/>
    <w:rsid w:val="00D7323A"/>
    <w:rsid w:val="00D735B4"/>
    <w:rsid w:val="00D7503B"/>
    <w:rsid w:val="00D75CA3"/>
    <w:rsid w:val="00D76C11"/>
    <w:rsid w:val="00D80187"/>
    <w:rsid w:val="00D807D2"/>
    <w:rsid w:val="00D81B9F"/>
    <w:rsid w:val="00D8414A"/>
    <w:rsid w:val="00D8515B"/>
    <w:rsid w:val="00D85381"/>
    <w:rsid w:val="00D85BDA"/>
    <w:rsid w:val="00D87233"/>
    <w:rsid w:val="00D87808"/>
    <w:rsid w:val="00D87BC9"/>
    <w:rsid w:val="00D95E9D"/>
    <w:rsid w:val="00D96C05"/>
    <w:rsid w:val="00DA138E"/>
    <w:rsid w:val="00DA2B46"/>
    <w:rsid w:val="00DA72CB"/>
    <w:rsid w:val="00DA76C4"/>
    <w:rsid w:val="00DB1804"/>
    <w:rsid w:val="00DB2052"/>
    <w:rsid w:val="00DB3265"/>
    <w:rsid w:val="00DB3905"/>
    <w:rsid w:val="00DB4E90"/>
    <w:rsid w:val="00DB62D7"/>
    <w:rsid w:val="00DB7CF9"/>
    <w:rsid w:val="00DC3D80"/>
    <w:rsid w:val="00DC48B8"/>
    <w:rsid w:val="00DC637B"/>
    <w:rsid w:val="00DC6B19"/>
    <w:rsid w:val="00DC7831"/>
    <w:rsid w:val="00DC7E97"/>
    <w:rsid w:val="00DD08AE"/>
    <w:rsid w:val="00DD0B2C"/>
    <w:rsid w:val="00DD0DC2"/>
    <w:rsid w:val="00DD159A"/>
    <w:rsid w:val="00DD2D4B"/>
    <w:rsid w:val="00DD40A4"/>
    <w:rsid w:val="00DD4E6C"/>
    <w:rsid w:val="00DD61F5"/>
    <w:rsid w:val="00DD7ACD"/>
    <w:rsid w:val="00DE05FC"/>
    <w:rsid w:val="00DE4196"/>
    <w:rsid w:val="00DE45CB"/>
    <w:rsid w:val="00DE4840"/>
    <w:rsid w:val="00DE7CC0"/>
    <w:rsid w:val="00DF13CB"/>
    <w:rsid w:val="00DF3DF1"/>
    <w:rsid w:val="00DF55F6"/>
    <w:rsid w:val="00DF66F7"/>
    <w:rsid w:val="00DF6C2A"/>
    <w:rsid w:val="00DF6C2C"/>
    <w:rsid w:val="00DF75DC"/>
    <w:rsid w:val="00DF7DCA"/>
    <w:rsid w:val="00E066E5"/>
    <w:rsid w:val="00E074D2"/>
    <w:rsid w:val="00E076A4"/>
    <w:rsid w:val="00E07F95"/>
    <w:rsid w:val="00E101D1"/>
    <w:rsid w:val="00E11561"/>
    <w:rsid w:val="00E13B0B"/>
    <w:rsid w:val="00E14D05"/>
    <w:rsid w:val="00E15051"/>
    <w:rsid w:val="00E15C4C"/>
    <w:rsid w:val="00E15DDB"/>
    <w:rsid w:val="00E2014F"/>
    <w:rsid w:val="00E2163A"/>
    <w:rsid w:val="00E225E6"/>
    <w:rsid w:val="00E2271F"/>
    <w:rsid w:val="00E23596"/>
    <w:rsid w:val="00E25433"/>
    <w:rsid w:val="00E25729"/>
    <w:rsid w:val="00E27FC9"/>
    <w:rsid w:val="00E315D2"/>
    <w:rsid w:val="00E36651"/>
    <w:rsid w:val="00E448CC"/>
    <w:rsid w:val="00E4593F"/>
    <w:rsid w:val="00E5026B"/>
    <w:rsid w:val="00E508B9"/>
    <w:rsid w:val="00E60D28"/>
    <w:rsid w:val="00E6103E"/>
    <w:rsid w:val="00E62AF3"/>
    <w:rsid w:val="00E63601"/>
    <w:rsid w:val="00E6496C"/>
    <w:rsid w:val="00E662C7"/>
    <w:rsid w:val="00E66A8A"/>
    <w:rsid w:val="00E7194F"/>
    <w:rsid w:val="00E71A34"/>
    <w:rsid w:val="00E733BF"/>
    <w:rsid w:val="00E7628D"/>
    <w:rsid w:val="00E77735"/>
    <w:rsid w:val="00E8005A"/>
    <w:rsid w:val="00E8220D"/>
    <w:rsid w:val="00E83ECC"/>
    <w:rsid w:val="00E87224"/>
    <w:rsid w:val="00E87FB0"/>
    <w:rsid w:val="00E90250"/>
    <w:rsid w:val="00E902C7"/>
    <w:rsid w:val="00E94612"/>
    <w:rsid w:val="00E9647E"/>
    <w:rsid w:val="00E96F6E"/>
    <w:rsid w:val="00EA26C1"/>
    <w:rsid w:val="00EA3AA7"/>
    <w:rsid w:val="00EA3B98"/>
    <w:rsid w:val="00EA4913"/>
    <w:rsid w:val="00EA6285"/>
    <w:rsid w:val="00EB01BF"/>
    <w:rsid w:val="00EB3D90"/>
    <w:rsid w:val="00EB4FB0"/>
    <w:rsid w:val="00EB7079"/>
    <w:rsid w:val="00EB7C58"/>
    <w:rsid w:val="00EB7EB7"/>
    <w:rsid w:val="00EC4D5E"/>
    <w:rsid w:val="00EC707B"/>
    <w:rsid w:val="00EC7E41"/>
    <w:rsid w:val="00ED176C"/>
    <w:rsid w:val="00ED3B40"/>
    <w:rsid w:val="00ED5167"/>
    <w:rsid w:val="00ED6290"/>
    <w:rsid w:val="00ED777A"/>
    <w:rsid w:val="00EE1D4D"/>
    <w:rsid w:val="00EE2516"/>
    <w:rsid w:val="00EE5E7B"/>
    <w:rsid w:val="00EF0481"/>
    <w:rsid w:val="00EF4B97"/>
    <w:rsid w:val="00EF61DF"/>
    <w:rsid w:val="00F00578"/>
    <w:rsid w:val="00F008A5"/>
    <w:rsid w:val="00F00ABB"/>
    <w:rsid w:val="00F0154E"/>
    <w:rsid w:val="00F01A61"/>
    <w:rsid w:val="00F0285A"/>
    <w:rsid w:val="00F02EEF"/>
    <w:rsid w:val="00F060CE"/>
    <w:rsid w:val="00F102F5"/>
    <w:rsid w:val="00F11E5D"/>
    <w:rsid w:val="00F12691"/>
    <w:rsid w:val="00F14CD3"/>
    <w:rsid w:val="00F21D14"/>
    <w:rsid w:val="00F22835"/>
    <w:rsid w:val="00F23DCA"/>
    <w:rsid w:val="00F26BBA"/>
    <w:rsid w:val="00F30053"/>
    <w:rsid w:val="00F31646"/>
    <w:rsid w:val="00F35235"/>
    <w:rsid w:val="00F37AB6"/>
    <w:rsid w:val="00F423FA"/>
    <w:rsid w:val="00F4279A"/>
    <w:rsid w:val="00F442EC"/>
    <w:rsid w:val="00F45CC7"/>
    <w:rsid w:val="00F50AE6"/>
    <w:rsid w:val="00F51916"/>
    <w:rsid w:val="00F52038"/>
    <w:rsid w:val="00F549DD"/>
    <w:rsid w:val="00F54B91"/>
    <w:rsid w:val="00F559FF"/>
    <w:rsid w:val="00F5769C"/>
    <w:rsid w:val="00F60916"/>
    <w:rsid w:val="00F61F13"/>
    <w:rsid w:val="00F62590"/>
    <w:rsid w:val="00F65291"/>
    <w:rsid w:val="00F65881"/>
    <w:rsid w:val="00F65FAF"/>
    <w:rsid w:val="00F706EC"/>
    <w:rsid w:val="00F725A0"/>
    <w:rsid w:val="00F72947"/>
    <w:rsid w:val="00F7457E"/>
    <w:rsid w:val="00F75B6B"/>
    <w:rsid w:val="00F75FB2"/>
    <w:rsid w:val="00F8248E"/>
    <w:rsid w:val="00F917CF"/>
    <w:rsid w:val="00F91835"/>
    <w:rsid w:val="00F918F0"/>
    <w:rsid w:val="00F93C5F"/>
    <w:rsid w:val="00F949C3"/>
    <w:rsid w:val="00F96C26"/>
    <w:rsid w:val="00F97044"/>
    <w:rsid w:val="00FA0280"/>
    <w:rsid w:val="00FA0994"/>
    <w:rsid w:val="00FA16E2"/>
    <w:rsid w:val="00FA281C"/>
    <w:rsid w:val="00FA6480"/>
    <w:rsid w:val="00FB04C7"/>
    <w:rsid w:val="00FB167D"/>
    <w:rsid w:val="00FB1A7E"/>
    <w:rsid w:val="00FB2699"/>
    <w:rsid w:val="00FB5603"/>
    <w:rsid w:val="00FB5D7F"/>
    <w:rsid w:val="00FC04F8"/>
    <w:rsid w:val="00FC0D74"/>
    <w:rsid w:val="00FC1B6A"/>
    <w:rsid w:val="00FC31D0"/>
    <w:rsid w:val="00FC4A1F"/>
    <w:rsid w:val="00FC6385"/>
    <w:rsid w:val="00FC7BF4"/>
    <w:rsid w:val="00FD0AAC"/>
    <w:rsid w:val="00FD0B46"/>
    <w:rsid w:val="00FD11A0"/>
    <w:rsid w:val="00FD1538"/>
    <w:rsid w:val="00FD17AB"/>
    <w:rsid w:val="00FD32E5"/>
    <w:rsid w:val="00FD6D00"/>
    <w:rsid w:val="00FE0677"/>
    <w:rsid w:val="00FE0D08"/>
    <w:rsid w:val="00FE28B7"/>
    <w:rsid w:val="00FE495A"/>
    <w:rsid w:val="00FE4DB7"/>
    <w:rsid w:val="00FE5042"/>
    <w:rsid w:val="00FE59FA"/>
    <w:rsid w:val="00FE75A5"/>
    <w:rsid w:val="00FE7ACE"/>
    <w:rsid w:val="00FE7FF5"/>
    <w:rsid w:val="00FF021C"/>
    <w:rsid w:val="00FF19D5"/>
    <w:rsid w:val="00FF19E8"/>
    <w:rsid w:val="00FF1D98"/>
    <w:rsid w:val="00FF76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15:chartTrackingRefBased/>
  <w15:docId w15:val="{9B7175C8-0D88-421C-AC91-4FDD8E3D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538E9"/>
    <w:pPr>
      <w:tabs>
        <w:tab w:val="left" w:pos="567"/>
      </w:tabs>
      <w:spacing w:after="0" w:line="360" w:lineRule="auto"/>
      <w:ind w:firstLine="567"/>
      <w:jc w:val="both"/>
    </w:pPr>
    <w:rPr>
      <w:rFonts w:ascii="Times New Roman" w:hAnsi="Times New Roman"/>
      <w:lang w:val="en-US"/>
    </w:rPr>
  </w:style>
  <w:style w:type="paragraph" w:styleId="Balk1">
    <w:name w:val="heading 1"/>
    <w:basedOn w:val="Normal"/>
    <w:next w:val="Normal"/>
    <w:link w:val="Balk1Char"/>
    <w:uiPriority w:val="9"/>
    <w:qFormat/>
    <w:rsid w:val="003F5838"/>
    <w:pPr>
      <w:widowControl w:val="0"/>
      <w:numPr>
        <w:numId w:val="23"/>
      </w:numPr>
      <w:tabs>
        <w:tab w:val="clear" w:pos="567"/>
      </w:tabs>
      <w:autoSpaceDE w:val="0"/>
      <w:autoSpaceDN w:val="0"/>
      <w:spacing w:after="480" w:line="240" w:lineRule="auto"/>
      <w:outlineLvl w:val="0"/>
    </w:pPr>
    <w:rPr>
      <w:rFonts w:eastAsiaTheme="minorEastAsia" w:cstheme="majorBidi"/>
      <w:b/>
      <w:smallCaps/>
      <w:sz w:val="32"/>
      <w:szCs w:val="32"/>
    </w:rPr>
  </w:style>
  <w:style w:type="paragraph" w:styleId="Balk2">
    <w:name w:val="heading 2"/>
    <w:basedOn w:val="Normal"/>
    <w:next w:val="Normal"/>
    <w:link w:val="Balk2Char"/>
    <w:uiPriority w:val="9"/>
    <w:unhideWhenUsed/>
    <w:qFormat/>
    <w:rsid w:val="009855A7"/>
    <w:pPr>
      <w:numPr>
        <w:ilvl w:val="1"/>
        <w:numId w:val="23"/>
      </w:numPr>
      <w:tabs>
        <w:tab w:val="clear" w:pos="567"/>
      </w:tabs>
      <w:spacing w:before="400" w:after="240" w:line="240" w:lineRule="auto"/>
      <w:outlineLvl w:val="1"/>
    </w:pPr>
    <w:rPr>
      <w:b/>
      <w:sz w:val="24"/>
    </w:rPr>
  </w:style>
  <w:style w:type="paragraph" w:styleId="Balk3">
    <w:name w:val="heading 3"/>
    <w:basedOn w:val="Normal"/>
    <w:next w:val="Normal"/>
    <w:link w:val="Balk3Char"/>
    <w:uiPriority w:val="9"/>
    <w:unhideWhenUsed/>
    <w:qFormat/>
    <w:rsid w:val="009855A7"/>
    <w:pPr>
      <w:numPr>
        <w:ilvl w:val="2"/>
        <w:numId w:val="23"/>
      </w:numPr>
      <w:tabs>
        <w:tab w:val="clear" w:pos="567"/>
      </w:tabs>
      <w:spacing w:before="400" w:after="240" w:line="240" w:lineRule="auto"/>
      <w:jc w:val="left"/>
      <w:outlineLvl w:val="2"/>
    </w:pPr>
    <w:rPr>
      <w:rFonts w:cs="Times New Roman"/>
      <w:b/>
      <w:szCs w:val="24"/>
    </w:rPr>
  </w:style>
  <w:style w:type="paragraph" w:styleId="Balk4">
    <w:name w:val="heading 4"/>
    <w:basedOn w:val="TLKBALIKLAR"/>
    <w:next w:val="Normal"/>
    <w:link w:val="Balk4Char"/>
    <w:autoRedefine/>
    <w:uiPriority w:val="9"/>
    <w:unhideWhenUsed/>
    <w:rsid w:val="00FF76C5"/>
    <w:pPr>
      <w:keepNext/>
      <w:keepLines/>
      <w:numPr>
        <w:ilvl w:val="3"/>
        <w:numId w:val="23"/>
      </w:numPr>
      <w:spacing w:line="300" w:lineRule="auto"/>
      <w:outlineLvl w:val="3"/>
    </w:pPr>
    <w:rPr>
      <w:rFonts w:eastAsiaTheme="majorEastAsia" w:cstheme="majorBidi"/>
      <w:iCs/>
      <w:smallCaps w:val="0"/>
      <w:noProof w:val="0"/>
      <w:szCs w:val="22"/>
      <w:lang w:eastAsia="en-US" w:bidi="ar-SA"/>
    </w:rPr>
  </w:style>
  <w:style w:type="paragraph" w:styleId="Balk5">
    <w:name w:val="heading 5"/>
    <w:basedOn w:val="Normal"/>
    <w:next w:val="Normal"/>
    <w:link w:val="Balk5Char"/>
    <w:uiPriority w:val="9"/>
    <w:unhideWhenUsed/>
    <w:rsid w:val="00FF76C5"/>
    <w:pPr>
      <w:keepNext/>
      <w:keepLines/>
      <w:numPr>
        <w:ilvl w:val="4"/>
        <w:numId w:val="23"/>
      </w:numPr>
      <w:tabs>
        <w:tab w:val="clear" w:pos="567"/>
      </w:tabs>
      <w:spacing w:before="200" w:line="276"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rsid w:val="00FF76C5"/>
    <w:pPr>
      <w:keepNext/>
      <w:keepLines/>
      <w:numPr>
        <w:ilvl w:val="5"/>
        <w:numId w:val="23"/>
      </w:numPr>
      <w:tabs>
        <w:tab w:val="clear" w:pos="567"/>
      </w:tabs>
      <w:spacing w:before="200" w:line="276"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unhideWhenUsed/>
    <w:rsid w:val="00FF76C5"/>
    <w:pPr>
      <w:keepNext/>
      <w:keepLines/>
      <w:numPr>
        <w:ilvl w:val="6"/>
        <w:numId w:val="23"/>
      </w:numPr>
      <w:tabs>
        <w:tab w:val="clear" w:pos="567"/>
      </w:tabs>
      <w:spacing w:before="200" w:line="276"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FF76C5"/>
    <w:pPr>
      <w:keepNext/>
      <w:keepLines/>
      <w:numPr>
        <w:ilvl w:val="7"/>
        <w:numId w:val="23"/>
      </w:numPr>
      <w:tabs>
        <w:tab w:val="clear" w:pos="567"/>
      </w:tabs>
      <w:spacing w:before="20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rsid w:val="00FF76C5"/>
    <w:pPr>
      <w:keepNext/>
      <w:keepLines/>
      <w:numPr>
        <w:ilvl w:val="8"/>
        <w:numId w:val="23"/>
      </w:numPr>
      <w:tabs>
        <w:tab w:val="clear" w:pos="567"/>
      </w:tabs>
      <w:spacing w:before="20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il1">
    <w:name w:val="Stil1"/>
    <w:basedOn w:val="VarsaylanParagrafYazTipi"/>
    <w:uiPriority w:val="1"/>
    <w:rsid w:val="00FF76C5"/>
    <w:rPr>
      <w:rFonts w:ascii="Times New Roman" w:hAnsi="Times New Roman"/>
      <w:caps w:val="0"/>
      <w:smallCaps w:val="0"/>
      <w:strike w:val="0"/>
      <w:dstrike w:val="0"/>
      <w:vanish w:val="0"/>
      <w:color w:val="auto"/>
      <w:sz w:val="24"/>
      <w:vertAlign w:val="baseline"/>
    </w:rPr>
  </w:style>
  <w:style w:type="paragraph" w:customStyle="1" w:styleId="InnerCovPageTitle">
    <w:name w:val="InnerCovPageTitle"/>
    <w:basedOn w:val="Normal"/>
    <w:next w:val="Normal"/>
    <w:link w:val="InnerCovPageTitleChar"/>
    <w:qFormat/>
    <w:rsid w:val="00673849"/>
    <w:pPr>
      <w:spacing w:line="300" w:lineRule="auto"/>
      <w:ind w:firstLine="0"/>
      <w:jc w:val="center"/>
    </w:pPr>
    <w:rPr>
      <w:rFonts w:cs="Times New Roman"/>
      <w:b/>
      <w:smallCaps/>
      <w:sz w:val="32"/>
      <w:szCs w:val="32"/>
    </w:rPr>
  </w:style>
  <w:style w:type="character" w:customStyle="1" w:styleId="InnerCovPageTitleChar">
    <w:name w:val="InnerCovPageTitle Char"/>
    <w:basedOn w:val="VarsaylanParagrafYazTipi"/>
    <w:link w:val="InnerCovPageTitle"/>
    <w:rsid w:val="00673849"/>
    <w:rPr>
      <w:rFonts w:ascii="Times New Roman" w:hAnsi="Times New Roman" w:cs="Times New Roman"/>
      <w:b/>
      <w:smallCaps/>
      <w:sz w:val="32"/>
      <w:szCs w:val="32"/>
    </w:rPr>
  </w:style>
  <w:style w:type="paragraph" w:customStyle="1" w:styleId="PencereKapakBalk">
    <w:name w:val="PencereKapakBaşlık"/>
    <w:basedOn w:val="Normal"/>
    <w:next w:val="Normal"/>
    <w:qFormat/>
    <w:rsid w:val="00720616"/>
    <w:pPr>
      <w:spacing w:line="240" w:lineRule="auto"/>
      <w:ind w:firstLine="0"/>
      <w:jc w:val="center"/>
    </w:pPr>
    <w:rPr>
      <w:rFonts w:cs="Times New Roman"/>
      <w:b/>
      <w:smallCaps/>
      <w:sz w:val="24"/>
      <w:szCs w:val="20"/>
      <w:lang w:eastAsia="tr-TR"/>
    </w:rPr>
  </w:style>
  <w:style w:type="paragraph" w:customStyle="1" w:styleId="PencereTezTr">
    <w:name w:val="PencereTezTürü"/>
    <w:basedOn w:val="Normal"/>
    <w:next w:val="Normal"/>
    <w:link w:val="PencereTezTrChar"/>
    <w:semiHidden/>
    <w:qFormat/>
    <w:rsid w:val="00FF76C5"/>
    <w:pPr>
      <w:framePr w:hSpace="113" w:wrap="around" w:hAnchor="text" w:xAlign="center" w:y="8790"/>
      <w:spacing w:line="240" w:lineRule="auto"/>
      <w:ind w:firstLine="0"/>
      <w:suppressOverlap/>
      <w:jc w:val="center"/>
    </w:pPr>
  </w:style>
  <w:style w:type="character" w:customStyle="1" w:styleId="PencereTezTrChar">
    <w:name w:val="PencereTezTürü Char"/>
    <w:basedOn w:val="VarsaylanParagrafYazTipi"/>
    <w:link w:val="PencereTezTr"/>
    <w:semiHidden/>
    <w:rsid w:val="002733C9"/>
    <w:rPr>
      <w:rFonts w:ascii="Times New Roman" w:hAnsi="Times New Roman"/>
    </w:rPr>
  </w:style>
  <w:style w:type="paragraph" w:customStyle="1" w:styleId="PencereAnabilimDal">
    <w:name w:val="PencereAnabilimDalı"/>
    <w:next w:val="Normal"/>
    <w:link w:val="PencereAnabilimDalChar"/>
    <w:semiHidden/>
    <w:qFormat/>
    <w:rsid w:val="00FF76C5"/>
    <w:pPr>
      <w:spacing w:after="0" w:line="240" w:lineRule="auto"/>
      <w:ind w:left="1276" w:right="1134"/>
    </w:pPr>
    <w:rPr>
      <w:rFonts w:ascii="Times New Roman" w:hAnsi="Times New Roman"/>
      <w:smallCaps/>
      <w:sz w:val="24"/>
      <w:szCs w:val="24"/>
    </w:rPr>
  </w:style>
  <w:style w:type="character" w:customStyle="1" w:styleId="PencereAnabilimDalChar">
    <w:name w:val="PencereAnabilimDalı Char"/>
    <w:basedOn w:val="VarsaylanParagrafYazTipi"/>
    <w:link w:val="PencereAnabilimDal"/>
    <w:semiHidden/>
    <w:rsid w:val="002733C9"/>
    <w:rPr>
      <w:rFonts w:ascii="Times New Roman" w:hAnsi="Times New Roman"/>
      <w:smallCaps/>
      <w:sz w:val="24"/>
      <w:szCs w:val="24"/>
    </w:rPr>
  </w:style>
  <w:style w:type="paragraph" w:customStyle="1" w:styleId="PencereBilimDal">
    <w:name w:val="PencereBilimDalı"/>
    <w:link w:val="PencereBilimDalChar"/>
    <w:semiHidden/>
    <w:qFormat/>
    <w:rsid w:val="00FF76C5"/>
    <w:pPr>
      <w:spacing w:line="240" w:lineRule="auto"/>
      <w:ind w:left="1276" w:right="1134"/>
      <w:jc w:val="center"/>
    </w:pPr>
    <w:rPr>
      <w:rFonts w:ascii="Times New Roman" w:hAnsi="Times New Roman"/>
    </w:rPr>
  </w:style>
  <w:style w:type="character" w:customStyle="1" w:styleId="PencereBilimDalChar">
    <w:name w:val="PencereBilimDalı Char"/>
    <w:basedOn w:val="VarsaylanParagrafYazTipi"/>
    <w:link w:val="PencereBilimDal"/>
    <w:semiHidden/>
    <w:rsid w:val="002733C9"/>
    <w:rPr>
      <w:rFonts w:ascii="Times New Roman" w:hAnsi="Times New Roman"/>
    </w:rPr>
  </w:style>
  <w:style w:type="paragraph" w:customStyle="1" w:styleId="PencereAdiSOYADI">
    <w:name w:val="PencereAdiSOYADI"/>
    <w:basedOn w:val="Normal"/>
    <w:next w:val="Normal"/>
    <w:link w:val="PencereAdiSOYADIChar"/>
    <w:semiHidden/>
    <w:rsid w:val="00FF76C5"/>
    <w:pPr>
      <w:framePr w:hSpace="113" w:wrap="around" w:hAnchor="text" w:xAlign="center" w:y="8790"/>
      <w:spacing w:line="240" w:lineRule="auto"/>
      <w:ind w:left="567" w:right="567" w:firstLine="0"/>
      <w:suppressOverlap/>
      <w:jc w:val="center"/>
    </w:pPr>
    <w:rPr>
      <w:b/>
      <w:sz w:val="24"/>
    </w:rPr>
  </w:style>
  <w:style w:type="character" w:customStyle="1" w:styleId="PencereAdiSOYADIChar">
    <w:name w:val="PencereAdiSOYADI Char"/>
    <w:basedOn w:val="VarsaylanParagrafYazTipi"/>
    <w:link w:val="PencereAdiSOYADI"/>
    <w:semiHidden/>
    <w:rsid w:val="002733C9"/>
    <w:rPr>
      <w:rFonts w:ascii="Times New Roman" w:hAnsi="Times New Roman"/>
      <w:b/>
      <w:sz w:val="24"/>
    </w:rPr>
  </w:style>
  <w:style w:type="paragraph" w:customStyle="1" w:styleId="KapakBalk">
    <w:name w:val="İç_Kapak_Başlık"/>
    <w:basedOn w:val="Normal"/>
    <w:next w:val="Normal"/>
    <w:link w:val="KapakBalkChar"/>
    <w:rsid w:val="00FF76C5"/>
    <w:pPr>
      <w:spacing w:line="300" w:lineRule="auto"/>
      <w:ind w:firstLine="0"/>
      <w:jc w:val="center"/>
    </w:pPr>
    <w:rPr>
      <w:rFonts w:cs="Times New Roman"/>
      <w:b/>
      <w:smallCaps/>
      <w:sz w:val="32"/>
      <w:szCs w:val="32"/>
    </w:rPr>
  </w:style>
  <w:style w:type="character" w:customStyle="1" w:styleId="KapakBalkChar">
    <w:name w:val="İç_Kapak_Başlık Char"/>
    <w:basedOn w:val="VarsaylanParagrafYazTipi"/>
    <w:link w:val="KapakBalk"/>
    <w:rsid w:val="00D4242B"/>
    <w:rPr>
      <w:rFonts w:ascii="Times New Roman" w:hAnsi="Times New Roman" w:cs="Times New Roman"/>
      <w:b/>
      <w:smallCaps/>
      <w:sz w:val="32"/>
      <w:szCs w:val="32"/>
    </w:rPr>
  </w:style>
  <w:style w:type="paragraph" w:customStyle="1" w:styleId="KapakAnabilimDali">
    <w:name w:val="İçKapakAnabilimDali"/>
    <w:link w:val="KapakAnabilimDaliChar"/>
    <w:semiHidden/>
    <w:qFormat/>
    <w:rsid w:val="00FF76C5"/>
    <w:pPr>
      <w:spacing w:after="0" w:line="240" w:lineRule="auto"/>
      <w:jc w:val="center"/>
    </w:pPr>
    <w:rPr>
      <w:rFonts w:ascii="Times New Roman" w:hAnsi="Times New Roman"/>
      <w:sz w:val="24"/>
    </w:rPr>
  </w:style>
  <w:style w:type="character" w:customStyle="1" w:styleId="KapakAnabilimDaliChar">
    <w:name w:val="İçKapakAnabilimDali Char"/>
    <w:basedOn w:val="VarsaylanParagrafYazTipi"/>
    <w:link w:val="KapakAnabilimDali"/>
    <w:semiHidden/>
    <w:rsid w:val="002733C9"/>
    <w:rPr>
      <w:rFonts w:ascii="Times New Roman" w:hAnsi="Times New Roman"/>
      <w:sz w:val="24"/>
    </w:rPr>
  </w:style>
  <w:style w:type="paragraph" w:customStyle="1" w:styleId="AdSoyad">
    <w:name w:val="AdSoyad"/>
    <w:basedOn w:val="Normal"/>
    <w:link w:val="AdSoyadChar"/>
    <w:semiHidden/>
    <w:qFormat/>
    <w:rsid w:val="00FF76C5"/>
    <w:rPr>
      <w:b/>
      <w:sz w:val="24"/>
    </w:rPr>
  </w:style>
  <w:style w:type="character" w:customStyle="1" w:styleId="AdSoyadChar">
    <w:name w:val="AdSoyad Char"/>
    <w:basedOn w:val="VarsaylanParagrafYazTipi"/>
    <w:link w:val="AdSoyad"/>
    <w:semiHidden/>
    <w:rsid w:val="005E6F29"/>
    <w:rPr>
      <w:rFonts w:ascii="Times New Roman" w:hAnsi="Times New Roman"/>
      <w:b/>
      <w:sz w:val="24"/>
    </w:rPr>
  </w:style>
  <w:style w:type="paragraph" w:customStyle="1" w:styleId="TezTuru">
    <w:name w:val="TezTuru"/>
    <w:basedOn w:val="Normal"/>
    <w:link w:val="TezTuruChar"/>
    <w:autoRedefine/>
    <w:semiHidden/>
    <w:qFormat/>
    <w:rsid w:val="00FF76C5"/>
    <w:rPr>
      <w:sz w:val="24"/>
    </w:rPr>
  </w:style>
  <w:style w:type="character" w:customStyle="1" w:styleId="TezTuruChar">
    <w:name w:val="TezTuru Char"/>
    <w:basedOn w:val="VarsaylanParagrafYazTipi"/>
    <w:link w:val="TezTuru"/>
    <w:semiHidden/>
    <w:rsid w:val="002733C9"/>
    <w:rPr>
      <w:rFonts w:ascii="Times New Roman" w:hAnsi="Times New Roman"/>
      <w:sz w:val="24"/>
    </w:rPr>
  </w:style>
  <w:style w:type="paragraph" w:customStyle="1" w:styleId="LKBALIKLAR">
    <w:name w:val="İLK BAŞLIKLAR"/>
    <w:basedOn w:val="Normal"/>
    <w:link w:val="LKBALIKLARChar"/>
    <w:autoRedefine/>
    <w:semiHidden/>
    <w:rsid w:val="00FF76C5"/>
    <w:pPr>
      <w:jc w:val="center"/>
    </w:pPr>
    <w:rPr>
      <w:rFonts w:eastAsia="Times New Roman" w:cs="Times New Roman"/>
      <w:b/>
      <w:smallCaps/>
      <w:noProof/>
      <w:color w:val="2E74B5" w:themeColor="accent1" w:themeShade="BF"/>
      <w:sz w:val="32"/>
      <w:szCs w:val="32"/>
      <w:lang w:eastAsia="tr-TR" w:bidi="tr-TR"/>
    </w:rPr>
  </w:style>
  <w:style w:type="character" w:customStyle="1" w:styleId="LKBALIKLARChar">
    <w:name w:val="İLK BAŞLIKLAR Char"/>
    <w:basedOn w:val="Balk1Char"/>
    <w:link w:val="LKBALIKLAR"/>
    <w:semiHidden/>
    <w:rsid w:val="005E6F29"/>
    <w:rPr>
      <w:rFonts w:ascii="Times New Roman" w:eastAsia="Times New Roman" w:hAnsi="Times New Roman" w:cs="Times New Roman"/>
      <w:b/>
      <w:smallCaps/>
      <w:noProof/>
      <w:color w:val="2E74B5" w:themeColor="accent1" w:themeShade="BF"/>
      <w:sz w:val="32"/>
      <w:szCs w:val="32"/>
      <w:lang w:eastAsia="tr-TR" w:bidi="tr-TR"/>
    </w:rPr>
  </w:style>
  <w:style w:type="character" w:customStyle="1" w:styleId="Balk2Char">
    <w:name w:val="Başlık 2 Char"/>
    <w:basedOn w:val="VarsaylanParagrafYazTipi"/>
    <w:link w:val="Balk2"/>
    <w:uiPriority w:val="9"/>
    <w:rsid w:val="009855A7"/>
    <w:rPr>
      <w:rFonts w:ascii="Times New Roman" w:hAnsi="Times New Roman"/>
      <w:b/>
      <w:sz w:val="24"/>
    </w:rPr>
  </w:style>
  <w:style w:type="paragraph" w:customStyle="1" w:styleId="ListOfTable">
    <w:name w:val="ListOfTable"/>
    <w:basedOn w:val="Normal"/>
    <w:next w:val="Normal"/>
    <w:link w:val="ListOfTableChar"/>
    <w:qFormat/>
    <w:rsid w:val="00FF76C5"/>
    <w:pPr>
      <w:pBdr>
        <w:bottom w:val="single" w:sz="4" w:space="1" w:color="auto"/>
      </w:pBdr>
      <w:tabs>
        <w:tab w:val="left" w:pos="360"/>
        <w:tab w:val="left" w:pos="720"/>
        <w:tab w:val="left" w:pos="8640"/>
      </w:tabs>
      <w:jc w:val="right"/>
    </w:pPr>
    <w:rPr>
      <w:noProof/>
      <w:szCs w:val="20"/>
    </w:rPr>
  </w:style>
  <w:style w:type="character" w:customStyle="1" w:styleId="ListOfTableChar">
    <w:name w:val="ListOfTable Char"/>
    <w:basedOn w:val="VarsaylanParagrafYazTipi"/>
    <w:link w:val="ListOfTable"/>
    <w:rsid w:val="00FF76C5"/>
    <w:rPr>
      <w:rFonts w:ascii="Times New Roman" w:hAnsi="Times New Roman"/>
      <w:noProof/>
      <w:szCs w:val="20"/>
    </w:rPr>
  </w:style>
  <w:style w:type="character" w:customStyle="1" w:styleId="Balk1Char">
    <w:name w:val="Başlık 1 Char"/>
    <w:basedOn w:val="VarsaylanParagrafYazTipi"/>
    <w:link w:val="Balk1"/>
    <w:uiPriority w:val="9"/>
    <w:rsid w:val="003F5838"/>
    <w:rPr>
      <w:rFonts w:ascii="Times New Roman" w:eastAsiaTheme="minorEastAsia" w:hAnsi="Times New Roman" w:cstheme="majorBidi"/>
      <w:b/>
      <w:smallCaps/>
      <w:sz w:val="32"/>
      <w:szCs w:val="32"/>
    </w:rPr>
  </w:style>
  <w:style w:type="paragraph" w:styleId="TBal">
    <w:name w:val="TOC Heading"/>
    <w:basedOn w:val="Balk1"/>
    <w:next w:val="Normal"/>
    <w:uiPriority w:val="39"/>
    <w:unhideWhenUsed/>
    <w:rsid w:val="00FF76C5"/>
    <w:pPr>
      <w:spacing w:line="259" w:lineRule="auto"/>
      <w:outlineLvl w:val="9"/>
    </w:pPr>
  </w:style>
  <w:style w:type="paragraph" w:styleId="T2">
    <w:name w:val="toc 2"/>
    <w:next w:val="Normal"/>
    <w:autoRedefine/>
    <w:uiPriority w:val="39"/>
    <w:qFormat/>
    <w:rsid w:val="00730B3B"/>
    <w:pPr>
      <w:tabs>
        <w:tab w:val="left" w:pos="709"/>
        <w:tab w:val="left" w:pos="851"/>
        <w:tab w:val="right" w:leader="dot" w:pos="8635"/>
      </w:tabs>
      <w:spacing w:after="0" w:line="300" w:lineRule="auto"/>
      <w:ind w:left="284"/>
    </w:pPr>
    <w:rPr>
      <w:rFonts w:ascii="Times New Roman" w:hAnsi="Times New Roman" w:cstheme="minorHAnsi"/>
      <w:noProof/>
      <w:sz w:val="20"/>
      <w:szCs w:val="20"/>
      <w:lang w:val="en-US"/>
    </w:rPr>
  </w:style>
  <w:style w:type="paragraph" w:customStyle="1" w:styleId="TLK">
    <w:name w:val="İÇTİLK"/>
    <w:basedOn w:val="Normal"/>
    <w:next w:val="Normal"/>
    <w:link w:val="TLKChar"/>
    <w:autoRedefine/>
    <w:semiHidden/>
    <w:rsid w:val="00FF76C5"/>
    <w:pPr>
      <w:tabs>
        <w:tab w:val="clear" w:pos="567"/>
        <w:tab w:val="left" w:pos="284"/>
        <w:tab w:val="right" w:leader="dot" w:pos="8635"/>
      </w:tabs>
      <w:ind w:left="284"/>
      <w:contextualSpacing/>
      <w:jc w:val="left"/>
    </w:pPr>
    <w:rPr>
      <w:rFonts w:eastAsia="Times New Roman" w:cs="Times New Roman"/>
      <w:b/>
      <w:smallCaps/>
      <w:noProof/>
      <w:color w:val="2E74B5" w:themeColor="accent1" w:themeShade="BF"/>
      <w:sz w:val="32"/>
      <w:szCs w:val="32"/>
      <w:lang w:eastAsia="tr-TR" w:bidi="tr-TR"/>
    </w:rPr>
  </w:style>
  <w:style w:type="character" w:customStyle="1" w:styleId="TLKChar">
    <w:name w:val="İÇTİLK Char"/>
    <w:basedOn w:val="VarsaylanParagrafYazTipi"/>
    <w:link w:val="TLK"/>
    <w:semiHidden/>
    <w:rsid w:val="005E6F29"/>
    <w:rPr>
      <w:rFonts w:ascii="Times New Roman" w:eastAsia="Times New Roman" w:hAnsi="Times New Roman" w:cs="Times New Roman"/>
      <w:b/>
      <w:smallCaps/>
      <w:noProof/>
      <w:color w:val="2E74B5" w:themeColor="accent1" w:themeShade="BF"/>
      <w:sz w:val="32"/>
      <w:szCs w:val="32"/>
      <w:lang w:eastAsia="tr-TR" w:bidi="tr-TR"/>
    </w:rPr>
  </w:style>
  <w:style w:type="paragraph" w:customStyle="1" w:styleId="TLKBALIKLAR">
    <w:name w:val="İÇT İLK_BAŞLIKLAR"/>
    <w:basedOn w:val="Normal"/>
    <w:next w:val="Normal"/>
    <w:link w:val="TLKBALIKLARChar"/>
    <w:autoRedefine/>
    <w:rsid w:val="00FF76C5"/>
    <w:pPr>
      <w:tabs>
        <w:tab w:val="clear" w:pos="567"/>
        <w:tab w:val="left" w:pos="284"/>
        <w:tab w:val="right" w:leader="dot" w:pos="8635"/>
      </w:tabs>
      <w:spacing w:after="60"/>
      <w:ind w:left="284"/>
      <w:jc w:val="left"/>
    </w:pPr>
    <w:rPr>
      <w:rFonts w:eastAsia="Times New Roman" w:cs="Times New Roman"/>
      <w:b/>
      <w:smallCaps/>
      <w:noProof/>
      <w:color w:val="2E74B5" w:themeColor="accent1" w:themeShade="BF"/>
      <w:sz w:val="20"/>
      <w:szCs w:val="32"/>
      <w:lang w:eastAsia="tr-TR" w:bidi="tr-TR"/>
    </w:rPr>
  </w:style>
  <w:style w:type="character" w:customStyle="1" w:styleId="TLKBALIKLARChar">
    <w:name w:val="İÇT İLK_BAŞLIKLAR Char"/>
    <w:basedOn w:val="VarsaylanParagrafYazTipi"/>
    <w:link w:val="TLKBALIKLAR"/>
    <w:rsid w:val="00FF76C5"/>
    <w:rPr>
      <w:rFonts w:ascii="Times New Roman" w:eastAsia="Times New Roman" w:hAnsi="Times New Roman" w:cs="Times New Roman"/>
      <w:b/>
      <w:smallCaps/>
      <w:noProof/>
      <w:color w:val="2E74B5" w:themeColor="accent1" w:themeShade="BF"/>
      <w:sz w:val="20"/>
      <w:szCs w:val="32"/>
      <w:lang w:eastAsia="tr-TR" w:bidi="tr-TR"/>
    </w:rPr>
  </w:style>
  <w:style w:type="character" w:customStyle="1" w:styleId="Balk4Char">
    <w:name w:val="Başlık 4 Char"/>
    <w:basedOn w:val="VarsaylanParagrafYazTipi"/>
    <w:link w:val="Balk4"/>
    <w:uiPriority w:val="9"/>
    <w:rsid w:val="00FF76C5"/>
    <w:rPr>
      <w:rFonts w:ascii="Times New Roman" w:eastAsiaTheme="majorEastAsia" w:hAnsi="Times New Roman" w:cstheme="majorBidi"/>
      <w:b/>
      <w:iCs/>
      <w:color w:val="2E74B5" w:themeColor="accent1" w:themeShade="BF"/>
      <w:sz w:val="20"/>
    </w:rPr>
  </w:style>
  <w:style w:type="paragraph" w:styleId="T4">
    <w:name w:val="toc 4"/>
    <w:next w:val="Normal"/>
    <w:autoRedefine/>
    <w:uiPriority w:val="39"/>
    <w:qFormat/>
    <w:rsid w:val="00AD7D64"/>
    <w:pPr>
      <w:tabs>
        <w:tab w:val="right" w:leader="dot" w:pos="8635"/>
      </w:tabs>
      <w:spacing w:after="0" w:line="300" w:lineRule="auto"/>
      <w:ind w:left="284"/>
    </w:pPr>
    <w:rPr>
      <w:rFonts w:ascii="Times New Roman" w:hAnsi="Times New Roman" w:cs="Times New Roman"/>
      <w:bCs/>
      <w:smallCaps/>
      <w:noProof/>
      <w:szCs w:val="18"/>
      <w:lang w:val="en-US" w:eastAsia="tr-TR" w:bidi="tr-TR"/>
    </w:rPr>
  </w:style>
  <w:style w:type="paragraph" w:styleId="T1">
    <w:name w:val="toc 1"/>
    <w:next w:val="Normal"/>
    <w:autoRedefine/>
    <w:uiPriority w:val="39"/>
    <w:qFormat/>
    <w:rsid w:val="00D21089"/>
    <w:pPr>
      <w:tabs>
        <w:tab w:val="left" w:pos="284"/>
        <w:tab w:val="right" w:leader="dot" w:pos="8635"/>
      </w:tabs>
      <w:spacing w:before="60" w:after="0" w:line="300" w:lineRule="auto"/>
    </w:pPr>
    <w:rPr>
      <w:rFonts w:ascii="Times New Roman" w:hAnsi="Times New Roman" w:cstheme="minorHAnsi"/>
      <w:b/>
      <w:bCs/>
      <w:smallCaps/>
      <w:noProof/>
      <w:sz w:val="24"/>
      <w:szCs w:val="20"/>
      <w:lang w:val="en-US" w:bidi="tr-TR"/>
    </w:rPr>
  </w:style>
  <w:style w:type="paragraph" w:styleId="T3">
    <w:name w:val="toc 3"/>
    <w:next w:val="Normal"/>
    <w:uiPriority w:val="39"/>
    <w:qFormat/>
    <w:rsid w:val="00FF76C5"/>
    <w:pPr>
      <w:tabs>
        <w:tab w:val="left" w:pos="1276"/>
        <w:tab w:val="right" w:leader="dot" w:pos="8635"/>
      </w:tabs>
      <w:spacing w:after="0" w:line="300" w:lineRule="auto"/>
      <w:ind w:left="709"/>
    </w:pPr>
    <w:rPr>
      <w:rFonts w:ascii="Times New Roman" w:hAnsi="Times New Roman" w:cstheme="minorHAnsi"/>
      <w:iCs/>
      <w:sz w:val="20"/>
      <w:szCs w:val="20"/>
    </w:rPr>
  </w:style>
  <w:style w:type="paragraph" w:customStyle="1" w:styleId="LKSAYFALARORTALIBALIKLARI">
    <w:name w:val="İLKSAYFALAR_ORTALI_BAŞLIKLARI"/>
    <w:basedOn w:val="Normal"/>
    <w:next w:val="Normal"/>
    <w:link w:val="LKSAYFALARORTALIBALIKLARIChar"/>
    <w:semiHidden/>
    <w:rsid w:val="00FF76C5"/>
    <w:pPr>
      <w:spacing w:after="480" w:line="240" w:lineRule="auto"/>
      <w:ind w:firstLine="0"/>
      <w:jc w:val="center"/>
    </w:pPr>
    <w:rPr>
      <w:rFonts w:eastAsia="Times New Roman" w:cs="Times New Roman"/>
      <w:b/>
      <w:smallCaps/>
      <w:sz w:val="32"/>
      <w:szCs w:val="20"/>
      <w:lang w:eastAsia="tr-TR"/>
    </w:rPr>
  </w:style>
  <w:style w:type="character" w:customStyle="1" w:styleId="LKSAYFALARORTALIBALIKLARIChar">
    <w:name w:val="İLKSAYFALAR_ORTALI_BAŞLIKLARI Char"/>
    <w:basedOn w:val="VarsaylanParagrafYazTipi"/>
    <w:link w:val="LKSAYFALARORTALIBALIKLARI"/>
    <w:semiHidden/>
    <w:rsid w:val="005E6F29"/>
    <w:rPr>
      <w:rFonts w:ascii="Times New Roman" w:eastAsia="Times New Roman" w:hAnsi="Times New Roman" w:cs="Times New Roman"/>
      <w:b/>
      <w:smallCaps/>
      <w:sz w:val="32"/>
      <w:szCs w:val="20"/>
      <w:lang w:eastAsia="tr-TR"/>
    </w:rPr>
  </w:style>
  <w:style w:type="paragraph" w:customStyle="1" w:styleId="ORTALIBALIKLAR">
    <w:name w:val="ORTALI_BAŞLIKLAR"/>
    <w:link w:val="ORTALIBALIKLARChar"/>
    <w:semiHidden/>
    <w:qFormat/>
    <w:rsid w:val="00FF76C5"/>
    <w:pPr>
      <w:spacing w:after="0" w:line="240" w:lineRule="auto"/>
      <w:jc w:val="center"/>
    </w:pPr>
    <w:rPr>
      <w:rFonts w:ascii="Times New Roman" w:eastAsia="Times New Roman" w:hAnsi="Times New Roman" w:cs="Times New Roman"/>
      <w:b/>
      <w:smallCaps/>
      <w:sz w:val="32"/>
      <w:szCs w:val="20"/>
      <w:lang w:eastAsia="tr-TR"/>
    </w:rPr>
  </w:style>
  <w:style w:type="character" w:customStyle="1" w:styleId="ORTALIBALIKLARChar">
    <w:name w:val="ORTALI_BAŞLIKLAR Char"/>
    <w:basedOn w:val="VarsaylanParagrafYazTipi"/>
    <w:link w:val="ORTALIBALIKLAR"/>
    <w:semiHidden/>
    <w:rsid w:val="005E6F29"/>
    <w:rPr>
      <w:rFonts w:ascii="Times New Roman" w:eastAsia="Times New Roman" w:hAnsi="Times New Roman" w:cs="Times New Roman"/>
      <w:b/>
      <w:smallCaps/>
      <w:sz w:val="32"/>
      <w:szCs w:val="20"/>
      <w:lang w:eastAsia="tr-TR"/>
    </w:rPr>
  </w:style>
  <w:style w:type="paragraph" w:customStyle="1" w:styleId="Antet">
    <w:name w:val="Antet"/>
    <w:basedOn w:val="Normal"/>
    <w:next w:val="Normal"/>
    <w:link w:val="AntetChar"/>
    <w:semiHidden/>
    <w:qFormat/>
    <w:rsid w:val="00FF76C5"/>
    <w:pPr>
      <w:spacing w:line="240" w:lineRule="auto"/>
      <w:ind w:firstLine="0"/>
      <w:jc w:val="center"/>
    </w:pPr>
    <w:rPr>
      <w:rFonts w:cs="Times New Roman"/>
      <w:b/>
      <w:smallCaps/>
      <w:spacing w:val="10"/>
      <w:szCs w:val="24"/>
    </w:rPr>
  </w:style>
  <w:style w:type="character" w:customStyle="1" w:styleId="AntetChar">
    <w:name w:val="Antet Char"/>
    <w:basedOn w:val="VarsaylanParagrafYazTipi"/>
    <w:link w:val="Antet"/>
    <w:semiHidden/>
    <w:rsid w:val="002733C9"/>
    <w:rPr>
      <w:rFonts w:ascii="Times New Roman" w:hAnsi="Times New Roman" w:cs="Times New Roman"/>
      <w:b/>
      <w:smallCaps/>
      <w:spacing w:val="10"/>
      <w:szCs w:val="24"/>
    </w:rPr>
  </w:style>
  <w:style w:type="paragraph" w:customStyle="1" w:styleId="PencereBalk">
    <w:name w:val="PencereBaşlık"/>
    <w:basedOn w:val="KapakBalk"/>
    <w:link w:val="PencereBalkChar"/>
    <w:semiHidden/>
    <w:qFormat/>
    <w:rsid w:val="00FF76C5"/>
    <w:pPr>
      <w:spacing w:line="276" w:lineRule="auto"/>
    </w:pPr>
    <w:rPr>
      <w:sz w:val="24"/>
    </w:rPr>
  </w:style>
  <w:style w:type="character" w:customStyle="1" w:styleId="PencereBalkChar">
    <w:name w:val="PencereBaşlık Char"/>
    <w:basedOn w:val="KapakBalkChar"/>
    <w:link w:val="PencereBalk"/>
    <w:semiHidden/>
    <w:rsid w:val="002733C9"/>
    <w:rPr>
      <w:rFonts w:ascii="Times New Roman" w:hAnsi="Times New Roman" w:cs="Times New Roman"/>
      <w:b/>
      <w:smallCaps/>
      <w:sz w:val="24"/>
      <w:szCs w:val="32"/>
    </w:rPr>
  </w:style>
  <w:style w:type="paragraph" w:customStyle="1" w:styleId="TYazar">
    <w:name w:val="TYazarı"/>
    <w:basedOn w:val="Normal"/>
    <w:link w:val="TYazarChar"/>
    <w:autoRedefine/>
    <w:semiHidden/>
    <w:qFormat/>
    <w:rsid w:val="00FF76C5"/>
    <w:pPr>
      <w:spacing w:line="276" w:lineRule="auto"/>
      <w:ind w:right="10" w:firstLine="0"/>
      <w:jc w:val="center"/>
    </w:pPr>
    <w:rPr>
      <w:rFonts w:cs="Times New Roman"/>
      <w:b/>
    </w:rPr>
  </w:style>
  <w:style w:type="character" w:customStyle="1" w:styleId="TYazarChar">
    <w:name w:val="TYazarı Char"/>
    <w:basedOn w:val="VarsaylanParagrafYazTipi"/>
    <w:link w:val="TYazar"/>
    <w:semiHidden/>
    <w:rsid w:val="002733C9"/>
    <w:rPr>
      <w:rFonts w:ascii="Times New Roman" w:hAnsi="Times New Roman" w:cs="Times New Roman"/>
      <w:b/>
    </w:rPr>
  </w:style>
  <w:style w:type="paragraph" w:customStyle="1" w:styleId="PencereTTuru">
    <w:name w:val="PencereTTuru"/>
    <w:basedOn w:val="Normal"/>
    <w:link w:val="PencereTTuruChar"/>
    <w:semiHidden/>
    <w:qFormat/>
    <w:rsid w:val="00FF76C5"/>
    <w:pPr>
      <w:spacing w:line="240" w:lineRule="auto"/>
      <w:ind w:firstLine="0"/>
      <w:jc w:val="center"/>
    </w:pPr>
  </w:style>
  <w:style w:type="character" w:customStyle="1" w:styleId="PencereTTuruChar">
    <w:name w:val="PencereTTuru Char"/>
    <w:basedOn w:val="VarsaylanParagrafYazTipi"/>
    <w:link w:val="PencereTTuru"/>
    <w:semiHidden/>
    <w:rsid w:val="002733C9"/>
    <w:rPr>
      <w:rFonts w:ascii="Times New Roman" w:hAnsi="Times New Roman"/>
    </w:rPr>
  </w:style>
  <w:style w:type="paragraph" w:customStyle="1" w:styleId="PencereABDA">
    <w:name w:val="PencereABDA"/>
    <w:basedOn w:val="Normal"/>
    <w:next w:val="Normal"/>
    <w:link w:val="PencereABDAChar"/>
    <w:semiHidden/>
    <w:qFormat/>
    <w:rsid w:val="00FF76C5"/>
    <w:pPr>
      <w:framePr w:hSpace="113" w:wrap="around" w:hAnchor="text" w:xAlign="center" w:y="8790"/>
      <w:autoSpaceDE w:val="0"/>
      <w:autoSpaceDN w:val="0"/>
      <w:adjustRightInd w:val="0"/>
      <w:spacing w:line="300" w:lineRule="auto"/>
      <w:ind w:firstLine="0"/>
      <w:suppressOverlap/>
      <w:jc w:val="center"/>
    </w:pPr>
    <w:rPr>
      <w:rFonts w:eastAsia="Times New Roman" w:cs="Times New Roman"/>
      <w:smallCaps/>
      <w:color w:val="000000"/>
      <w:szCs w:val="24"/>
      <w:lang w:eastAsia="tr-TR"/>
    </w:rPr>
  </w:style>
  <w:style w:type="character" w:customStyle="1" w:styleId="PencereABDAChar">
    <w:name w:val="PencereABDA Char"/>
    <w:basedOn w:val="VarsaylanParagrafYazTipi"/>
    <w:link w:val="PencereABDA"/>
    <w:semiHidden/>
    <w:rsid w:val="002733C9"/>
    <w:rPr>
      <w:rFonts w:ascii="Times New Roman" w:eastAsia="Times New Roman" w:hAnsi="Times New Roman" w:cs="Times New Roman"/>
      <w:smallCaps/>
      <w:color w:val="000000"/>
      <w:szCs w:val="24"/>
      <w:lang w:eastAsia="tr-TR"/>
    </w:rPr>
  </w:style>
  <w:style w:type="paragraph" w:customStyle="1" w:styleId="PencereProg">
    <w:name w:val="PencereProg"/>
    <w:basedOn w:val="Normal"/>
    <w:next w:val="Normal"/>
    <w:link w:val="PencereProgChar"/>
    <w:semiHidden/>
    <w:qFormat/>
    <w:rsid w:val="00FF76C5"/>
    <w:pPr>
      <w:autoSpaceDE w:val="0"/>
      <w:autoSpaceDN w:val="0"/>
      <w:adjustRightInd w:val="0"/>
      <w:spacing w:line="240" w:lineRule="auto"/>
      <w:ind w:firstLine="0"/>
      <w:jc w:val="center"/>
    </w:pPr>
    <w:rPr>
      <w:rFonts w:eastAsia="Times New Roman" w:cs="Times New Roman"/>
      <w:color w:val="000000"/>
      <w:sz w:val="20"/>
      <w:szCs w:val="20"/>
      <w:lang w:eastAsia="tr-TR"/>
    </w:rPr>
  </w:style>
  <w:style w:type="character" w:customStyle="1" w:styleId="PencereProgChar">
    <w:name w:val="PencereProg Char"/>
    <w:basedOn w:val="VarsaylanParagrafYazTipi"/>
    <w:link w:val="PencereProg"/>
    <w:semiHidden/>
    <w:rsid w:val="002733C9"/>
    <w:rPr>
      <w:rFonts w:ascii="Times New Roman" w:eastAsia="Times New Roman" w:hAnsi="Times New Roman" w:cs="Times New Roman"/>
      <w:color w:val="000000"/>
      <w:sz w:val="20"/>
      <w:szCs w:val="20"/>
      <w:lang w:eastAsia="tr-TR"/>
    </w:rPr>
  </w:style>
  <w:style w:type="paragraph" w:customStyle="1" w:styleId="PTarih">
    <w:name w:val="PTarih"/>
    <w:basedOn w:val="Normal"/>
    <w:next w:val="Normal"/>
    <w:link w:val="PTarihChar"/>
    <w:semiHidden/>
    <w:qFormat/>
    <w:rsid w:val="00032B01"/>
    <w:pPr>
      <w:framePr w:hSpace="113" w:wrap="around" w:hAnchor="text" w:xAlign="center" w:y="8790"/>
      <w:spacing w:line="240" w:lineRule="auto"/>
      <w:ind w:firstLine="0"/>
      <w:suppressOverlap/>
      <w:jc w:val="center"/>
    </w:pPr>
    <w:rPr>
      <w:rFonts w:cs="Times New Roman"/>
      <w:smallCaps/>
      <w:spacing w:val="10"/>
      <w:sz w:val="24"/>
      <w:szCs w:val="24"/>
      <w:lang w:eastAsia="tr-TR"/>
    </w:rPr>
  </w:style>
  <w:style w:type="character" w:customStyle="1" w:styleId="PTarihChar">
    <w:name w:val="PTarih Char"/>
    <w:basedOn w:val="AntetChar"/>
    <w:link w:val="PTarih"/>
    <w:semiHidden/>
    <w:rsid w:val="00032B01"/>
    <w:rPr>
      <w:rFonts w:ascii="Times New Roman" w:hAnsi="Times New Roman" w:cs="Times New Roman"/>
      <w:b w:val="0"/>
      <w:smallCaps/>
      <w:spacing w:val="10"/>
      <w:sz w:val="24"/>
      <w:szCs w:val="24"/>
      <w:lang w:eastAsia="tr-TR"/>
    </w:rPr>
  </w:style>
  <w:style w:type="paragraph" w:customStyle="1" w:styleId="KapABDA">
    <w:name w:val="İçKapABDA"/>
    <w:basedOn w:val="Normal"/>
    <w:next w:val="Normal"/>
    <w:link w:val="KapABDAChar"/>
    <w:semiHidden/>
    <w:qFormat/>
    <w:rsid w:val="00FF76C5"/>
    <w:pPr>
      <w:spacing w:line="240" w:lineRule="auto"/>
      <w:ind w:firstLine="0"/>
      <w:jc w:val="center"/>
    </w:pPr>
  </w:style>
  <w:style w:type="character" w:customStyle="1" w:styleId="KapABDAChar">
    <w:name w:val="İçKapABDA Char"/>
    <w:basedOn w:val="VarsaylanParagrafYazTipi"/>
    <w:link w:val="KapABDA"/>
    <w:semiHidden/>
    <w:rsid w:val="002733C9"/>
    <w:rPr>
      <w:rFonts w:ascii="Times New Roman" w:hAnsi="Times New Roman"/>
    </w:rPr>
  </w:style>
  <w:style w:type="paragraph" w:customStyle="1" w:styleId="KapakDanman">
    <w:name w:val="İçKapakDanışman"/>
    <w:basedOn w:val="Normal"/>
    <w:next w:val="Normal"/>
    <w:link w:val="KapakDanmanChar"/>
    <w:semiHidden/>
    <w:qFormat/>
    <w:rsid w:val="00FF76C5"/>
    <w:pPr>
      <w:tabs>
        <w:tab w:val="clear" w:pos="567"/>
      </w:tabs>
      <w:autoSpaceDE w:val="0"/>
      <w:autoSpaceDN w:val="0"/>
      <w:adjustRightInd w:val="0"/>
      <w:spacing w:line="276" w:lineRule="auto"/>
      <w:ind w:firstLine="0"/>
      <w:jc w:val="center"/>
    </w:pPr>
    <w:rPr>
      <w:rFonts w:eastAsia="Times New Roman" w:cs="Times New Roman"/>
      <w:color w:val="000000"/>
      <w:szCs w:val="24"/>
      <w:lang w:eastAsia="tr-TR"/>
    </w:rPr>
  </w:style>
  <w:style w:type="character" w:customStyle="1" w:styleId="KapakDanmanChar">
    <w:name w:val="İçKapakDanışman Char"/>
    <w:basedOn w:val="VarsaylanParagrafYazTipi"/>
    <w:link w:val="KapakDanman"/>
    <w:semiHidden/>
    <w:rsid w:val="002733C9"/>
    <w:rPr>
      <w:rFonts w:ascii="Times New Roman" w:eastAsia="Times New Roman" w:hAnsi="Times New Roman" w:cs="Times New Roman"/>
      <w:color w:val="000000"/>
      <w:szCs w:val="24"/>
      <w:lang w:eastAsia="tr-TR"/>
    </w:rPr>
  </w:style>
  <w:style w:type="paragraph" w:customStyle="1" w:styleId="OnayABDA">
    <w:name w:val="OnayABDA"/>
    <w:basedOn w:val="Normal"/>
    <w:link w:val="OnayABDAChar"/>
    <w:semiHidden/>
    <w:rsid w:val="00FF76C5"/>
    <w:pPr>
      <w:spacing w:line="240" w:lineRule="auto"/>
      <w:ind w:left="1134" w:firstLine="0"/>
      <w:jc w:val="center"/>
    </w:pPr>
    <w:rPr>
      <w:sz w:val="24"/>
    </w:rPr>
  </w:style>
  <w:style w:type="character" w:customStyle="1" w:styleId="OnayABDAChar">
    <w:name w:val="OnayABDA Char"/>
    <w:basedOn w:val="VarsaylanParagrafYazTipi"/>
    <w:link w:val="OnayABDA"/>
    <w:semiHidden/>
    <w:rsid w:val="002733C9"/>
    <w:rPr>
      <w:rFonts w:ascii="Times New Roman" w:hAnsi="Times New Roman"/>
      <w:sz w:val="24"/>
    </w:rPr>
  </w:style>
  <w:style w:type="paragraph" w:customStyle="1" w:styleId="ApprovalThesisTitle">
    <w:name w:val="ApprovalThesisTitle"/>
    <w:basedOn w:val="Normal"/>
    <w:link w:val="ApprovalThesisTitleChar"/>
    <w:qFormat/>
    <w:rsid w:val="00FF76C5"/>
    <w:pPr>
      <w:tabs>
        <w:tab w:val="clear" w:pos="567"/>
      </w:tabs>
      <w:spacing w:before="120" w:after="120" w:line="240" w:lineRule="auto"/>
      <w:ind w:firstLine="0"/>
      <w:contextualSpacing/>
    </w:pPr>
    <w:rPr>
      <w:rFonts w:eastAsia="Times New Roman" w:cs="Times New Roman"/>
      <w:szCs w:val="24"/>
      <w:lang w:eastAsia="tr-TR"/>
    </w:rPr>
  </w:style>
  <w:style w:type="character" w:customStyle="1" w:styleId="ApprovalThesisTitleChar">
    <w:name w:val="ApprovalThesisTitle Char"/>
    <w:basedOn w:val="VarsaylanParagrafYazTipi"/>
    <w:link w:val="ApprovalThesisTitle"/>
    <w:rsid w:val="00E902C7"/>
    <w:rPr>
      <w:rFonts w:ascii="Times New Roman" w:eastAsia="Times New Roman" w:hAnsi="Times New Roman" w:cs="Times New Roman"/>
      <w:szCs w:val="24"/>
      <w:lang w:eastAsia="tr-TR"/>
    </w:rPr>
  </w:style>
  <w:style w:type="paragraph" w:customStyle="1" w:styleId="OnayYazar">
    <w:name w:val="OnayYazar"/>
    <w:basedOn w:val="Normal"/>
    <w:link w:val="OnayYazarChar"/>
    <w:semiHidden/>
    <w:qFormat/>
    <w:rsid w:val="00FF76C5"/>
    <w:pPr>
      <w:tabs>
        <w:tab w:val="clear" w:pos="567"/>
      </w:tabs>
      <w:autoSpaceDE w:val="0"/>
      <w:autoSpaceDN w:val="0"/>
      <w:adjustRightInd w:val="0"/>
      <w:spacing w:before="120" w:after="120" w:line="240" w:lineRule="auto"/>
      <w:ind w:firstLine="0"/>
      <w:jc w:val="left"/>
    </w:pPr>
    <w:rPr>
      <w:rFonts w:cs="Times New Roman"/>
      <w:bCs/>
      <w:color w:val="000000"/>
    </w:rPr>
  </w:style>
  <w:style w:type="character" w:customStyle="1" w:styleId="OnayYazarChar">
    <w:name w:val="OnayYazar Char"/>
    <w:basedOn w:val="VarsaylanParagrafYazTipi"/>
    <w:link w:val="OnayYazar"/>
    <w:semiHidden/>
    <w:rsid w:val="002733C9"/>
    <w:rPr>
      <w:rFonts w:ascii="Times New Roman" w:hAnsi="Times New Roman" w:cs="Times New Roman"/>
      <w:bCs/>
      <w:color w:val="000000"/>
    </w:rPr>
  </w:style>
  <w:style w:type="paragraph" w:customStyle="1" w:styleId="OnayTarih">
    <w:name w:val="OnayTarih"/>
    <w:basedOn w:val="Normal"/>
    <w:link w:val="OnayTarihChar"/>
    <w:semiHidden/>
    <w:qFormat/>
    <w:rsid w:val="00FF76C5"/>
    <w:pPr>
      <w:tabs>
        <w:tab w:val="clear" w:pos="567"/>
      </w:tabs>
      <w:autoSpaceDE w:val="0"/>
      <w:autoSpaceDN w:val="0"/>
      <w:adjustRightInd w:val="0"/>
      <w:spacing w:before="120" w:after="120" w:line="240" w:lineRule="auto"/>
      <w:ind w:firstLine="0"/>
      <w:jc w:val="left"/>
    </w:pPr>
    <w:rPr>
      <w:rFonts w:cs="Times New Roman"/>
      <w:bCs/>
      <w:color w:val="000000"/>
    </w:rPr>
  </w:style>
  <w:style w:type="character" w:customStyle="1" w:styleId="OnayTarihChar">
    <w:name w:val="OnayTarih Char"/>
    <w:basedOn w:val="VarsaylanParagrafYazTipi"/>
    <w:link w:val="OnayTarih"/>
    <w:semiHidden/>
    <w:rsid w:val="002733C9"/>
    <w:rPr>
      <w:rFonts w:ascii="Times New Roman" w:hAnsi="Times New Roman" w:cs="Times New Roman"/>
      <w:bCs/>
      <w:color w:val="000000"/>
    </w:rPr>
  </w:style>
  <w:style w:type="paragraph" w:customStyle="1" w:styleId="OnaySBal">
    <w:name w:val="OnaySBaşlığı"/>
    <w:basedOn w:val="Normal"/>
    <w:next w:val="Normal"/>
    <w:link w:val="OnaySBalChar"/>
    <w:semiHidden/>
    <w:qFormat/>
    <w:rsid w:val="00FF76C5"/>
    <w:pPr>
      <w:spacing w:line="240" w:lineRule="auto"/>
      <w:ind w:left="1701" w:firstLine="0"/>
      <w:jc w:val="center"/>
    </w:pPr>
    <w:rPr>
      <w:rFonts w:eastAsia="Times New Roman" w:cs="Times New Roman"/>
      <w:b/>
      <w:smallCaps/>
      <w:sz w:val="32"/>
      <w:szCs w:val="20"/>
      <w:lang w:eastAsia="tr-TR"/>
    </w:rPr>
  </w:style>
  <w:style w:type="character" w:customStyle="1" w:styleId="OnaySBalChar">
    <w:name w:val="OnaySBaşlığı Char"/>
    <w:basedOn w:val="ORTALIBALIKLARChar"/>
    <w:link w:val="OnaySBal"/>
    <w:semiHidden/>
    <w:rsid w:val="002733C9"/>
    <w:rPr>
      <w:rFonts w:ascii="Times New Roman" w:eastAsia="Times New Roman" w:hAnsi="Times New Roman" w:cs="Times New Roman"/>
      <w:b/>
      <w:smallCaps/>
      <w:sz w:val="32"/>
      <w:szCs w:val="20"/>
      <w:lang w:eastAsia="tr-TR"/>
    </w:rPr>
  </w:style>
  <w:style w:type="paragraph" w:customStyle="1" w:styleId="OnaySsimler">
    <w:name w:val="OnaySİsimler"/>
    <w:basedOn w:val="Normal"/>
    <w:next w:val="Normal"/>
    <w:link w:val="OnaySsimlerChar"/>
    <w:semiHidden/>
    <w:qFormat/>
    <w:rsid w:val="00FF76C5"/>
    <w:pPr>
      <w:tabs>
        <w:tab w:val="clear" w:pos="567"/>
        <w:tab w:val="left" w:pos="7672"/>
      </w:tabs>
      <w:autoSpaceDE w:val="0"/>
      <w:autoSpaceDN w:val="0"/>
      <w:adjustRightInd w:val="0"/>
      <w:spacing w:line="240" w:lineRule="auto"/>
      <w:ind w:left="881" w:firstLine="0"/>
      <w:jc w:val="center"/>
    </w:pPr>
  </w:style>
  <w:style w:type="character" w:customStyle="1" w:styleId="OnaySsimlerChar">
    <w:name w:val="OnaySİsimler Char"/>
    <w:basedOn w:val="VarsaylanParagrafYazTipi"/>
    <w:link w:val="OnaySsimler"/>
    <w:semiHidden/>
    <w:rsid w:val="002733C9"/>
    <w:rPr>
      <w:rFonts w:ascii="Times New Roman" w:hAnsi="Times New Roman"/>
    </w:rPr>
  </w:style>
  <w:style w:type="paragraph" w:customStyle="1" w:styleId="OnaySJKurum">
    <w:name w:val="OnaySJKurum"/>
    <w:basedOn w:val="Normal"/>
    <w:link w:val="OnaySJKurumChar"/>
    <w:semiHidden/>
    <w:qFormat/>
    <w:rsid w:val="00FF76C5"/>
    <w:pPr>
      <w:pBdr>
        <w:bottom w:val="single" w:sz="4" w:space="1" w:color="auto"/>
      </w:pBdr>
      <w:tabs>
        <w:tab w:val="left" w:pos="7458"/>
      </w:tabs>
      <w:autoSpaceDE w:val="0"/>
      <w:autoSpaceDN w:val="0"/>
      <w:adjustRightInd w:val="0"/>
      <w:spacing w:line="240" w:lineRule="auto"/>
      <w:ind w:left="1843" w:firstLine="0"/>
      <w:jc w:val="left"/>
    </w:pPr>
    <w:rPr>
      <w:bCs/>
      <w:color w:val="000000"/>
      <w:sz w:val="20"/>
    </w:rPr>
  </w:style>
  <w:style w:type="character" w:customStyle="1" w:styleId="OnaySJKurumChar">
    <w:name w:val="OnaySJKurum Char"/>
    <w:basedOn w:val="VarsaylanParagrafYazTipi"/>
    <w:link w:val="OnaySJKurum"/>
    <w:semiHidden/>
    <w:rsid w:val="002733C9"/>
    <w:rPr>
      <w:rFonts w:ascii="Times New Roman" w:hAnsi="Times New Roman"/>
      <w:bCs/>
      <w:color w:val="000000"/>
      <w:sz w:val="20"/>
    </w:rPr>
  </w:style>
  <w:style w:type="paragraph" w:customStyle="1" w:styleId="OzetABDA">
    <w:name w:val="OzetABDA"/>
    <w:basedOn w:val="Normal"/>
    <w:link w:val="OzetABDAChar"/>
    <w:semiHidden/>
    <w:qFormat/>
    <w:rsid w:val="00FF76C5"/>
    <w:pPr>
      <w:spacing w:line="240" w:lineRule="auto"/>
      <w:ind w:firstLine="0"/>
      <w:jc w:val="center"/>
    </w:pPr>
    <w:rPr>
      <w:rFonts w:cs="Times New Roman"/>
      <w:sz w:val="20"/>
      <w:szCs w:val="20"/>
    </w:rPr>
  </w:style>
  <w:style w:type="character" w:customStyle="1" w:styleId="OzetABDAChar">
    <w:name w:val="OzetABDA Char"/>
    <w:basedOn w:val="VarsaylanParagrafYazTipi"/>
    <w:link w:val="OzetABDA"/>
    <w:semiHidden/>
    <w:rsid w:val="002733C9"/>
    <w:rPr>
      <w:rFonts w:ascii="Times New Roman" w:hAnsi="Times New Roman" w:cs="Times New Roman"/>
      <w:sz w:val="20"/>
      <w:szCs w:val="20"/>
    </w:rPr>
  </w:style>
  <w:style w:type="character" w:customStyle="1" w:styleId="Balk3Char">
    <w:name w:val="Başlık 3 Char"/>
    <w:basedOn w:val="VarsaylanParagrafYazTipi"/>
    <w:link w:val="Balk3"/>
    <w:uiPriority w:val="9"/>
    <w:rsid w:val="009855A7"/>
    <w:rPr>
      <w:rFonts w:ascii="Times New Roman" w:hAnsi="Times New Roman" w:cs="Times New Roman"/>
      <w:b/>
      <w:szCs w:val="24"/>
    </w:rPr>
  </w:style>
  <w:style w:type="character" w:customStyle="1" w:styleId="Balk5Char">
    <w:name w:val="Başlık 5 Char"/>
    <w:basedOn w:val="VarsaylanParagrafYazTipi"/>
    <w:link w:val="Balk5"/>
    <w:uiPriority w:val="9"/>
    <w:rsid w:val="00FF76C5"/>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FF76C5"/>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rsid w:val="00FF76C5"/>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rsid w:val="00FF76C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FF76C5"/>
    <w:rPr>
      <w:rFonts w:asciiTheme="majorHAnsi" w:eastAsiaTheme="majorEastAsia" w:hAnsiTheme="majorHAnsi" w:cstheme="majorBidi"/>
      <w:i/>
      <w:iCs/>
      <w:color w:val="272727" w:themeColor="text1" w:themeTint="D8"/>
      <w:sz w:val="21"/>
      <w:szCs w:val="21"/>
    </w:rPr>
  </w:style>
  <w:style w:type="paragraph" w:styleId="ResimYazs">
    <w:name w:val="caption"/>
    <w:basedOn w:val="Normal"/>
    <w:next w:val="Normal"/>
    <w:link w:val="ResimYazsChar"/>
    <w:uiPriority w:val="35"/>
    <w:semiHidden/>
    <w:rsid w:val="00FF76C5"/>
    <w:pPr>
      <w:spacing w:line="240" w:lineRule="auto"/>
      <w:jc w:val="center"/>
    </w:pPr>
    <w:rPr>
      <w:iCs/>
      <w:sz w:val="20"/>
      <w:szCs w:val="18"/>
    </w:rPr>
  </w:style>
  <w:style w:type="paragraph" w:styleId="stBilgi">
    <w:name w:val="header"/>
    <w:basedOn w:val="Normal"/>
    <w:link w:val="stBilgiChar"/>
    <w:uiPriority w:val="99"/>
    <w:unhideWhenUsed/>
    <w:rsid w:val="00FF76C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FF76C5"/>
    <w:rPr>
      <w:rFonts w:ascii="Times New Roman" w:hAnsi="Times New Roman"/>
    </w:rPr>
  </w:style>
  <w:style w:type="numbering" w:customStyle="1" w:styleId="2DereceBalk">
    <w:name w:val="2.Derece Başlık"/>
    <w:uiPriority w:val="99"/>
    <w:rsid w:val="00FF76C5"/>
    <w:pPr>
      <w:numPr>
        <w:numId w:val="1"/>
      </w:numPr>
    </w:pPr>
  </w:style>
  <w:style w:type="paragraph" w:styleId="Liste2">
    <w:name w:val="List 2"/>
    <w:basedOn w:val="Normal"/>
    <w:uiPriority w:val="99"/>
    <w:semiHidden/>
    <w:unhideWhenUsed/>
    <w:rsid w:val="00FF76C5"/>
    <w:pPr>
      <w:ind w:left="566" w:hanging="283"/>
      <w:contextualSpacing/>
    </w:pPr>
  </w:style>
  <w:style w:type="character" w:styleId="YerTutucuMetni">
    <w:name w:val="Placeholder Text"/>
    <w:basedOn w:val="VarsaylanParagrafYazTipi"/>
    <w:uiPriority w:val="99"/>
    <w:semiHidden/>
    <w:rsid w:val="00FF76C5"/>
    <w:rPr>
      <w:color w:val="808080"/>
    </w:rPr>
  </w:style>
  <w:style w:type="table" w:styleId="TabloKlavuzu">
    <w:name w:val="Table Grid"/>
    <w:basedOn w:val="NormalTablo"/>
    <w:uiPriority w:val="59"/>
    <w:rsid w:val="00FF7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VarsaylanParagrafYazTipi"/>
    <w:semiHidden/>
    <w:rsid w:val="00FF76C5"/>
  </w:style>
  <w:style w:type="paragraph" w:styleId="AralkYok">
    <w:name w:val="No Spacing"/>
    <w:uiPriority w:val="1"/>
    <w:semiHidden/>
    <w:rsid w:val="00FF76C5"/>
    <w:pPr>
      <w:spacing w:after="0" w:line="240" w:lineRule="auto"/>
    </w:pPr>
  </w:style>
  <w:style w:type="paragraph" w:styleId="GvdeMetni">
    <w:name w:val="Body Text"/>
    <w:basedOn w:val="Normal"/>
    <w:link w:val="GvdeMetniChar"/>
    <w:uiPriority w:val="99"/>
    <w:qFormat/>
    <w:rsid w:val="00FF76C5"/>
    <w:pPr>
      <w:widowControl w:val="0"/>
      <w:autoSpaceDE w:val="0"/>
      <w:autoSpaceDN w:val="0"/>
      <w:spacing w:line="240" w:lineRule="auto"/>
      <w:ind w:left="127"/>
    </w:pPr>
    <w:rPr>
      <w:sz w:val="23"/>
      <w:szCs w:val="23"/>
      <w:lang w:eastAsia="tr-TR" w:bidi="tr-TR"/>
    </w:rPr>
  </w:style>
  <w:style w:type="character" w:customStyle="1" w:styleId="GvdeMetniChar">
    <w:name w:val="Gövde Metni Char"/>
    <w:basedOn w:val="VarsaylanParagrafYazTipi"/>
    <w:link w:val="GvdeMetni"/>
    <w:uiPriority w:val="99"/>
    <w:rsid w:val="00FF76C5"/>
    <w:rPr>
      <w:rFonts w:ascii="Times New Roman" w:hAnsi="Times New Roman"/>
      <w:sz w:val="23"/>
      <w:szCs w:val="23"/>
      <w:lang w:eastAsia="tr-TR" w:bidi="tr-TR"/>
    </w:rPr>
  </w:style>
  <w:style w:type="paragraph" w:styleId="ekillerTablosu">
    <w:name w:val="table of figures"/>
    <w:aliases w:val="Şekiller ve Tablolar Listesi"/>
    <w:basedOn w:val="Normal"/>
    <w:next w:val="Normal"/>
    <w:link w:val="ekillerTablosuChar"/>
    <w:uiPriority w:val="99"/>
    <w:unhideWhenUsed/>
    <w:qFormat/>
    <w:rsid w:val="00FF76C5"/>
    <w:pPr>
      <w:tabs>
        <w:tab w:val="clear" w:pos="567"/>
        <w:tab w:val="left" w:pos="1049"/>
        <w:tab w:val="right" w:leader="dot" w:pos="8618"/>
      </w:tabs>
      <w:spacing w:before="120" w:line="300" w:lineRule="auto"/>
      <w:ind w:left="1049" w:hanging="1049"/>
      <w:jc w:val="left"/>
    </w:pPr>
    <w:rPr>
      <w:rFonts w:cstheme="minorHAnsi"/>
      <w:bCs/>
      <w:sz w:val="20"/>
      <w:szCs w:val="20"/>
    </w:rPr>
  </w:style>
  <w:style w:type="paragraph" w:styleId="T5">
    <w:name w:val="toc 5"/>
    <w:basedOn w:val="Normal"/>
    <w:next w:val="Normal"/>
    <w:autoRedefine/>
    <w:uiPriority w:val="39"/>
    <w:semiHidden/>
    <w:rsid w:val="00FF76C5"/>
    <w:pPr>
      <w:tabs>
        <w:tab w:val="clear" w:pos="567"/>
      </w:tabs>
      <w:ind w:left="880"/>
      <w:jc w:val="left"/>
    </w:pPr>
    <w:rPr>
      <w:rFonts w:asciiTheme="minorHAnsi" w:hAnsiTheme="minorHAnsi" w:cstheme="minorHAnsi"/>
      <w:sz w:val="18"/>
      <w:szCs w:val="18"/>
    </w:rPr>
  </w:style>
  <w:style w:type="paragraph" w:styleId="T6">
    <w:name w:val="toc 6"/>
    <w:basedOn w:val="Normal"/>
    <w:next w:val="Normal"/>
    <w:autoRedefine/>
    <w:uiPriority w:val="39"/>
    <w:semiHidden/>
    <w:rsid w:val="00FF76C5"/>
    <w:pPr>
      <w:tabs>
        <w:tab w:val="clear" w:pos="567"/>
      </w:tabs>
      <w:ind w:left="1100"/>
      <w:jc w:val="left"/>
    </w:pPr>
    <w:rPr>
      <w:rFonts w:asciiTheme="minorHAnsi" w:hAnsiTheme="minorHAnsi" w:cstheme="minorHAnsi"/>
      <w:sz w:val="18"/>
      <w:szCs w:val="18"/>
    </w:rPr>
  </w:style>
  <w:style w:type="paragraph" w:styleId="T7">
    <w:name w:val="toc 7"/>
    <w:basedOn w:val="Normal"/>
    <w:next w:val="Normal"/>
    <w:autoRedefine/>
    <w:uiPriority w:val="39"/>
    <w:unhideWhenUsed/>
    <w:rsid w:val="00FF76C5"/>
    <w:pPr>
      <w:tabs>
        <w:tab w:val="clear" w:pos="567"/>
      </w:tabs>
      <w:ind w:left="1320"/>
      <w:jc w:val="left"/>
    </w:pPr>
    <w:rPr>
      <w:rFonts w:asciiTheme="minorHAnsi" w:hAnsiTheme="minorHAnsi" w:cstheme="minorHAnsi"/>
      <w:sz w:val="18"/>
      <w:szCs w:val="18"/>
    </w:rPr>
  </w:style>
  <w:style w:type="paragraph" w:styleId="T8">
    <w:name w:val="toc 8"/>
    <w:basedOn w:val="Normal"/>
    <w:next w:val="Normal"/>
    <w:autoRedefine/>
    <w:uiPriority w:val="39"/>
    <w:unhideWhenUsed/>
    <w:rsid w:val="00FF76C5"/>
    <w:pPr>
      <w:tabs>
        <w:tab w:val="clear" w:pos="567"/>
      </w:tabs>
      <w:ind w:left="1540"/>
      <w:jc w:val="left"/>
    </w:pPr>
    <w:rPr>
      <w:rFonts w:asciiTheme="minorHAnsi" w:hAnsiTheme="minorHAnsi" w:cstheme="minorHAnsi"/>
      <w:sz w:val="18"/>
      <w:szCs w:val="18"/>
    </w:rPr>
  </w:style>
  <w:style w:type="paragraph" w:styleId="T9">
    <w:name w:val="toc 9"/>
    <w:basedOn w:val="Normal"/>
    <w:next w:val="Normal"/>
    <w:autoRedefine/>
    <w:uiPriority w:val="39"/>
    <w:unhideWhenUsed/>
    <w:rsid w:val="00FF76C5"/>
    <w:pPr>
      <w:tabs>
        <w:tab w:val="clear" w:pos="567"/>
      </w:tabs>
      <w:ind w:left="1760"/>
      <w:jc w:val="left"/>
    </w:pPr>
    <w:rPr>
      <w:rFonts w:asciiTheme="minorHAnsi" w:hAnsiTheme="minorHAnsi" w:cstheme="minorHAnsi"/>
      <w:sz w:val="18"/>
      <w:szCs w:val="18"/>
    </w:rPr>
  </w:style>
  <w:style w:type="character" w:styleId="Kpr">
    <w:name w:val="Hyperlink"/>
    <w:basedOn w:val="VarsaylanParagrafYazTipi"/>
    <w:uiPriority w:val="99"/>
    <w:unhideWhenUsed/>
    <w:rsid w:val="00FF76C5"/>
    <w:rPr>
      <w:color w:val="0563C1" w:themeColor="hyperlink"/>
      <w:u w:val="single"/>
    </w:rPr>
  </w:style>
  <w:style w:type="table" w:styleId="DzTablo2">
    <w:name w:val="Plain Table 2"/>
    <w:basedOn w:val="NormalTablo"/>
    <w:uiPriority w:val="42"/>
    <w:rsid w:val="00FF76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5Koyu-Vurgu3">
    <w:name w:val="Grid Table 5 Dark Accent 3"/>
    <w:basedOn w:val="NormalTablo"/>
    <w:uiPriority w:val="50"/>
    <w:rsid w:val="00FF76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Default">
    <w:name w:val="Default"/>
    <w:link w:val="DefaultChar"/>
    <w:rsid w:val="00FF76C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basedOn w:val="VarsaylanParagrafYazTipi"/>
    <w:link w:val="Default"/>
    <w:rsid w:val="00FF76C5"/>
    <w:rPr>
      <w:rFonts w:ascii="Times New Roman" w:eastAsia="Times New Roman" w:hAnsi="Times New Roman" w:cs="Times New Roman"/>
      <w:color w:val="000000"/>
      <w:sz w:val="24"/>
      <w:szCs w:val="24"/>
      <w:lang w:eastAsia="tr-TR"/>
    </w:rPr>
  </w:style>
  <w:style w:type="paragraph" w:styleId="GvdeMetni2">
    <w:name w:val="Body Text 2"/>
    <w:basedOn w:val="Normal"/>
    <w:link w:val="GvdeMetni2Char"/>
    <w:uiPriority w:val="99"/>
    <w:unhideWhenUsed/>
    <w:rsid w:val="00FF76C5"/>
    <w:pPr>
      <w:spacing w:after="120" w:line="480" w:lineRule="auto"/>
    </w:pPr>
  </w:style>
  <w:style w:type="character" w:customStyle="1" w:styleId="GvdeMetni2Char">
    <w:name w:val="Gövde Metni 2 Char"/>
    <w:basedOn w:val="VarsaylanParagrafYazTipi"/>
    <w:link w:val="GvdeMetni2"/>
    <w:uiPriority w:val="99"/>
    <w:rsid w:val="00FF76C5"/>
    <w:rPr>
      <w:rFonts w:ascii="Times New Roman" w:hAnsi="Times New Roman"/>
    </w:rPr>
  </w:style>
  <w:style w:type="paragraph" w:customStyle="1" w:styleId="FirstSectionCaptions">
    <w:name w:val="FirstSectionCaptions"/>
    <w:basedOn w:val="Balk2"/>
    <w:next w:val="Normal"/>
    <w:link w:val="FirstSectionCaptionsChar"/>
    <w:qFormat/>
    <w:rsid w:val="002E13C2"/>
    <w:pPr>
      <w:numPr>
        <w:ilvl w:val="0"/>
        <w:numId w:val="0"/>
      </w:numPr>
      <w:tabs>
        <w:tab w:val="center" w:pos="4322"/>
      </w:tabs>
      <w:spacing w:before="0"/>
      <w:jc w:val="center"/>
    </w:pPr>
    <w:rPr>
      <w:rFonts w:cstheme="majorBidi"/>
      <w:bCs/>
      <w:smallCaps/>
      <w:noProof/>
      <w:sz w:val="32"/>
      <w:szCs w:val="32"/>
    </w:rPr>
  </w:style>
  <w:style w:type="character" w:customStyle="1" w:styleId="FirstSectionCaptionsChar">
    <w:name w:val="FirstSectionCaptions Char"/>
    <w:basedOn w:val="Balk1Char"/>
    <w:link w:val="FirstSectionCaptions"/>
    <w:rsid w:val="002E13C2"/>
    <w:rPr>
      <w:rFonts w:ascii="Times New Roman" w:eastAsiaTheme="minorEastAsia" w:hAnsi="Times New Roman" w:cstheme="majorBidi"/>
      <w:b/>
      <w:bCs/>
      <w:smallCaps/>
      <w:noProof/>
      <w:sz w:val="32"/>
      <w:szCs w:val="32"/>
      <w:lang w:val="en-US"/>
    </w:rPr>
  </w:style>
  <w:style w:type="paragraph" w:customStyle="1" w:styleId="BLANK">
    <w:name w:val="BLANK"/>
    <w:link w:val="BLANKChar"/>
    <w:qFormat/>
    <w:rsid w:val="00067E2C"/>
    <w:pPr>
      <w:spacing w:after="0" w:line="240" w:lineRule="auto"/>
      <w:ind w:right="-2"/>
      <w:jc w:val="center"/>
    </w:pPr>
    <w:rPr>
      <w:rFonts w:ascii="Times New Roman" w:eastAsia="Times New Roman" w:hAnsi="Times New Roman" w:cs="Times New Roman"/>
      <w:color w:val="FF0000"/>
      <w:sz w:val="20"/>
      <w:szCs w:val="20"/>
      <w:lang w:eastAsia="tr-TR" w:bidi="tr-TR"/>
    </w:rPr>
  </w:style>
  <w:style w:type="character" w:customStyle="1" w:styleId="BLANKChar">
    <w:name w:val="BLANK Char"/>
    <w:basedOn w:val="VarsaylanParagrafYazTipi"/>
    <w:link w:val="BLANK"/>
    <w:rsid w:val="00067E2C"/>
    <w:rPr>
      <w:rFonts w:ascii="Times New Roman" w:eastAsia="Times New Roman" w:hAnsi="Times New Roman" w:cs="Times New Roman"/>
      <w:color w:val="FF0000"/>
      <w:sz w:val="20"/>
      <w:szCs w:val="20"/>
      <w:lang w:eastAsia="tr-TR" w:bidi="tr-TR"/>
    </w:rPr>
  </w:style>
  <w:style w:type="paragraph" w:styleId="NormalWeb">
    <w:name w:val="Normal (Web)"/>
    <w:basedOn w:val="Normal"/>
    <w:uiPriority w:val="99"/>
    <w:unhideWhenUsed/>
    <w:rsid w:val="00FF76C5"/>
    <w:pPr>
      <w:tabs>
        <w:tab w:val="clear" w:pos="567"/>
      </w:tabs>
      <w:spacing w:before="100" w:beforeAutospacing="1" w:after="100" w:afterAutospacing="1" w:line="240" w:lineRule="auto"/>
      <w:jc w:val="left"/>
    </w:pPr>
    <w:rPr>
      <w:rFonts w:eastAsiaTheme="minorEastAsia" w:cs="Times New Roman"/>
      <w:sz w:val="24"/>
      <w:szCs w:val="24"/>
    </w:rPr>
  </w:style>
  <w:style w:type="character" w:styleId="AklamaBavurusu">
    <w:name w:val="annotation reference"/>
    <w:basedOn w:val="VarsaylanParagrafYazTipi"/>
    <w:uiPriority w:val="99"/>
    <w:semiHidden/>
    <w:unhideWhenUsed/>
    <w:rsid w:val="00FF76C5"/>
    <w:rPr>
      <w:sz w:val="16"/>
      <w:szCs w:val="16"/>
    </w:rPr>
  </w:style>
  <w:style w:type="paragraph" w:styleId="AklamaMetni">
    <w:name w:val="annotation text"/>
    <w:basedOn w:val="Normal"/>
    <w:link w:val="AklamaMetniChar"/>
    <w:uiPriority w:val="99"/>
    <w:semiHidden/>
    <w:unhideWhenUsed/>
    <w:rsid w:val="00FF76C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F76C5"/>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FF76C5"/>
    <w:rPr>
      <w:b/>
      <w:bCs/>
    </w:rPr>
  </w:style>
  <w:style w:type="character" w:customStyle="1" w:styleId="AklamaKonusuChar">
    <w:name w:val="Açıklama Konusu Char"/>
    <w:basedOn w:val="AklamaMetniChar"/>
    <w:link w:val="AklamaKonusu"/>
    <w:uiPriority w:val="99"/>
    <w:semiHidden/>
    <w:rsid w:val="00FF76C5"/>
    <w:rPr>
      <w:rFonts w:ascii="Times New Roman" w:hAnsi="Times New Roman"/>
      <w:b/>
      <w:bCs/>
      <w:sz w:val="20"/>
      <w:szCs w:val="20"/>
    </w:rPr>
  </w:style>
  <w:style w:type="paragraph" w:styleId="Dzeltme">
    <w:name w:val="Revision"/>
    <w:hidden/>
    <w:uiPriority w:val="99"/>
    <w:semiHidden/>
    <w:rsid w:val="00FF76C5"/>
    <w:pPr>
      <w:spacing w:after="0" w:line="240" w:lineRule="auto"/>
    </w:pPr>
    <w:rPr>
      <w:rFonts w:ascii="Times New Roman" w:hAnsi="Times New Roman"/>
    </w:rPr>
  </w:style>
  <w:style w:type="paragraph" w:styleId="BalonMetni">
    <w:name w:val="Balloon Text"/>
    <w:basedOn w:val="Normal"/>
    <w:link w:val="BalonMetniChar"/>
    <w:uiPriority w:val="99"/>
    <w:semiHidden/>
    <w:unhideWhenUsed/>
    <w:rsid w:val="00FF76C5"/>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F76C5"/>
    <w:rPr>
      <w:rFonts w:ascii="Segoe UI" w:hAnsi="Segoe UI" w:cs="Segoe UI"/>
      <w:sz w:val="18"/>
      <w:szCs w:val="18"/>
    </w:rPr>
  </w:style>
  <w:style w:type="paragraph" w:styleId="KonuBal">
    <w:name w:val="Title"/>
    <w:basedOn w:val="Normal"/>
    <w:link w:val="KonuBalChar"/>
    <w:uiPriority w:val="10"/>
    <w:semiHidden/>
    <w:rsid w:val="00FF76C5"/>
    <w:pPr>
      <w:tabs>
        <w:tab w:val="clear" w:pos="567"/>
      </w:tabs>
      <w:jc w:val="center"/>
    </w:pPr>
    <w:rPr>
      <w:rFonts w:eastAsia="Times New Roman" w:cs="Times New Roman"/>
      <w:b/>
      <w:sz w:val="24"/>
      <w:szCs w:val="20"/>
      <w:lang w:eastAsia="tr-TR"/>
    </w:rPr>
  </w:style>
  <w:style w:type="character" w:customStyle="1" w:styleId="KonuBalChar">
    <w:name w:val="Konu Başlığı Char"/>
    <w:basedOn w:val="VarsaylanParagrafYazTipi"/>
    <w:link w:val="KonuBal"/>
    <w:uiPriority w:val="10"/>
    <w:semiHidden/>
    <w:rsid w:val="002733C9"/>
    <w:rPr>
      <w:rFonts w:ascii="Times New Roman" w:eastAsia="Times New Roman" w:hAnsi="Times New Roman" w:cs="Times New Roman"/>
      <w:b/>
      <w:sz w:val="24"/>
      <w:szCs w:val="20"/>
      <w:lang w:eastAsia="tr-TR"/>
    </w:rPr>
  </w:style>
  <w:style w:type="paragraph" w:customStyle="1" w:styleId="tablolarlistesi">
    <w:name w:val="tablolar listesi"/>
    <w:basedOn w:val="ekillerTablosu"/>
    <w:autoRedefine/>
    <w:semiHidden/>
    <w:rsid w:val="00FF76C5"/>
    <w:pPr>
      <w:jc w:val="center"/>
    </w:pPr>
    <w:rPr>
      <w:rFonts w:eastAsia="Times New Roman" w:cs="Times New Roman"/>
      <w:bCs w:val="0"/>
      <w:i/>
      <w:lang w:eastAsia="tr-TR"/>
    </w:rPr>
  </w:style>
  <w:style w:type="paragraph" w:customStyle="1" w:styleId="StilekillerTablosu11nk">
    <w:name w:val="Stil Şekiller Tablosu + 11 nk"/>
    <w:basedOn w:val="ekillerTablosu"/>
    <w:autoRedefine/>
    <w:semiHidden/>
    <w:rsid w:val="00FF76C5"/>
    <w:pPr>
      <w:ind w:left="851" w:hanging="851"/>
      <w:jc w:val="both"/>
    </w:pPr>
    <w:rPr>
      <w:rFonts w:eastAsia="Times New Roman" w:cs="Times New Roman"/>
      <w:i/>
      <w:sz w:val="22"/>
      <w:szCs w:val="22"/>
      <w:lang w:eastAsia="tr-TR"/>
    </w:rPr>
  </w:style>
  <w:style w:type="paragraph" w:styleId="Altyaz">
    <w:name w:val="Subtitle"/>
    <w:basedOn w:val="Normal"/>
    <w:next w:val="Normal"/>
    <w:link w:val="AltyazChar"/>
    <w:uiPriority w:val="11"/>
    <w:semiHidden/>
    <w:rsid w:val="00FF76C5"/>
    <w:pPr>
      <w:numPr>
        <w:ilvl w:val="1"/>
      </w:numPr>
      <w:spacing w:after="160"/>
      <w:ind w:firstLine="567"/>
    </w:pPr>
    <w:rPr>
      <w:rFonts w:asciiTheme="minorHAnsi" w:eastAsiaTheme="minorEastAsia" w:hAnsiTheme="minorHAnsi"/>
      <w:color w:val="5A5A5A" w:themeColor="text1" w:themeTint="A5"/>
      <w:spacing w:val="15"/>
    </w:rPr>
  </w:style>
  <w:style w:type="character" w:customStyle="1" w:styleId="AltyazChar">
    <w:name w:val="Altyazı Char"/>
    <w:basedOn w:val="VarsaylanParagrafYazTipi"/>
    <w:link w:val="Altyaz"/>
    <w:uiPriority w:val="11"/>
    <w:semiHidden/>
    <w:rsid w:val="002733C9"/>
    <w:rPr>
      <w:rFonts w:eastAsiaTheme="minorEastAsia"/>
      <w:color w:val="5A5A5A" w:themeColor="text1" w:themeTint="A5"/>
      <w:spacing w:val="15"/>
    </w:rPr>
  </w:style>
  <w:style w:type="paragraph" w:customStyle="1" w:styleId="ekil-i">
    <w:name w:val="Şekil-İçi"/>
    <w:link w:val="ekil-iChar"/>
    <w:rsid w:val="00FF76C5"/>
    <w:pPr>
      <w:spacing w:after="0" w:line="240" w:lineRule="auto"/>
    </w:pPr>
    <w:rPr>
      <w:rFonts w:ascii="Times New Roman" w:eastAsia="Times New Roman" w:hAnsi="Times New Roman" w:cs="Times New Roman"/>
      <w:sz w:val="20"/>
      <w:szCs w:val="20"/>
      <w:lang w:eastAsia="tr-TR"/>
    </w:rPr>
  </w:style>
  <w:style w:type="character" w:customStyle="1" w:styleId="ekil-iChar">
    <w:name w:val="Şekil-İçi Char"/>
    <w:basedOn w:val="VarsaylanParagrafYazTipi"/>
    <w:link w:val="ekil-i"/>
    <w:rsid w:val="00FF76C5"/>
    <w:rPr>
      <w:rFonts w:ascii="Times New Roman" w:eastAsia="Times New Roman" w:hAnsi="Times New Roman" w:cs="Times New Roman"/>
      <w:sz w:val="20"/>
      <w:szCs w:val="20"/>
      <w:lang w:eastAsia="tr-TR"/>
    </w:rPr>
  </w:style>
  <w:style w:type="table" w:customStyle="1" w:styleId="DzTablo21">
    <w:name w:val="Düz Tablo 21"/>
    <w:basedOn w:val="NormalTablo"/>
    <w:uiPriority w:val="42"/>
    <w:rsid w:val="00FF76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luk">
    <w:name w:val="Boşluk"/>
    <w:link w:val="BolukChar"/>
    <w:autoRedefine/>
    <w:semiHidden/>
    <w:rsid w:val="00FF76C5"/>
    <w:pPr>
      <w:spacing w:after="0" w:line="240" w:lineRule="auto"/>
      <w:jc w:val="center"/>
    </w:pPr>
    <w:rPr>
      <w:rFonts w:ascii="Times New Roman" w:eastAsia="Times New Roman" w:hAnsi="Times New Roman" w:cs="Times New Roman"/>
      <w:noProof/>
      <w:color w:val="0070C0"/>
      <w:sz w:val="20"/>
      <w:szCs w:val="20"/>
      <w:lang w:eastAsia="tr-TR"/>
    </w:rPr>
  </w:style>
  <w:style w:type="character" w:customStyle="1" w:styleId="BolukChar">
    <w:name w:val="Boşluk Char"/>
    <w:basedOn w:val="VarsaylanParagrafYazTipi"/>
    <w:link w:val="Boluk"/>
    <w:semiHidden/>
    <w:rsid w:val="005E6F29"/>
    <w:rPr>
      <w:rFonts w:ascii="Times New Roman" w:eastAsia="Times New Roman" w:hAnsi="Times New Roman" w:cs="Times New Roman"/>
      <w:noProof/>
      <w:color w:val="0070C0"/>
      <w:sz w:val="20"/>
      <w:szCs w:val="20"/>
      <w:lang w:eastAsia="tr-TR"/>
    </w:rPr>
  </w:style>
  <w:style w:type="paragraph" w:customStyle="1" w:styleId="1lineFigureCap">
    <w:name w:val="1lineFigureCap"/>
    <w:basedOn w:val="Normal"/>
    <w:next w:val="Normal"/>
    <w:link w:val="1lineFigureCapChar"/>
    <w:qFormat/>
    <w:rsid w:val="009855A7"/>
    <w:pPr>
      <w:tabs>
        <w:tab w:val="clear" w:pos="567"/>
        <w:tab w:val="left" w:pos="851"/>
      </w:tabs>
      <w:spacing w:before="200" w:after="480" w:line="240" w:lineRule="auto"/>
      <w:ind w:left="992" w:hanging="992"/>
      <w:jc w:val="center"/>
    </w:pPr>
    <w:rPr>
      <w:rFonts w:eastAsia="Times New Roman" w:cs="Times New Roman"/>
      <w:noProof/>
      <w:sz w:val="20"/>
      <w:szCs w:val="20"/>
      <w:lang w:eastAsia="tr-TR"/>
    </w:rPr>
  </w:style>
  <w:style w:type="character" w:customStyle="1" w:styleId="1lineFigureCapChar">
    <w:name w:val="1lineFigureCap Char"/>
    <w:basedOn w:val="VarsaylanParagrafYazTipi"/>
    <w:link w:val="1lineFigureCap"/>
    <w:rsid w:val="009855A7"/>
    <w:rPr>
      <w:rFonts w:ascii="Times New Roman" w:eastAsia="Times New Roman" w:hAnsi="Times New Roman" w:cs="Times New Roman"/>
      <w:noProof/>
      <w:sz w:val="20"/>
      <w:szCs w:val="20"/>
      <w:lang w:eastAsia="tr-TR"/>
    </w:rPr>
  </w:style>
  <w:style w:type="character" w:styleId="HafifVurgulama">
    <w:name w:val="Subtle Emphasis"/>
    <w:basedOn w:val="VarsaylanParagrafYazTipi"/>
    <w:uiPriority w:val="19"/>
    <w:semiHidden/>
    <w:rsid w:val="00FF76C5"/>
    <w:rPr>
      <w:i/>
      <w:iCs/>
      <w:color w:val="404040" w:themeColor="text1" w:themeTint="BF"/>
    </w:rPr>
  </w:style>
  <w:style w:type="paragraph" w:customStyle="1" w:styleId="ekilAklamaYazs">
    <w:name w:val="Şekil Açıklama Yazısı"/>
    <w:basedOn w:val="Altyaz"/>
    <w:link w:val="ekilAklamaYazsChar"/>
    <w:semiHidden/>
    <w:rsid w:val="00FF76C5"/>
    <w:pPr>
      <w:ind w:left="737" w:hanging="737"/>
      <w:jc w:val="center"/>
    </w:pPr>
  </w:style>
  <w:style w:type="character" w:customStyle="1" w:styleId="ekilAklamaYazsChar">
    <w:name w:val="Şekil Açıklama Yazısı Char"/>
    <w:basedOn w:val="AltyazChar"/>
    <w:link w:val="ekilAklamaYazs"/>
    <w:semiHidden/>
    <w:rsid w:val="002733C9"/>
    <w:rPr>
      <w:rFonts w:eastAsiaTheme="minorEastAsia"/>
      <w:color w:val="5A5A5A" w:themeColor="text1" w:themeTint="A5"/>
      <w:spacing w:val="15"/>
    </w:rPr>
  </w:style>
  <w:style w:type="paragraph" w:customStyle="1" w:styleId="PrefaceText">
    <w:name w:val="PrefaceText"/>
    <w:link w:val="PrefaceTextChar"/>
    <w:qFormat/>
    <w:rsid w:val="00FF76C5"/>
    <w:pPr>
      <w:tabs>
        <w:tab w:val="left" w:pos="567"/>
      </w:tabs>
      <w:spacing w:after="0" w:line="300" w:lineRule="auto"/>
      <w:ind w:firstLine="567"/>
      <w:jc w:val="both"/>
    </w:pPr>
    <w:rPr>
      <w:rFonts w:ascii="Times New Roman" w:hAnsi="Times New Roman" w:cs="Times New Roman"/>
      <w:sz w:val="20"/>
      <w:szCs w:val="20"/>
    </w:rPr>
  </w:style>
  <w:style w:type="character" w:customStyle="1" w:styleId="PrefaceTextChar">
    <w:name w:val="PrefaceText Char"/>
    <w:basedOn w:val="VarsaylanParagrafYazTipi"/>
    <w:link w:val="PrefaceText"/>
    <w:rsid w:val="00FF76C5"/>
    <w:rPr>
      <w:rFonts w:ascii="Times New Roman" w:hAnsi="Times New Roman" w:cs="Times New Roman"/>
      <w:sz w:val="20"/>
      <w:szCs w:val="20"/>
    </w:rPr>
  </w:style>
  <w:style w:type="paragraph" w:customStyle="1" w:styleId="AbstractText">
    <w:name w:val="AbstractText"/>
    <w:link w:val="AbstractTextChar"/>
    <w:qFormat/>
    <w:rsid w:val="00FF76C5"/>
    <w:pPr>
      <w:spacing w:after="120" w:line="300" w:lineRule="auto"/>
      <w:jc w:val="both"/>
    </w:pPr>
    <w:rPr>
      <w:rFonts w:ascii="Times New Roman" w:hAnsi="Times New Roman" w:cs="Times New Roman"/>
      <w:sz w:val="20"/>
      <w:szCs w:val="20"/>
      <w:lang w:val="en-US"/>
    </w:rPr>
  </w:style>
  <w:style w:type="character" w:customStyle="1" w:styleId="AbstractTextChar">
    <w:name w:val="AbstractText Char"/>
    <w:basedOn w:val="VarsaylanParagrafYazTipi"/>
    <w:link w:val="AbstractText"/>
    <w:rsid w:val="00FF76C5"/>
    <w:rPr>
      <w:rFonts w:ascii="Times New Roman" w:hAnsi="Times New Roman" w:cs="Times New Roman"/>
      <w:sz w:val="20"/>
      <w:szCs w:val="20"/>
      <w:lang w:val="en-US"/>
    </w:rPr>
  </w:style>
  <w:style w:type="paragraph" w:customStyle="1" w:styleId="KkTezBal">
    <w:name w:val="Küçük Tez Başlığı"/>
    <w:link w:val="KkTezBalChar"/>
    <w:rsid w:val="00FF76C5"/>
    <w:pPr>
      <w:spacing w:after="0" w:line="240" w:lineRule="auto"/>
      <w:jc w:val="center"/>
    </w:pPr>
    <w:rPr>
      <w:rFonts w:ascii="Times New Roman" w:eastAsia="Times New Roman" w:hAnsi="Times New Roman" w:cs="Times New Roman"/>
      <w:sz w:val="28"/>
      <w:szCs w:val="24"/>
      <w:lang w:eastAsia="tr-TR"/>
    </w:rPr>
  </w:style>
  <w:style w:type="character" w:customStyle="1" w:styleId="KkTezBalChar">
    <w:name w:val="Küçük Tez Başlığı Char"/>
    <w:basedOn w:val="VarsaylanParagrafYazTipi"/>
    <w:link w:val="KkTezBal"/>
    <w:rsid w:val="002733C9"/>
    <w:rPr>
      <w:rFonts w:ascii="Times New Roman" w:eastAsia="Times New Roman" w:hAnsi="Times New Roman" w:cs="Times New Roman"/>
      <w:sz w:val="28"/>
      <w:szCs w:val="24"/>
      <w:lang w:eastAsia="tr-TR"/>
    </w:rPr>
  </w:style>
  <w:style w:type="paragraph" w:customStyle="1" w:styleId="zetMetni">
    <w:name w:val="Özet Metni"/>
    <w:link w:val="zetMetniChar"/>
    <w:qFormat/>
    <w:rsid w:val="00FF76C5"/>
    <w:pPr>
      <w:spacing w:after="0" w:line="300" w:lineRule="auto"/>
      <w:ind w:firstLine="567"/>
      <w:jc w:val="both"/>
    </w:pPr>
    <w:rPr>
      <w:rFonts w:ascii="Times New Roman" w:hAnsi="Times New Roman" w:cs="Times New Roman"/>
      <w:sz w:val="20"/>
      <w:szCs w:val="20"/>
    </w:rPr>
  </w:style>
  <w:style w:type="character" w:customStyle="1" w:styleId="zetMetniChar">
    <w:name w:val="Özet Metni Char"/>
    <w:basedOn w:val="VarsaylanParagrafYazTipi"/>
    <w:link w:val="zetMetni"/>
    <w:rsid w:val="00FF76C5"/>
    <w:rPr>
      <w:rFonts w:ascii="Times New Roman" w:hAnsi="Times New Roman" w:cs="Times New Roman"/>
      <w:sz w:val="20"/>
      <w:szCs w:val="20"/>
    </w:rPr>
  </w:style>
  <w:style w:type="paragraph" w:customStyle="1" w:styleId="ek-TabListesi">
    <w:name w:val="Şek-Tab Listesi"/>
    <w:link w:val="ek-TabListesiChar"/>
    <w:rsid w:val="00FF76C5"/>
    <w:pPr>
      <w:tabs>
        <w:tab w:val="right" w:leader="dot" w:pos="8789"/>
      </w:tabs>
      <w:spacing w:before="120" w:after="0" w:line="300" w:lineRule="auto"/>
      <w:ind w:left="310"/>
    </w:pPr>
    <w:rPr>
      <w:rFonts w:ascii="Times New Roman" w:hAnsi="Times New Roman"/>
      <w:bCs/>
      <w:noProof/>
      <w:sz w:val="20"/>
      <w:szCs w:val="20"/>
    </w:rPr>
  </w:style>
  <w:style w:type="character" w:customStyle="1" w:styleId="ek-TabListesiChar">
    <w:name w:val="Şek-Tab Listesi Char"/>
    <w:basedOn w:val="VarsaylanParagrafYazTipi"/>
    <w:link w:val="ek-TabListesi"/>
    <w:rsid w:val="00FF76C5"/>
    <w:rPr>
      <w:rFonts w:ascii="Times New Roman" w:hAnsi="Times New Roman"/>
      <w:bCs/>
      <w:noProof/>
      <w:sz w:val="20"/>
      <w:szCs w:val="20"/>
    </w:rPr>
  </w:style>
  <w:style w:type="paragraph" w:customStyle="1" w:styleId="SimgelerveKsaltmalar">
    <w:name w:val="Simgeler ve Kısaltmalar"/>
    <w:basedOn w:val="Normal"/>
    <w:link w:val="SimgelerveKsaltmalarChar"/>
    <w:rsid w:val="00FF76C5"/>
    <w:pPr>
      <w:tabs>
        <w:tab w:val="left" w:pos="1560"/>
      </w:tabs>
      <w:spacing w:line="300" w:lineRule="auto"/>
      <w:ind w:left="567" w:firstLine="0"/>
    </w:pPr>
    <w:rPr>
      <w:sz w:val="20"/>
      <w:szCs w:val="20"/>
    </w:rPr>
  </w:style>
  <w:style w:type="character" w:customStyle="1" w:styleId="SimgelerveKsaltmalarChar">
    <w:name w:val="Simgeler ve Kısaltmalar Char"/>
    <w:basedOn w:val="VarsaylanParagrafYazTipi"/>
    <w:link w:val="SimgelerveKsaltmalar"/>
    <w:rsid w:val="00FF76C5"/>
    <w:rPr>
      <w:rFonts w:ascii="Times New Roman" w:hAnsi="Times New Roman"/>
      <w:sz w:val="20"/>
      <w:szCs w:val="20"/>
    </w:rPr>
  </w:style>
  <w:style w:type="paragraph" w:customStyle="1" w:styleId="DenklemSatr">
    <w:name w:val="Denklem_Satırı"/>
    <w:next w:val="Normal"/>
    <w:link w:val="DenklemSatrChar"/>
    <w:semiHidden/>
    <w:rsid w:val="00FF76C5"/>
    <w:pPr>
      <w:tabs>
        <w:tab w:val="right" w:pos="8789"/>
      </w:tabs>
      <w:spacing w:after="0"/>
      <w:ind w:left="567"/>
      <w:jc w:val="both"/>
    </w:pPr>
    <w:rPr>
      <w:rFonts w:ascii="Times New Roman" w:hAnsi="Times New Roman"/>
      <w:bCs/>
      <w:noProof/>
      <w:szCs w:val="20"/>
    </w:rPr>
  </w:style>
  <w:style w:type="character" w:customStyle="1" w:styleId="DenklemSatrChar">
    <w:name w:val="Denklem_Satırı Char"/>
    <w:basedOn w:val="VarsaylanParagrafYazTipi"/>
    <w:link w:val="DenklemSatr"/>
    <w:semiHidden/>
    <w:rsid w:val="005E6F29"/>
    <w:rPr>
      <w:rFonts w:ascii="Times New Roman" w:hAnsi="Times New Roman"/>
      <w:bCs/>
      <w:noProof/>
      <w:szCs w:val="20"/>
    </w:rPr>
  </w:style>
  <w:style w:type="paragraph" w:customStyle="1" w:styleId="ekillerListesi">
    <w:name w:val="Şekiller Listesi"/>
    <w:basedOn w:val="Dizin1"/>
    <w:next w:val="Normal"/>
    <w:link w:val="ekillerListesiChar"/>
    <w:rsid w:val="00FF76C5"/>
    <w:pPr>
      <w:tabs>
        <w:tab w:val="left" w:pos="992"/>
        <w:tab w:val="right" w:leader="dot" w:pos="8789"/>
      </w:tabs>
      <w:spacing w:before="120" w:line="300" w:lineRule="auto"/>
      <w:ind w:left="851" w:hanging="851"/>
      <w:jc w:val="left"/>
    </w:pPr>
    <w:rPr>
      <w:rFonts w:cs="Times New Roman"/>
      <w:color w:val="000000" w:themeColor="text1"/>
      <w:sz w:val="20"/>
      <w:szCs w:val="24"/>
    </w:rPr>
  </w:style>
  <w:style w:type="paragraph" w:styleId="Dizin1">
    <w:name w:val="index 1"/>
    <w:basedOn w:val="Normal"/>
    <w:next w:val="Normal"/>
    <w:link w:val="Dizin1Char"/>
    <w:autoRedefine/>
    <w:uiPriority w:val="99"/>
    <w:unhideWhenUsed/>
    <w:rsid w:val="00FF76C5"/>
    <w:pPr>
      <w:tabs>
        <w:tab w:val="clear" w:pos="567"/>
      </w:tabs>
      <w:spacing w:line="240" w:lineRule="auto"/>
      <w:ind w:left="220" w:hanging="220"/>
    </w:pPr>
  </w:style>
  <w:style w:type="paragraph" w:customStyle="1" w:styleId="iindekiler1">
    <w:name w:val="içindekiler 1"/>
    <w:basedOn w:val="Normal"/>
    <w:rsid w:val="00FF76C5"/>
    <w:pPr>
      <w:ind w:firstLine="0"/>
    </w:pPr>
    <w:rPr>
      <w:rFonts w:eastAsiaTheme="minorEastAsia" w:cs="Times New Roman"/>
      <w:color w:val="000000" w:themeColor="text1"/>
      <w:sz w:val="24"/>
      <w:szCs w:val="24"/>
    </w:rPr>
  </w:style>
  <w:style w:type="paragraph" w:customStyle="1" w:styleId="indekiler">
    <w:name w:val="İçindekiler"/>
    <w:basedOn w:val="GvdeMetni"/>
    <w:next w:val="iindekiler1"/>
    <w:rsid w:val="00FF76C5"/>
    <w:pPr>
      <w:widowControl/>
      <w:autoSpaceDE/>
      <w:autoSpaceDN/>
      <w:spacing w:line="360" w:lineRule="auto"/>
      <w:ind w:left="0" w:firstLine="0"/>
    </w:pPr>
    <w:rPr>
      <w:rFonts w:eastAsiaTheme="minorEastAsia" w:cs="Times New Roman"/>
      <w:b/>
      <w:color w:val="000000" w:themeColor="text1"/>
      <w:sz w:val="24"/>
      <w:szCs w:val="24"/>
      <w:lang w:eastAsia="en-US" w:bidi="ar-SA"/>
    </w:rPr>
  </w:style>
  <w:style w:type="character" w:styleId="DipnotBavurusu">
    <w:name w:val="footnote reference"/>
    <w:basedOn w:val="VarsaylanParagrafYazTipi"/>
    <w:uiPriority w:val="99"/>
    <w:semiHidden/>
    <w:unhideWhenUsed/>
    <w:rsid w:val="00FF76C5"/>
    <w:rPr>
      <w:vertAlign w:val="superscript"/>
    </w:rPr>
  </w:style>
  <w:style w:type="character" w:customStyle="1" w:styleId="Balk4Char1">
    <w:name w:val="Başlık 4 Char1"/>
    <w:basedOn w:val="VarsaylanParagrafYazTipi"/>
    <w:uiPriority w:val="9"/>
    <w:semiHidden/>
    <w:rsid w:val="00FF76C5"/>
    <w:rPr>
      <w:rFonts w:asciiTheme="majorHAnsi" w:eastAsiaTheme="majorEastAsia" w:hAnsiTheme="majorHAnsi" w:cstheme="majorBidi"/>
      <w:i/>
      <w:iCs/>
      <w:color w:val="2E74B5" w:themeColor="accent1" w:themeShade="BF"/>
    </w:rPr>
  </w:style>
  <w:style w:type="character" w:customStyle="1" w:styleId="Balk5Char1">
    <w:name w:val="Başlık 5 Char1"/>
    <w:basedOn w:val="VarsaylanParagrafYazTipi"/>
    <w:uiPriority w:val="9"/>
    <w:semiHidden/>
    <w:rsid w:val="00FF76C5"/>
    <w:rPr>
      <w:rFonts w:asciiTheme="majorHAnsi" w:eastAsiaTheme="majorEastAsia" w:hAnsiTheme="majorHAnsi" w:cstheme="majorBidi"/>
      <w:color w:val="2E74B5" w:themeColor="accent1" w:themeShade="BF"/>
    </w:rPr>
  </w:style>
  <w:style w:type="character" w:customStyle="1" w:styleId="Balk6Char1">
    <w:name w:val="Başlık 6 Char1"/>
    <w:basedOn w:val="VarsaylanParagrafYazTipi"/>
    <w:uiPriority w:val="9"/>
    <w:semiHidden/>
    <w:rsid w:val="00FF76C5"/>
    <w:rPr>
      <w:rFonts w:asciiTheme="majorHAnsi" w:eastAsiaTheme="majorEastAsia" w:hAnsiTheme="majorHAnsi" w:cstheme="majorBidi"/>
      <w:color w:val="1F4D78" w:themeColor="accent1" w:themeShade="7F"/>
    </w:rPr>
  </w:style>
  <w:style w:type="character" w:customStyle="1" w:styleId="Balk7Char1">
    <w:name w:val="Başlık 7 Char1"/>
    <w:basedOn w:val="VarsaylanParagrafYazTipi"/>
    <w:uiPriority w:val="9"/>
    <w:semiHidden/>
    <w:rsid w:val="00FF76C5"/>
    <w:rPr>
      <w:rFonts w:asciiTheme="majorHAnsi" w:eastAsiaTheme="majorEastAsia" w:hAnsiTheme="majorHAnsi" w:cstheme="majorBidi"/>
      <w:i/>
      <w:iCs/>
      <w:color w:val="1F4D78" w:themeColor="accent1" w:themeShade="7F"/>
    </w:rPr>
  </w:style>
  <w:style w:type="character" w:customStyle="1" w:styleId="Balk8Char1">
    <w:name w:val="Başlık 8 Char1"/>
    <w:basedOn w:val="VarsaylanParagrafYazTipi"/>
    <w:uiPriority w:val="9"/>
    <w:semiHidden/>
    <w:rsid w:val="00FF76C5"/>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FF76C5"/>
    <w:rPr>
      <w:rFonts w:asciiTheme="majorHAnsi" w:eastAsiaTheme="majorEastAsia" w:hAnsiTheme="majorHAnsi" w:cstheme="majorBidi"/>
      <w:i/>
      <w:iCs/>
      <w:color w:val="272727" w:themeColor="text1" w:themeTint="D8"/>
      <w:sz w:val="21"/>
      <w:szCs w:val="21"/>
    </w:rPr>
  </w:style>
  <w:style w:type="paragraph" w:customStyle="1" w:styleId="DecimalAligned">
    <w:name w:val="Decimal Aligned"/>
    <w:basedOn w:val="Normal"/>
    <w:uiPriority w:val="40"/>
    <w:rsid w:val="00FF76C5"/>
    <w:pPr>
      <w:tabs>
        <w:tab w:val="decimal" w:pos="360"/>
      </w:tabs>
      <w:spacing w:after="120" w:line="276" w:lineRule="auto"/>
      <w:ind w:firstLine="0"/>
    </w:pPr>
    <w:rPr>
      <w:rFonts w:eastAsiaTheme="minorEastAsia"/>
      <w:color w:val="000000" w:themeColor="text1"/>
    </w:rPr>
  </w:style>
  <w:style w:type="paragraph" w:styleId="DipnotMetni">
    <w:name w:val="footnote text"/>
    <w:basedOn w:val="Normal"/>
    <w:link w:val="DipnotMetniChar"/>
    <w:uiPriority w:val="99"/>
    <w:unhideWhenUsed/>
    <w:rsid w:val="00FF76C5"/>
    <w:pPr>
      <w:spacing w:line="240" w:lineRule="auto"/>
      <w:ind w:firstLine="0"/>
    </w:pPr>
    <w:rPr>
      <w:rFonts w:eastAsiaTheme="minorEastAsia"/>
      <w:color w:val="000000" w:themeColor="text1"/>
      <w:szCs w:val="20"/>
    </w:rPr>
  </w:style>
  <w:style w:type="character" w:customStyle="1" w:styleId="DipnotMetniChar">
    <w:name w:val="Dipnot Metni Char"/>
    <w:basedOn w:val="VarsaylanParagrafYazTipi"/>
    <w:link w:val="DipnotMetni"/>
    <w:uiPriority w:val="99"/>
    <w:rsid w:val="00FF76C5"/>
    <w:rPr>
      <w:rFonts w:ascii="Times New Roman" w:eastAsiaTheme="minorEastAsia" w:hAnsi="Times New Roman"/>
      <w:color w:val="000000" w:themeColor="text1"/>
      <w:szCs w:val="20"/>
    </w:rPr>
  </w:style>
  <w:style w:type="character" w:customStyle="1" w:styleId="BelgeBalantlarChar">
    <w:name w:val="Belge Bağlantıları Char"/>
    <w:basedOn w:val="VarsaylanParagrafYazTipi"/>
    <w:link w:val="BelgeBalantlar"/>
    <w:uiPriority w:val="99"/>
    <w:semiHidden/>
    <w:rsid w:val="00FF76C5"/>
    <w:rPr>
      <w:rFonts w:ascii="Tahoma" w:hAnsi="Tahoma" w:cs="Tahoma"/>
      <w:color w:val="000000" w:themeColor="text1"/>
      <w:sz w:val="16"/>
      <w:szCs w:val="16"/>
    </w:rPr>
  </w:style>
  <w:style w:type="paragraph" w:styleId="BelgeBalantlar">
    <w:name w:val="Document Map"/>
    <w:basedOn w:val="Normal"/>
    <w:link w:val="BelgeBalantlarChar"/>
    <w:uiPriority w:val="99"/>
    <w:semiHidden/>
    <w:unhideWhenUsed/>
    <w:rsid w:val="00FF76C5"/>
    <w:pPr>
      <w:spacing w:line="240" w:lineRule="auto"/>
      <w:ind w:firstLine="0"/>
    </w:pPr>
    <w:rPr>
      <w:rFonts w:ascii="Tahoma" w:hAnsi="Tahoma" w:cs="Tahoma"/>
      <w:color w:val="000000" w:themeColor="text1"/>
      <w:sz w:val="16"/>
      <w:szCs w:val="16"/>
    </w:rPr>
  </w:style>
  <w:style w:type="character" w:customStyle="1" w:styleId="BelgeBalantlarChar1">
    <w:name w:val="Belge Bağlantıları Char1"/>
    <w:basedOn w:val="VarsaylanParagrafYazTipi"/>
    <w:uiPriority w:val="99"/>
    <w:semiHidden/>
    <w:rsid w:val="00FF76C5"/>
    <w:rPr>
      <w:rFonts w:ascii="Segoe UI" w:hAnsi="Segoe UI" w:cs="Segoe UI"/>
      <w:sz w:val="16"/>
      <w:szCs w:val="16"/>
    </w:rPr>
  </w:style>
  <w:style w:type="character" w:styleId="Vurgu">
    <w:name w:val="Emphasis"/>
    <w:basedOn w:val="VarsaylanParagrafYazTipi"/>
    <w:uiPriority w:val="20"/>
    <w:semiHidden/>
    <w:rsid w:val="00FF76C5"/>
    <w:rPr>
      <w:i/>
      <w:iCs/>
    </w:rPr>
  </w:style>
  <w:style w:type="paragraph" w:styleId="Kaynaka">
    <w:name w:val="Bibliography"/>
    <w:basedOn w:val="Normal"/>
    <w:next w:val="Normal"/>
    <w:uiPriority w:val="37"/>
    <w:unhideWhenUsed/>
    <w:rsid w:val="00FF76C5"/>
    <w:pPr>
      <w:spacing w:after="120" w:line="276" w:lineRule="auto"/>
      <w:ind w:firstLine="0"/>
    </w:pPr>
    <w:rPr>
      <w:color w:val="000000" w:themeColor="text1"/>
    </w:rPr>
  </w:style>
  <w:style w:type="character" w:styleId="KitapBal">
    <w:name w:val="Book Title"/>
    <w:basedOn w:val="VarsaylanParagrafYazTipi"/>
    <w:uiPriority w:val="33"/>
    <w:semiHidden/>
    <w:rsid w:val="00FF76C5"/>
    <w:rPr>
      <w:b/>
      <w:bCs/>
      <w:smallCaps/>
      <w:spacing w:val="5"/>
    </w:rPr>
  </w:style>
  <w:style w:type="character" w:styleId="GlBavuru">
    <w:name w:val="Intense Reference"/>
    <w:basedOn w:val="VarsaylanParagrafYazTipi"/>
    <w:uiPriority w:val="32"/>
    <w:semiHidden/>
    <w:rsid w:val="00FF76C5"/>
    <w:rPr>
      <w:b/>
      <w:bCs/>
      <w:smallCaps/>
      <w:color w:val="ED7D31" w:themeColor="accent2"/>
      <w:spacing w:val="5"/>
      <w:u w:val="single"/>
    </w:rPr>
  </w:style>
  <w:style w:type="character" w:styleId="HafifBavuru">
    <w:name w:val="Subtle Reference"/>
    <w:basedOn w:val="VarsaylanParagrafYazTipi"/>
    <w:uiPriority w:val="31"/>
    <w:semiHidden/>
    <w:rsid w:val="00FF76C5"/>
    <w:rPr>
      <w:smallCaps/>
      <w:color w:val="ED7D31" w:themeColor="accent2"/>
      <w:u w:val="single"/>
    </w:rPr>
  </w:style>
  <w:style w:type="paragraph" w:styleId="GlAlnt">
    <w:name w:val="Intense Quote"/>
    <w:basedOn w:val="Normal"/>
    <w:next w:val="Normal"/>
    <w:link w:val="GlAlntChar"/>
    <w:uiPriority w:val="30"/>
    <w:semiHidden/>
    <w:rsid w:val="00FF76C5"/>
    <w:pPr>
      <w:pBdr>
        <w:bottom w:val="single" w:sz="4" w:space="4" w:color="5B9BD5" w:themeColor="accent1"/>
      </w:pBdr>
      <w:spacing w:before="200" w:after="280" w:line="276" w:lineRule="auto"/>
      <w:ind w:left="936" w:right="936" w:firstLine="0"/>
    </w:pPr>
    <w:rPr>
      <w:b/>
      <w:bCs/>
      <w:i/>
      <w:iCs/>
      <w:color w:val="5B9BD5" w:themeColor="accent1"/>
    </w:rPr>
  </w:style>
  <w:style w:type="character" w:customStyle="1" w:styleId="GlAlntChar">
    <w:name w:val="Güçlü Alıntı Char"/>
    <w:basedOn w:val="VarsaylanParagrafYazTipi"/>
    <w:link w:val="GlAlnt"/>
    <w:uiPriority w:val="30"/>
    <w:semiHidden/>
    <w:rsid w:val="005E6F29"/>
    <w:rPr>
      <w:rFonts w:ascii="Times New Roman" w:hAnsi="Times New Roman"/>
      <w:b/>
      <w:bCs/>
      <w:i/>
      <w:iCs/>
      <w:color w:val="5B9BD5" w:themeColor="accent1"/>
    </w:rPr>
  </w:style>
  <w:style w:type="paragraph" w:styleId="Alnt">
    <w:name w:val="Quote"/>
    <w:basedOn w:val="Normal"/>
    <w:next w:val="Normal"/>
    <w:link w:val="AlntChar"/>
    <w:uiPriority w:val="29"/>
    <w:rsid w:val="00FF76C5"/>
    <w:pPr>
      <w:spacing w:after="120" w:line="276" w:lineRule="auto"/>
      <w:ind w:firstLine="0"/>
    </w:pPr>
    <w:rPr>
      <w:i/>
      <w:iCs/>
      <w:color w:val="000000" w:themeColor="text1"/>
    </w:rPr>
  </w:style>
  <w:style w:type="character" w:customStyle="1" w:styleId="AlntChar">
    <w:name w:val="Alıntı Char"/>
    <w:basedOn w:val="VarsaylanParagrafYazTipi"/>
    <w:link w:val="Alnt"/>
    <w:uiPriority w:val="29"/>
    <w:rsid w:val="00FF76C5"/>
    <w:rPr>
      <w:rFonts w:ascii="Times New Roman" w:hAnsi="Times New Roman"/>
      <w:i/>
      <w:iCs/>
      <w:color w:val="000000" w:themeColor="text1"/>
    </w:rPr>
  </w:style>
  <w:style w:type="character" w:styleId="Gl">
    <w:name w:val="Strong"/>
    <w:basedOn w:val="VarsaylanParagrafYazTipi"/>
    <w:uiPriority w:val="22"/>
    <w:semiHidden/>
    <w:rsid w:val="00FF76C5"/>
    <w:rPr>
      <w:b/>
      <w:bCs/>
    </w:rPr>
  </w:style>
  <w:style w:type="paragraph" w:customStyle="1" w:styleId="CVHeading1">
    <w:name w:val="CV Heading 1"/>
    <w:basedOn w:val="Normal"/>
    <w:next w:val="Normal"/>
    <w:rsid w:val="00FF76C5"/>
    <w:pPr>
      <w:tabs>
        <w:tab w:val="clear" w:pos="567"/>
      </w:tabs>
      <w:suppressAutoHyphens/>
      <w:spacing w:before="74" w:line="240" w:lineRule="auto"/>
      <w:ind w:left="113" w:right="113" w:firstLine="0"/>
      <w:jc w:val="right"/>
    </w:pPr>
    <w:rPr>
      <w:rFonts w:ascii="Arial Narrow" w:eastAsia="Times New Roman" w:hAnsi="Arial Narrow" w:cs="Times New Roman"/>
      <w:b/>
      <w:sz w:val="24"/>
      <w:szCs w:val="20"/>
      <w:lang w:eastAsia="ar-SA"/>
    </w:rPr>
  </w:style>
  <w:style w:type="paragraph" w:customStyle="1" w:styleId="CVNormal-FirstLine">
    <w:name w:val="CV Normal - First Line"/>
    <w:basedOn w:val="Normal"/>
    <w:next w:val="Normal"/>
    <w:rsid w:val="00FF76C5"/>
    <w:pPr>
      <w:tabs>
        <w:tab w:val="clear" w:pos="567"/>
      </w:tabs>
      <w:suppressAutoHyphens/>
      <w:spacing w:before="74" w:line="240" w:lineRule="auto"/>
      <w:ind w:left="113" w:right="113" w:firstLine="0"/>
      <w:jc w:val="left"/>
    </w:pPr>
    <w:rPr>
      <w:rFonts w:ascii="Arial Narrow" w:eastAsia="Times New Roman" w:hAnsi="Arial Narrow" w:cs="Times New Roman"/>
      <w:sz w:val="20"/>
      <w:szCs w:val="20"/>
      <w:lang w:eastAsia="ar-SA"/>
    </w:rPr>
  </w:style>
  <w:style w:type="paragraph" w:customStyle="1" w:styleId="CVNormal">
    <w:name w:val="CV Normal"/>
    <w:basedOn w:val="Normal"/>
    <w:rsid w:val="00FF76C5"/>
    <w:pPr>
      <w:tabs>
        <w:tab w:val="clear" w:pos="567"/>
      </w:tabs>
      <w:suppressAutoHyphens/>
      <w:spacing w:line="240" w:lineRule="auto"/>
      <w:ind w:left="113" w:right="113" w:firstLine="0"/>
      <w:jc w:val="left"/>
    </w:pPr>
    <w:rPr>
      <w:rFonts w:ascii="Arial Narrow" w:eastAsia="Times New Roman" w:hAnsi="Arial Narrow" w:cs="Times New Roman"/>
      <w:sz w:val="20"/>
      <w:szCs w:val="20"/>
      <w:lang w:eastAsia="ar-SA"/>
    </w:rPr>
  </w:style>
  <w:style w:type="paragraph" w:customStyle="1" w:styleId="Tezilkblm">
    <w:name w:val="Tez ilk bölüm"/>
    <w:basedOn w:val="Normal"/>
    <w:semiHidden/>
    <w:rsid w:val="00FF76C5"/>
    <w:pPr>
      <w:spacing w:after="120" w:line="276" w:lineRule="auto"/>
      <w:ind w:firstLine="0"/>
      <w:jc w:val="center"/>
    </w:pPr>
    <w:rPr>
      <w:color w:val="000000" w:themeColor="text1"/>
    </w:rPr>
  </w:style>
  <w:style w:type="paragraph" w:customStyle="1" w:styleId="LastSectionCaptions">
    <w:name w:val="LastSectionCaptions"/>
    <w:next w:val="Normal"/>
    <w:link w:val="LastSectionCaptionsChar"/>
    <w:qFormat/>
    <w:rsid w:val="00F65FAF"/>
    <w:pPr>
      <w:widowControl w:val="0"/>
      <w:tabs>
        <w:tab w:val="left" w:pos="397"/>
      </w:tabs>
      <w:autoSpaceDE w:val="0"/>
      <w:autoSpaceDN w:val="0"/>
      <w:spacing w:after="360" w:line="240" w:lineRule="auto"/>
      <w:outlineLvl w:val="1"/>
    </w:pPr>
    <w:rPr>
      <w:rFonts w:ascii="Times New Roman" w:eastAsia="Times New Roman" w:hAnsi="Times New Roman" w:cs="Times New Roman"/>
      <w:b/>
      <w:bCs/>
      <w:smallCaps/>
      <w:noProof/>
      <w:sz w:val="32"/>
      <w:szCs w:val="32"/>
      <w:lang w:eastAsia="tr-TR" w:bidi="tr-TR"/>
    </w:rPr>
  </w:style>
  <w:style w:type="character" w:customStyle="1" w:styleId="LastSectionCaptionsChar">
    <w:name w:val="LastSectionCaptions Char"/>
    <w:basedOn w:val="Balk1Char"/>
    <w:link w:val="LastSectionCaptions"/>
    <w:rsid w:val="00F65FAF"/>
    <w:rPr>
      <w:rFonts w:ascii="Times New Roman" w:eastAsia="Times New Roman" w:hAnsi="Times New Roman" w:cs="Times New Roman"/>
      <w:b/>
      <w:bCs/>
      <w:smallCaps/>
      <w:noProof/>
      <w:sz w:val="32"/>
      <w:szCs w:val="32"/>
      <w:lang w:eastAsia="tr-TR" w:bidi="tr-TR"/>
    </w:rPr>
  </w:style>
  <w:style w:type="paragraph" w:customStyle="1" w:styleId="Normal10">
    <w:name w:val="Normal10"/>
    <w:basedOn w:val="Normal"/>
    <w:link w:val="Normal10Char"/>
    <w:semiHidden/>
    <w:rsid w:val="00FF76C5"/>
    <w:pPr>
      <w:tabs>
        <w:tab w:val="clear" w:pos="567"/>
      </w:tabs>
      <w:autoSpaceDE w:val="0"/>
      <w:autoSpaceDN w:val="0"/>
      <w:adjustRightInd w:val="0"/>
      <w:spacing w:line="276" w:lineRule="auto"/>
      <w:ind w:left="851" w:firstLine="0"/>
      <w:jc w:val="center"/>
    </w:pPr>
    <w:rPr>
      <w:rFonts w:cs="Times New Roman"/>
      <w:b/>
      <w:bCs/>
      <w:color w:val="000000"/>
      <w:sz w:val="20"/>
      <w:szCs w:val="20"/>
    </w:rPr>
  </w:style>
  <w:style w:type="paragraph" w:customStyle="1" w:styleId="TYazarSada">
    <w:name w:val="TYazarıSağda"/>
    <w:basedOn w:val="Normal"/>
    <w:next w:val="Normal"/>
    <w:link w:val="TYazarSadaChar"/>
    <w:semiHidden/>
    <w:qFormat/>
    <w:rsid w:val="00FF76C5"/>
    <w:pPr>
      <w:spacing w:line="276" w:lineRule="auto"/>
      <w:ind w:left="4248" w:firstLine="708"/>
      <w:jc w:val="right"/>
    </w:pPr>
    <w:rPr>
      <w:b/>
    </w:rPr>
  </w:style>
  <w:style w:type="character" w:customStyle="1" w:styleId="Normal10Char">
    <w:name w:val="Normal10 Char"/>
    <w:basedOn w:val="VarsaylanParagrafYazTipi"/>
    <w:link w:val="Normal10"/>
    <w:semiHidden/>
    <w:rsid w:val="002733C9"/>
    <w:rPr>
      <w:rFonts w:ascii="Times New Roman" w:hAnsi="Times New Roman" w:cs="Times New Roman"/>
      <w:b/>
      <w:bCs/>
      <w:color w:val="000000"/>
      <w:sz w:val="20"/>
      <w:szCs w:val="20"/>
    </w:rPr>
  </w:style>
  <w:style w:type="character" w:customStyle="1" w:styleId="TYazarSadaChar">
    <w:name w:val="TYazarıSağda Char"/>
    <w:basedOn w:val="VarsaylanParagrafYazTipi"/>
    <w:link w:val="TYazarSada"/>
    <w:semiHidden/>
    <w:rsid w:val="002733C9"/>
    <w:rPr>
      <w:rFonts w:ascii="Times New Roman" w:hAnsi="Times New Roman"/>
      <w:b/>
    </w:rPr>
  </w:style>
  <w:style w:type="paragraph" w:customStyle="1" w:styleId="Teksatr12">
    <w:name w:val="Tek satır 12"/>
    <w:basedOn w:val="Normal"/>
    <w:uiPriority w:val="1"/>
    <w:semiHidden/>
    <w:rsid w:val="00FF76C5"/>
    <w:pPr>
      <w:widowControl w:val="0"/>
      <w:tabs>
        <w:tab w:val="clear" w:pos="567"/>
      </w:tabs>
      <w:autoSpaceDE w:val="0"/>
      <w:autoSpaceDN w:val="0"/>
      <w:adjustRightInd w:val="0"/>
      <w:spacing w:line="240" w:lineRule="auto"/>
      <w:ind w:firstLine="0"/>
    </w:pPr>
    <w:rPr>
      <w:rFonts w:eastAsia="Times New Roman" w:cs="Arial"/>
      <w:sz w:val="24"/>
      <w:szCs w:val="24"/>
      <w:lang w:eastAsia="tr-TR"/>
    </w:rPr>
  </w:style>
  <w:style w:type="numbering" w:customStyle="1" w:styleId="Stil2">
    <w:name w:val="Stil2"/>
    <w:uiPriority w:val="99"/>
    <w:rsid w:val="00FF76C5"/>
    <w:pPr>
      <w:numPr>
        <w:numId w:val="2"/>
      </w:numPr>
    </w:pPr>
  </w:style>
  <w:style w:type="paragraph" w:customStyle="1" w:styleId="PBalk">
    <w:name w:val="PBaşlık"/>
    <w:basedOn w:val="Normal"/>
    <w:next w:val="Normal"/>
    <w:semiHidden/>
    <w:qFormat/>
    <w:rsid w:val="00FF76C5"/>
    <w:pPr>
      <w:framePr w:hSpace="113" w:wrap="around" w:hAnchor="text" w:xAlign="center" w:y="8790"/>
      <w:spacing w:line="240" w:lineRule="auto"/>
      <w:ind w:firstLine="0"/>
      <w:suppressOverlap/>
      <w:jc w:val="center"/>
    </w:pPr>
    <w:rPr>
      <w:b/>
      <w:smallCaps/>
      <w:sz w:val="24"/>
    </w:rPr>
  </w:style>
  <w:style w:type="paragraph" w:customStyle="1" w:styleId="Heading-4">
    <w:name w:val="Heading-4"/>
    <w:basedOn w:val="Normal"/>
    <w:next w:val="Normal"/>
    <w:link w:val="Heading-4Char"/>
    <w:qFormat/>
    <w:rsid w:val="0066375C"/>
    <w:pPr>
      <w:spacing w:before="320" w:after="120" w:line="240" w:lineRule="auto"/>
      <w:ind w:firstLine="0"/>
    </w:pPr>
    <w:rPr>
      <w:rFonts w:cs="Times New Roman"/>
      <w:b/>
    </w:rPr>
  </w:style>
  <w:style w:type="paragraph" w:customStyle="1" w:styleId="Balk-4">
    <w:name w:val="Başlık-4"/>
    <w:basedOn w:val="Normal"/>
    <w:next w:val="Normal"/>
    <w:link w:val="Balk-4Char"/>
    <w:rsid w:val="00FF76C5"/>
    <w:pPr>
      <w:spacing w:after="200" w:line="240" w:lineRule="auto"/>
      <w:ind w:left="567" w:hanging="567"/>
    </w:pPr>
    <w:rPr>
      <w:b/>
    </w:rPr>
  </w:style>
  <w:style w:type="character" w:customStyle="1" w:styleId="Heading-4Char">
    <w:name w:val="Heading-4 Char"/>
    <w:basedOn w:val="VarsaylanParagrafYazTipi"/>
    <w:link w:val="Heading-4"/>
    <w:rsid w:val="0066375C"/>
    <w:rPr>
      <w:rFonts w:ascii="Times New Roman" w:hAnsi="Times New Roman" w:cs="Times New Roman"/>
      <w:b/>
    </w:rPr>
  </w:style>
  <w:style w:type="paragraph" w:customStyle="1" w:styleId="1lineTableCap">
    <w:name w:val="1lineTableCap"/>
    <w:basedOn w:val="Normal"/>
    <w:next w:val="Normal"/>
    <w:link w:val="1lineTableCapChar"/>
    <w:qFormat/>
    <w:rsid w:val="009855A7"/>
    <w:pPr>
      <w:spacing w:before="480" w:after="200" w:line="240" w:lineRule="auto"/>
      <w:ind w:left="964" w:hanging="964"/>
      <w:jc w:val="center"/>
    </w:pPr>
    <w:rPr>
      <w:sz w:val="20"/>
    </w:rPr>
  </w:style>
  <w:style w:type="character" w:customStyle="1" w:styleId="Balk-4Char">
    <w:name w:val="Başlık-4 Char"/>
    <w:basedOn w:val="VarsaylanParagrafYazTipi"/>
    <w:link w:val="Balk-4"/>
    <w:rsid w:val="00FF76C5"/>
    <w:rPr>
      <w:rFonts w:ascii="Times New Roman" w:hAnsi="Times New Roman"/>
      <w:b/>
    </w:rPr>
  </w:style>
  <w:style w:type="paragraph" w:customStyle="1" w:styleId="2LinesTableCap">
    <w:name w:val="2LinesTableCap"/>
    <w:basedOn w:val="Normal"/>
    <w:next w:val="Normal"/>
    <w:link w:val="2LinesTableCapChar"/>
    <w:qFormat/>
    <w:rsid w:val="009855A7"/>
    <w:pPr>
      <w:spacing w:before="480" w:after="200" w:line="240" w:lineRule="auto"/>
      <w:ind w:left="964" w:hanging="964"/>
    </w:pPr>
    <w:rPr>
      <w:sz w:val="20"/>
    </w:rPr>
  </w:style>
  <w:style w:type="character" w:customStyle="1" w:styleId="1lineTableCapChar">
    <w:name w:val="1lineTableCap Char"/>
    <w:basedOn w:val="VarsaylanParagrafYazTipi"/>
    <w:link w:val="1lineTableCap"/>
    <w:rsid w:val="009855A7"/>
    <w:rPr>
      <w:rFonts w:ascii="Times New Roman" w:hAnsi="Times New Roman"/>
      <w:sz w:val="20"/>
    </w:rPr>
  </w:style>
  <w:style w:type="paragraph" w:styleId="AltBilgi">
    <w:name w:val="footer"/>
    <w:basedOn w:val="Normal"/>
    <w:link w:val="AltBilgiChar"/>
    <w:uiPriority w:val="99"/>
    <w:unhideWhenUsed/>
    <w:rsid w:val="00FF76C5"/>
    <w:pPr>
      <w:tabs>
        <w:tab w:val="clear" w:pos="567"/>
        <w:tab w:val="center" w:pos="4513"/>
        <w:tab w:val="right" w:pos="9026"/>
      </w:tabs>
      <w:spacing w:line="240" w:lineRule="auto"/>
    </w:pPr>
  </w:style>
  <w:style w:type="character" w:customStyle="1" w:styleId="2LinesTableCapChar">
    <w:name w:val="2LinesTableCap Char"/>
    <w:basedOn w:val="VarsaylanParagrafYazTipi"/>
    <w:link w:val="2LinesTableCap"/>
    <w:rsid w:val="009855A7"/>
    <w:rPr>
      <w:rFonts w:ascii="Times New Roman" w:hAnsi="Times New Roman"/>
      <w:sz w:val="20"/>
    </w:rPr>
  </w:style>
  <w:style w:type="character" w:customStyle="1" w:styleId="AltBilgiChar">
    <w:name w:val="Alt Bilgi Char"/>
    <w:basedOn w:val="VarsaylanParagrafYazTipi"/>
    <w:link w:val="AltBilgi"/>
    <w:uiPriority w:val="99"/>
    <w:rsid w:val="00FF76C5"/>
    <w:rPr>
      <w:rFonts w:ascii="Times New Roman" w:hAnsi="Times New Roman"/>
    </w:rPr>
  </w:style>
  <w:style w:type="paragraph" w:customStyle="1" w:styleId="EquationLine">
    <w:name w:val="EquationLine"/>
    <w:basedOn w:val="Normal"/>
    <w:next w:val="Normal"/>
    <w:link w:val="EquationLineChar"/>
    <w:qFormat/>
    <w:rsid w:val="00C518D3"/>
    <w:pPr>
      <w:tabs>
        <w:tab w:val="right" w:pos="8635"/>
      </w:tabs>
      <w:spacing w:before="200" w:after="200"/>
    </w:pPr>
    <w:rPr>
      <w:rFonts w:ascii="Cambria Math" w:eastAsiaTheme="minorEastAsia" w:hAnsi="Cambria Math" w:cs="Times New Roman"/>
    </w:rPr>
  </w:style>
  <w:style w:type="paragraph" w:customStyle="1" w:styleId="PageNumber">
    <w:name w:val="PageNumber"/>
    <w:basedOn w:val="Normal"/>
    <w:next w:val="Normal"/>
    <w:link w:val="PageNumberChar"/>
    <w:qFormat/>
    <w:rsid w:val="009855A7"/>
    <w:pPr>
      <w:spacing w:line="240" w:lineRule="auto"/>
      <w:ind w:firstLine="0"/>
      <w:jc w:val="center"/>
    </w:pPr>
    <w:rPr>
      <w:sz w:val="20"/>
      <w:szCs w:val="20"/>
    </w:rPr>
  </w:style>
  <w:style w:type="character" w:customStyle="1" w:styleId="EquationLineChar">
    <w:name w:val="EquationLine Char"/>
    <w:basedOn w:val="VarsaylanParagrafYazTipi"/>
    <w:link w:val="EquationLine"/>
    <w:rsid w:val="00C518D3"/>
    <w:rPr>
      <w:rFonts w:ascii="Cambria Math" w:eastAsiaTheme="minorEastAsia" w:hAnsi="Cambria Math" w:cs="Times New Roman"/>
    </w:rPr>
  </w:style>
  <w:style w:type="character" w:customStyle="1" w:styleId="PageNumberChar">
    <w:name w:val="PageNumber Char"/>
    <w:basedOn w:val="VarsaylanParagrafYazTipi"/>
    <w:link w:val="PageNumber"/>
    <w:rsid w:val="009855A7"/>
    <w:rPr>
      <w:rFonts w:ascii="Times New Roman" w:hAnsi="Times New Roman"/>
      <w:sz w:val="20"/>
      <w:szCs w:val="20"/>
      <w:lang w:val="en-US"/>
    </w:rPr>
  </w:style>
  <w:style w:type="character" w:customStyle="1" w:styleId="Dizin1Char">
    <w:name w:val="Dizin 1 Char"/>
    <w:basedOn w:val="VarsaylanParagrafYazTipi"/>
    <w:link w:val="Dizin1"/>
    <w:uiPriority w:val="99"/>
    <w:rsid w:val="00FF76C5"/>
    <w:rPr>
      <w:rFonts w:ascii="Times New Roman" w:hAnsi="Times New Roman"/>
    </w:rPr>
  </w:style>
  <w:style w:type="character" w:customStyle="1" w:styleId="ekillerListesiChar">
    <w:name w:val="Şekiller Listesi Char"/>
    <w:basedOn w:val="VarsaylanParagrafYazTipi"/>
    <w:link w:val="ekillerListesi"/>
    <w:rsid w:val="00FF76C5"/>
    <w:rPr>
      <w:rFonts w:ascii="Times New Roman" w:hAnsi="Times New Roman" w:cs="Times New Roman"/>
      <w:color w:val="000000" w:themeColor="text1"/>
      <w:sz w:val="20"/>
      <w:szCs w:val="24"/>
    </w:rPr>
  </w:style>
  <w:style w:type="character" w:customStyle="1" w:styleId="ekillerTablosuChar">
    <w:name w:val="Şekiller Tablosu Char"/>
    <w:aliases w:val="Şekiller ve Tablolar Listesi Char"/>
    <w:basedOn w:val="VarsaylanParagrafYazTipi"/>
    <w:link w:val="ekillerTablosu"/>
    <w:uiPriority w:val="99"/>
    <w:rsid w:val="00FF76C5"/>
    <w:rPr>
      <w:rFonts w:ascii="Times New Roman" w:hAnsi="Times New Roman" w:cstheme="minorHAnsi"/>
      <w:bCs/>
      <w:sz w:val="20"/>
      <w:szCs w:val="20"/>
    </w:rPr>
  </w:style>
  <w:style w:type="paragraph" w:customStyle="1" w:styleId="BirSatrekilAlt">
    <w:name w:val="Bir Satır Şekil Altı"/>
    <w:basedOn w:val="Normal"/>
    <w:next w:val="Normal"/>
    <w:link w:val="BirSatrekilAltChar"/>
    <w:autoRedefine/>
    <w:semiHidden/>
    <w:rsid w:val="00FF76C5"/>
    <w:pPr>
      <w:spacing w:before="240" w:after="480" w:line="240" w:lineRule="auto"/>
      <w:ind w:firstLine="0"/>
      <w:jc w:val="center"/>
    </w:pPr>
    <w:rPr>
      <w:rFonts w:eastAsia="Times New Roman" w:cs="Times New Roman"/>
      <w:b/>
      <w:noProof/>
      <w:color w:val="0070C0"/>
      <w:sz w:val="20"/>
      <w:szCs w:val="20"/>
      <w:lang w:eastAsia="tr-TR"/>
    </w:rPr>
  </w:style>
  <w:style w:type="character" w:customStyle="1" w:styleId="BirSatrekilAltChar">
    <w:name w:val="Bir Satır Şekil Altı Char"/>
    <w:basedOn w:val="VarsaylanParagrafYazTipi"/>
    <w:link w:val="BirSatrekilAlt"/>
    <w:semiHidden/>
    <w:rsid w:val="005E6F29"/>
    <w:rPr>
      <w:rFonts w:ascii="Times New Roman" w:eastAsia="Times New Roman" w:hAnsi="Times New Roman" w:cs="Times New Roman"/>
      <w:b/>
      <w:noProof/>
      <w:color w:val="0070C0"/>
      <w:sz w:val="20"/>
      <w:szCs w:val="20"/>
      <w:lang w:eastAsia="tr-TR"/>
    </w:rPr>
  </w:style>
  <w:style w:type="paragraph" w:customStyle="1" w:styleId="kiSatrekilAlt">
    <w:name w:val="İki Satır Şekil Altı"/>
    <w:basedOn w:val="Altyaz"/>
    <w:next w:val="Normal"/>
    <w:link w:val="kiSatrekilAltChar"/>
    <w:autoRedefine/>
    <w:semiHidden/>
    <w:qFormat/>
    <w:rsid w:val="00FF76C5"/>
    <w:pPr>
      <w:tabs>
        <w:tab w:val="clear" w:pos="567"/>
      </w:tabs>
      <w:spacing w:before="240" w:after="480" w:line="240" w:lineRule="auto"/>
      <w:ind w:left="851" w:hanging="851"/>
    </w:pPr>
    <w:rPr>
      <w:rFonts w:ascii="Times New Roman" w:hAnsi="Times New Roman"/>
      <w:sz w:val="20"/>
      <w:szCs w:val="20"/>
      <w:lang w:eastAsia="tr-TR"/>
    </w:rPr>
  </w:style>
  <w:style w:type="character" w:customStyle="1" w:styleId="kiSatrekilAltChar">
    <w:name w:val="İki Satır Şekil Altı Char"/>
    <w:basedOn w:val="AltyazChar"/>
    <w:link w:val="kiSatrekilAlt"/>
    <w:semiHidden/>
    <w:rsid w:val="005E6F29"/>
    <w:rPr>
      <w:rFonts w:ascii="Times New Roman" w:eastAsiaTheme="minorEastAsia" w:hAnsi="Times New Roman"/>
      <w:color w:val="5A5A5A" w:themeColor="text1" w:themeTint="A5"/>
      <w:spacing w:val="15"/>
      <w:sz w:val="20"/>
      <w:szCs w:val="20"/>
      <w:lang w:eastAsia="tr-TR"/>
    </w:rPr>
  </w:style>
  <w:style w:type="paragraph" w:customStyle="1" w:styleId="2SatrTablo">
    <w:name w:val="2SatırTablo"/>
    <w:basedOn w:val="Normal"/>
    <w:next w:val="Normal"/>
    <w:link w:val="2SatrTabloChar"/>
    <w:autoRedefine/>
    <w:semiHidden/>
    <w:rsid w:val="00FF76C5"/>
    <w:pPr>
      <w:spacing w:before="480" w:after="240" w:line="240" w:lineRule="auto"/>
      <w:ind w:left="992" w:hanging="992"/>
    </w:pPr>
    <w:rPr>
      <w:b/>
      <w:sz w:val="20"/>
    </w:rPr>
  </w:style>
  <w:style w:type="character" w:customStyle="1" w:styleId="2SatrTabloChar">
    <w:name w:val="2SatırTablo Char"/>
    <w:basedOn w:val="VarsaylanParagrafYazTipi"/>
    <w:link w:val="2SatrTablo"/>
    <w:semiHidden/>
    <w:rsid w:val="005E6F29"/>
    <w:rPr>
      <w:rFonts w:ascii="Times New Roman" w:hAnsi="Times New Roman"/>
      <w:b/>
      <w:sz w:val="20"/>
    </w:rPr>
  </w:style>
  <w:style w:type="paragraph" w:customStyle="1" w:styleId="PencereYAdSoyad">
    <w:name w:val="PencereYAdıSoyadı"/>
    <w:basedOn w:val="Normal"/>
    <w:next w:val="Normal"/>
    <w:link w:val="PencereYAdSoyadChar"/>
    <w:semiHidden/>
    <w:qFormat/>
    <w:rsid w:val="00FF76C5"/>
    <w:pPr>
      <w:framePr w:hSpace="113" w:wrap="around" w:hAnchor="text" w:xAlign="center" w:y="8790"/>
      <w:spacing w:line="240" w:lineRule="auto"/>
      <w:ind w:firstLine="0"/>
      <w:suppressOverlap/>
      <w:jc w:val="center"/>
    </w:pPr>
    <w:rPr>
      <w:b/>
    </w:rPr>
  </w:style>
  <w:style w:type="paragraph" w:customStyle="1" w:styleId="KapakTTuru">
    <w:name w:val="İçKapakTTuru"/>
    <w:basedOn w:val="Normal"/>
    <w:next w:val="Normal"/>
    <w:link w:val="KapakTTuruChar"/>
    <w:semiHidden/>
    <w:qFormat/>
    <w:rsid w:val="00FF76C5"/>
    <w:pPr>
      <w:spacing w:line="240" w:lineRule="auto"/>
      <w:ind w:firstLine="0"/>
      <w:jc w:val="center"/>
    </w:pPr>
    <w:rPr>
      <w:sz w:val="24"/>
    </w:rPr>
  </w:style>
  <w:style w:type="character" w:customStyle="1" w:styleId="PencereYAdSoyadChar">
    <w:name w:val="PencereYAdıSoyadı Char"/>
    <w:basedOn w:val="VarsaylanParagrafYazTipi"/>
    <w:link w:val="PencereYAdSoyad"/>
    <w:semiHidden/>
    <w:rsid w:val="002733C9"/>
    <w:rPr>
      <w:rFonts w:ascii="Times New Roman" w:hAnsi="Times New Roman"/>
      <w:b/>
    </w:rPr>
  </w:style>
  <w:style w:type="paragraph" w:customStyle="1" w:styleId="OnaySTTuru">
    <w:name w:val="OnaySTTuru"/>
    <w:basedOn w:val="Normal"/>
    <w:next w:val="Normal"/>
    <w:link w:val="OnaySTTuruChar"/>
    <w:semiHidden/>
    <w:qFormat/>
    <w:rsid w:val="00FF76C5"/>
    <w:pPr>
      <w:spacing w:line="240" w:lineRule="auto"/>
      <w:ind w:left="1701" w:firstLine="0"/>
      <w:jc w:val="center"/>
    </w:pPr>
    <w:rPr>
      <w:sz w:val="24"/>
    </w:rPr>
  </w:style>
  <w:style w:type="character" w:customStyle="1" w:styleId="KapakTTuruChar">
    <w:name w:val="İçKapakTTuru Char"/>
    <w:basedOn w:val="VarsaylanParagrafYazTipi"/>
    <w:link w:val="KapakTTuru"/>
    <w:semiHidden/>
    <w:rsid w:val="002733C9"/>
    <w:rPr>
      <w:rFonts w:ascii="Times New Roman" w:hAnsi="Times New Roman"/>
      <w:sz w:val="24"/>
    </w:rPr>
  </w:style>
  <w:style w:type="paragraph" w:customStyle="1" w:styleId="EBeyanTarih">
    <w:name w:val="EBeyanTarih"/>
    <w:basedOn w:val="Normal"/>
    <w:next w:val="Normal"/>
    <w:link w:val="EBeyanTarihChar"/>
    <w:semiHidden/>
    <w:qFormat/>
    <w:rsid w:val="00FF76C5"/>
    <w:pPr>
      <w:spacing w:line="300" w:lineRule="auto"/>
      <w:ind w:firstLine="0"/>
      <w:jc w:val="right"/>
    </w:pPr>
  </w:style>
  <w:style w:type="character" w:customStyle="1" w:styleId="OnaySTTuruChar">
    <w:name w:val="OnaySTTuru Char"/>
    <w:basedOn w:val="VarsaylanParagrafYazTipi"/>
    <w:link w:val="OnaySTTuru"/>
    <w:semiHidden/>
    <w:rsid w:val="002733C9"/>
    <w:rPr>
      <w:rFonts w:ascii="Times New Roman" w:hAnsi="Times New Roman"/>
      <w:sz w:val="24"/>
    </w:rPr>
  </w:style>
  <w:style w:type="paragraph" w:customStyle="1" w:styleId="OnaySABDA">
    <w:name w:val="OnaySABDA"/>
    <w:basedOn w:val="Normal"/>
    <w:next w:val="Normal"/>
    <w:link w:val="OnaySABDAChar"/>
    <w:semiHidden/>
    <w:qFormat/>
    <w:rsid w:val="00FF76C5"/>
    <w:pPr>
      <w:spacing w:line="240" w:lineRule="auto"/>
      <w:ind w:left="1701" w:firstLine="0"/>
      <w:jc w:val="center"/>
    </w:pPr>
    <w:rPr>
      <w:szCs w:val="24"/>
    </w:rPr>
  </w:style>
  <w:style w:type="character" w:customStyle="1" w:styleId="EBeyanTarihChar">
    <w:name w:val="EBeyanTarih Char"/>
    <w:basedOn w:val="VarsaylanParagrafYazTipi"/>
    <w:link w:val="EBeyanTarih"/>
    <w:semiHidden/>
    <w:rsid w:val="005E6F29"/>
    <w:rPr>
      <w:rFonts w:ascii="Times New Roman" w:hAnsi="Times New Roman"/>
    </w:rPr>
  </w:style>
  <w:style w:type="character" w:customStyle="1" w:styleId="OnaySABDAChar">
    <w:name w:val="OnaySABDA Char"/>
    <w:basedOn w:val="VarsaylanParagrafYazTipi"/>
    <w:link w:val="OnaySABDA"/>
    <w:semiHidden/>
    <w:rsid w:val="002733C9"/>
    <w:rPr>
      <w:rFonts w:ascii="Times New Roman" w:hAnsi="Times New Roman"/>
      <w:szCs w:val="24"/>
    </w:rPr>
  </w:style>
  <w:style w:type="paragraph" w:customStyle="1" w:styleId="OnaySAntet">
    <w:name w:val="OnaySAntet"/>
    <w:basedOn w:val="Normal"/>
    <w:next w:val="Normal"/>
    <w:link w:val="OnaySAntetChar"/>
    <w:semiHidden/>
    <w:qFormat/>
    <w:rsid w:val="00FF76C5"/>
    <w:pPr>
      <w:spacing w:line="240" w:lineRule="auto"/>
      <w:ind w:left="1701" w:firstLine="0"/>
      <w:jc w:val="center"/>
    </w:pPr>
    <w:rPr>
      <w:b/>
      <w:smallCaps/>
    </w:rPr>
  </w:style>
  <w:style w:type="character" w:customStyle="1" w:styleId="OnaySAntetChar">
    <w:name w:val="OnaySAntet Char"/>
    <w:basedOn w:val="VarsaylanParagrafYazTipi"/>
    <w:link w:val="OnaySAntet"/>
    <w:semiHidden/>
    <w:rsid w:val="002733C9"/>
    <w:rPr>
      <w:rFonts w:ascii="Times New Roman" w:hAnsi="Times New Roman"/>
      <w:b/>
      <w:smallCaps/>
    </w:rPr>
  </w:style>
  <w:style w:type="paragraph" w:customStyle="1" w:styleId="ekilveTabloYazs">
    <w:name w:val="Şekil ve Tablo Yazısı"/>
    <w:basedOn w:val="Normal"/>
    <w:next w:val="Normal"/>
    <w:link w:val="ekilveTabloYazsChar"/>
    <w:autoRedefine/>
    <w:semiHidden/>
    <w:qFormat/>
    <w:rsid w:val="00FF76C5"/>
    <w:pPr>
      <w:spacing w:before="240" w:after="480" w:line="240" w:lineRule="auto"/>
      <w:ind w:left="851" w:hanging="851"/>
      <w:jc w:val="left"/>
    </w:pPr>
    <w:rPr>
      <w:sz w:val="20"/>
    </w:rPr>
  </w:style>
  <w:style w:type="character" w:customStyle="1" w:styleId="ekilveTabloYazsChar">
    <w:name w:val="Şekil ve Tablo Yazısı Char"/>
    <w:basedOn w:val="VarsaylanParagrafYazTipi"/>
    <w:link w:val="ekilveTabloYazs"/>
    <w:semiHidden/>
    <w:rsid w:val="005E6F29"/>
    <w:rPr>
      <w:rFonts w:ascii="Times New Roman" w:hAnsi="Times New Roman"/>
      <w:sz w:val="20"/>
    </w:rPr>
  </w:style>
  <w:style w:type="paragraph" w:customStyle="1" w:styleId="KapakTYazar">
    <w:name w:val="İçKapakTYazarı"/>
    <w:basedOn w:val="Normal"/>
    <w:next w:val="Normal"/>
    <w:link w:val="KapakTYazarChar"/>
    <w:semiHidden/>
    <w:qFormat/>
    <w:rsid w:val="00FF76C5"/>
    <w:pPr>
      <w:spacing w:line="240" w:lineRule="auto"/>
      <w:ind w:firstLine="0"/>
      <w:jc w:val="center"/>
    </w:pPr>
    <w:rPr>
      <w:b/>
      <w:sz w:val="24"/>
      <w:szCs w:val="24"/>
    </w:rPr>
  </w:style>
  <w:style w:type="character" w:customStyle="1" w:styleId="KapakTYazarChar">
    <w:name w:val="İçKapakTYazarı Char"/>
    <w:basedOn w:val="VarsaylanParagrafYazTipi"/>
    <w:link w:val="KapakTYazar"/>
    <w:semiHidden/>
    <w:rsid w:val="002733C9"/>
    <w:rPr>
      <w:rFonts w:ascii="Times New Roman" w:hAnsi="Times New Roman"/>
      <w:b/>
      <w:sz w:val="24"/>
      <w:szCs w:val="24"/>
    </w:rPr>
  </w:style>
  <w:style w:type="paragraph" w:customStyle="1" w:styleId="2LinesFigureCap">
    <w:name w:val="2LinesFigureCap"/>
    <w:basedOn w:val="Normal"/>
    <w:next w:val="Normal"/>
    <w:link w:val="2LinesFigureCapChar"/>
    <w:qFormat/>
    <w:rsid w:val="009855A7"/>
    <w:pPr>
      <w:spacing w:before="200" w:after="480" w:line="240" w:lineRule="auto"/>
      <w:ind w:left="992" w:hanging="992"/>
    </w:pPr>
    <w:rPr>
      <w:sz w:val="20"/>
    </w:rPr>
  </w:style>
  <w:style w:type="character" w:customStyle="1" w:styleId="2LinesFigureCapChar">
    <w:name w:val="2LinesFigureCap Char"/>
    <w:basedOn w:val="VarsaylanParagrafYazTipi"/>
    <w:link w:val="2LinesFigureCap"/>
    <w:rsid w:val="009855A7"/>
    <w:rPr>
      <w:rFonts w:ascii="Times New Roman" w:hAnsi="Times New Roman"/>
      <w:sz w:val="20"/>
    </w:rPr>
  </w:style>
  <w:style w:type="numbering" w:customStyle="1" w:styleId="BalkListesi">
    <w:name w:val="BaşlıkListesi"/>
    <w:uiPriority w:val="99"/>
    <w:rsid w:val="00FF76C5"/>
    <w:pPr>
      <w:numPr>
        <w:numId w:val="4"/>
      </w:numPr>
    </w:pPr>
  </w:style>
  <w:style w:type="paragraph" w:styleId="Liste">
    <w:name w:val="List"/>
    <w:basedOn w:val="Normal"/>
    <w:uiPriority w:val="99"/>
    <w:semiHidden/>
    <w:unhideWhenUsed/>
    <w:rsid w:val="00FF76C5"/>
    <w:pPr>
      <w:ind w:left="283" w:hanging="283"/>
      <w:contextualSpacing/>
    </w:pPr>
  </w:style>
  <w:style w:type="paragraph" w:customStyle="1" w:styleId="KapakProg">
    <w:name w:val="İçKapakProg"/>
    <w:basedOn w:val="Normal"/>
    <w:next w:val="Normal"/>
    <w:link w:val="KapakProgChar"/>
    <w:semiHidden/>
    <w:qFormat/>
    <w:rsid w:val="00FF76C5"/>
    <w:pPr>
      <w:spacing w:line="240" w:lineRule="auto"/>
      <w:ind w:firstLine="0"/>
      <w:jc w:val="center"/>
    </w:pPr>
    <w:rPr>
      <w:sz w:val="20"/>
    </w:rPr>
  </w:style>
  <w:style w:type="character" w:customStyle="1" w:styleId="KapakProgChar">
    <w:name w:val="İçKapakProg Char"/>
    <w:basedOn w:val="VarsaylanParagrafYazTipi"/>
    <w:link w:val="KapakProg"/>
    <w:semiHidden/>
    <w:rsid w:val="002733C9"/>
    <w:rPr>
      <w:rFonts w:ascii="Times New Roman" w:hAnsi="Times New Roman"/>
      <w:sz w:val="20"/>
    </w:rPr>
  </w:style>
  <w:style w:type="paragraph" w:customStyle="1" w:styleId="OnaySProg">
    <w:name w:val="OnaySProg"/>
    <w:basedOn w:val="Normal"/>
    <w:next w:val="Normal"/>
    <w:link w:val="OnaySProgChar"/>
    <w:semiHidden/>
    <w:qFormat/>
    <w:rsid w:val="00FF76C5"/>
    <w:pPr>
      <w:spacing w:line="240" w:lineRule="auto"/>
      <w:ind w:left="1701" w:firstLine="0"/>
      <w:jc w:val="center"/>
    </w:pPr>
    <w:rPr>
      <w:sz w:val="20"/>
    </w:rPr>
  </w:style>
  <w:style w:type="character" w:customStyle="1" w:styleId="OnaySProgChar">
    <w:name w:val="OnaySProg Char"/>
    <w:basedOn w:val="VarsaylanParagrafYazTipi"/>
    <w:link w:val="OnaySProg"/>
    <w:semiHidden/>
    <w:rsid w:val="002733C9"/>
    <w:rPr>
      <w:rFonts w:ascii="Times New Roman" w:hAnsi="Times New Roman"/>
      <w:sz w:val="20"/>
    </w:rPr>
  </w:style>
  <w:style w:type="paragraph" w:styleId="ListeParagraf">
    <w:name w:val="List Paragraph"/>
    <w:basedOn w:val="Normal"/>
    <w:uiPriority w:val="34"/>
    <w:rsid w:val="00FF76C5"/>
    <w:pPr>
      <w:ind w:left="720"/>
      <w:contextualSpacing/>
    </w:pPr>
  </w:style>
  <w:style w:type="paragraph" w:customStyle="1" w:styleId="KaynaklarListesiNumaral">
    <w:name w:val="KaynaklarListesi_Numaralı"/>
    <w:basedOn w:val="Normal"/>
    <w:next w:val="Normal"/>
    <w:link w:val="KaynaklarListesiNumaralChar"/>
    <w:qFormat/>
    <w:rsid w:val="00EF61DF"/>
    <w:pPr>
      <w:widowControl w:val="0"/>
      <w:autoSpaceDE w:val="0"/>
      <w:autoSpaceDN w:val="0"/>
      <w:adjustRightInd w:val="0"/>
      <w:spacing w:after="120" w:line="240" w:lineRule="auto"/>
      <w:ind w:left="567" w:hanging="567"/>
    </w:pPr>
    <w:rPr>
      <w:rFonts w:cs="Times New Roman"/>
      <w:noProof/>
      <w:sz w:val="20"/>
      <w:szCs w:val="20"/>
    </w:rPr>
  </w:style>
  <w:style w:type="character" w:customStyle="1" w:styleId="KaynaklarListesiNumaralChar">
    <w:name w:val="KaynaklarListesi_Numaralı Char"/>
    <w:basedOn w:val="VarsaylanParagrafYazTipi"/>
    <w:link w:val="KaynaklarListesiNumaral"/>
    <w:rsid w:val="00EF61DF"/>
    <w:rPr>
      <w:rFonts w:ascii="Times New Roman" w:hAnsi="Times New Roman" w:cs="Times New Roman"/>
      <w:noProof/>
      <w:sz w:val="20"/>
      <w:szCs w:val="20"/>
    </w:rPr>
  </w:style>
  <w:style w:type="paragraph" w:customStyle="1" w:styleId="ekilNesnesi">
    <w:name w:val="ŞekilNesnesi"/>
    <w:basedOn w:val="Normal"/>
    <w:next w:val="Normal"/>
    <w:link w:val="ekilNesnesiChar"/>
    <w:qFormat/>
    <w:rsid w:val="00B13B22"/>
    <w:pPr>
      <w:spacing w:line="240" w:lineRule="auto"/>
      <w:ind w:firstLine="0"/>
      <w:jc w:val="center"/>
    </w:pPr>
    <w:rPr>
      <w:noProof/>
      <w:sz w:val="20"/>
    </w:rPr>
  </w:style>
  <w:style w:type="character" w:customStyle="1" w:styleId="ekilNesnesiChar">
    <w:name w:val="ŞekilNesnesi Char"/>
    <w:basedOn w:val="VarsaylanParagrafYazTipi"/>
    <w:link w:val="ekilNesnesi"/>
    <w:rsid w:val="00B13B22"/>
    <w:rPr>
      <w:rFonts w:ascii="Times New Roman" w:hAnsi="Times New Roman"/>
      <w:noProof/>
      <w:sz w:val="20"/>
      <w:lang w:val="en-US"/>
    </w:rPr>
  </w:style>
  <w:style w:type="paragraph" w:customStyle="1" w:styleId="AppendixHeadings">
    <w:name w:val="AppendixHeadings"/>
    <w:basedOn w:val="ResimYazs"/>
    <w:next w:val="Normal"/>
    <w:link w:val="AppendixHeadingsChar"/>
    <w:uiPriority w:val="99"/>
    <w:qFormat/>
    <w:rsid w:val="00C6647A"/>
    <w:pPr>
      <w:spacing w:after="360"/>
      <w:ind w:left="1021" w:hanging="1021"/>
      <w:jc w:val="left"/>
    </w:pPr>
    <w:rPr>
      <w:b/>
      <w:smallCaps/>
      <w:sz w:val="28"/>
    </w:rPr>
  </w:style>
  <w:style w:type="character" w:customStyle="1" w:styleId="ResimYazsChar">
    <w:name w:val="Resim Yazısı Char"/>
    <w:basedOn w:val="VarsaylanParagrafYazTipi"/>
    <w:link w:val="ResimYazs"/>
    <w:uiPriority w:val="35"/>
    <w:semiHidden/>
    <w:rsid w:val="003C3187"/>
    <w:rPr>
      <w:rFonts w:ascii="Times New Roman" w:hAnsi="Times New Roman"/>
      <w:iCs/>
      <w:sz w:val="20"/>
      <w:szCs w:val="18"/>
    </w:rPr>
  </w:style>
  <w:style w:type="character" w:customStyle="1" w:styleId="AppendixHeadingsChar">
    <w:name w:val="AppendixHeadings Char"/>
    <w:basedOn w:val="ResimYazsChar"/>
    <w:link w:val="AppendixHeadings"/>
    <w:uiPriority w:val="99"/>
    <w:rsid w:val="00C6647A"/>
    <w:rPr>
      <w:rFonts w:ascii="Times New Roman" w:hAnsi="Times New Roman"/>
      <w:b/>
      <w:iCs/>
      <w:smallCaps/>
      <w:sz w:val="28"/>
      <w:szCs w:val="18"/>
    </w:rPr>
  </w:style>
  <w:style w:type="character" w:customStyle="1" w:styleId="PBStil">
    <w:name w:val="PBStil"/>
    <w:basedOn w:val="VarsaylanParagrafYazTipi"/>
    <w:uiPriority w:val="1"/>
    <w:rsid w:val="000D3A37"/>
    <w:rPr>
      <w:rFonts w:ascii="Times New Roman" w:hAnsi="Times New Roman"/>
      <w:b/>
      <w:caps w:val="0"/>
      <w:smallCaps/>
      <w:color w:val="auto"/>
      <w:sz w:val="32"/>
      <w:u w:val="none"/>
    </w:rPr>
  </w:style>
  <w:style w:type="paragraph" w:customStyle="1" w:styleId="AbstractTBal">
    <w:name w:val="AbstractTBaşlığı"/>
    <w:basedOn w:val="Normal"/>
    <w:link w:val="AbstractTBalChar"/>
    <w:rsid w:val="00FD0B46"/>
    <w:pPr>
      <w:tabs>
        <w:tab w:val="clear" w:pos="567"/>
      </w:tabs>
      <w:spacing w:before="120" w:line="240" w:lineRule="auto"/>
      <w:ind w:firstLine="0"/>
      <w:jc w:val="center"/>
    </w:pPr>
    <w:rPr>
      <w:rFonts w:eastAsia="Times New Roman" w:cs="Times New Roman"/>
      <w:sz w:val="28"/>
      <w:szCs w:val="20"/>
      <w:lang w:eastAsia="tr-TR"/>
    </w:rPr>
  </w:style>
  <w:style w:type="character" w:customStyle="1" w:styleId="AbstractTBalChar">
    <w:name w:val="AbstractTBaşlığı Char"/>
    <w:basedOn w:val="VarsaylanParagrafYazTipi"/>
    <w:link w:val="AbstractTBal"/>
    <w:rsid w:val="00FD0B46"/>
    <w:rPr>
      <w:rFonts w:ascii="Times New Roman" w:eastAsia="Times New Roman" w:hAnsi="Times New Roman" w:cs="Times New Roman"/>
      <w:sz w:val="28"/>
      <w:szCs w:val="20"/>
      <w:lang w:val="en-US" w:eastAsia="tr-TR"/>
    </w:rPr>
  </w:style>
  <w:style w:type="character" w:customStyle="1" w:styleId="UnresolvedMention">
    <w:name w:val="Unresolved Mention"/>
    <w:basedOn w:val="VarsaylanParagrafYazTipi"/>
    <w:uiPriority w:val="99"/>
    <w:semiHidden/>
    <w:unhideWhenUsed/>
    <w:rsid w:val="009A4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csl.mendeley.com/styleInfo/?styleId=http%3A%2F%2Fwww.zotero.org%2Fstyles%2Fieee"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mendeley.com/autoupdates/installers/1.19.5"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csl.mendeley.com/styleInfo/?styleId=http%3A%2F%2Fwww.zotero.org%2Fstyles%2Felsevier-with-titl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mendeley.com/reference-management/reference-manage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an\Desktop\FU_FBE_Thesis_Template_v1.2%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7FEEAE9C4C43FCBFFCA6A374733679"/>
        <w:category>
          <w:name w:val="Genel"/>
          <w:gallery w:val="placeholder"/>
        </w:category>
        <w:types>
          <w:type w:val="bbPlcHdr"/>
        </w:types>
        <w:behaviors>
          <w:behavior w:val="content"/>
        </w:behaviors>
        <w:guid w:val="{EB69C364-49B7-41BD-A900-E4454E0B7426}"/>
      </w:docPartPr>
      <w:docPartBody>
        <w:p w:rsidR="00BA1FCB" w:rsidRDefault="00771217">
          <w:pPr>
            <w:pStyle w:val="DD7FEEAE9C4C43FCBFFCA6A374733679"/>
          </w:pPr>
          <w:r w:rsidRPr="002E5D68">
            <w:rPr>
              <w:rStyle w:val="YerTutucuMetni"/>
            </w:rPr>
            <w:t>Metin girmek için buraya tıklayın veya dokunun.</w:t>
          </w:r>
        </w:p>
      </w:docPartBody>
    </w:docPart>
    <w:docPart>
      <w:docPartPr>
        <w:name w:val="43730F36C1674413BA528321CECE4E16"/>
        <w:category>
          <w:name w:val="Genel"/>
          <w:gallery w:val="placeholder"/>
        </w:category>
        <w:types>
          <w:type w:val="bbPlcHdr"/>
        </w:types>
        <w:behaviors>
          <w:behavior w:val="content"/>
        </w:behaviors>
        <w:guid w:val="{6029D8F6-205F-4513-8858-30BACEA2F9A4}"/>
      </w:docPartPr>
      <w:docPartBody>
        <w:p w:rsidR="00BA1FCB" w:rsidRDefault="00771217">
          <w:pPr>
            <w:pStyle w:val="43730F36C1674413BA528321CECE4E16"/>
          </w:pPr>
          <w:r w:rsidRPr="00A12193">
            <w:rPr>
              <w:rStyle w:val="YerTutucuMetni"/>
            </w:rPr>
            <w:t>Metin girmek için buraya tıklayın veya dokunun.</w:t>
          </w:r>
        </w:p>
      </w:docPartBody>
    </w:docPart>
    <w:docPart>
      <w:docPartPr>
        <w:name w:val="BB2971B2B69646F68F5446432FA0C218"/>
        <w:category>
          <w:name w:val="Genel"/>
          <w:gallery w:val="placeholder"/>
        </w:category>
        <w:types>
          <w:type w:val="bbPlcHdr"/>
        </w:types>
        <w:behaviors>
          <w:behavior w:val="content"/>
        </w:behaviors>
        <w:guid w:val="{9EB6CA6D-8BDB-4C21-B179-553E50183EAC}"/>
      </w:docPartPr>
      <w:docPartBody>
        <w:p w:rsidR="00BA1FCB" w:rsidRDefault="00771217">
          <w:pPr>
            <w:pStyle w:val="BB2971B2B69646F68F5446432FA0C218"/>
          </w:pPr>
          <w:r w:rsidRPr="00A12193">
            <w:rPr>
              <w:rStyle w:val="YerTutucuMetni"/>
            </w:rPr>
            <w:t>Metin girmek için buraya tıklayın veya dokunun.</w:t>
          </w:r>
        </w:p>
      </w:docPartBody>
    </w:docPart>
    <w:docPart>
      <w:docPartPr>
        <w:name w:val="C395B20A95F14C52A4904AE59957BE2B"/>
        <w:category>
          <w:name w:val="Genel"/>
          <w:gallery w:val="placeholder"/>
        </w:category>
        <w:types>
          <w:type w:val="bbPlcHdr"/>
        </w:types>
        <w:behaviors>
          <w:behavior w:val="content"/>
        </w:behaviors>
        <w:guid w:val="{9F299FBC-6BE1-43CB-83C5-63C7E948FC38}"/>
      </w:docPartPr>
      <w:docPartBody>
        <w:p w:rsidR="00BA1FCB" w:rsidRDefault="00771217">
          <w:pPr>
            <w:pStyle w:val="C395B20A95F14C52A4904AE59957BE2B"/>
          </w:pPr>
          <w:r w:rsidRPr="00A12193">
            <w:rPr>
              <w:rStyle w:val="YerTutucuMetni"/>
            </w:rPr>
            <w:t>Bir öğe seçin.</w:t>
          </w:r>
        </w:p>
      </w:docPartBody>
    </w:docPart>
    <w:docPart>
      <w:docPartPr>
        <w:name w:val="C6A568DB08804472963D557417611A45"/>
        <w:category>
          <w:name w:val="Genel"/>
          <w:gallery w:val="placeholder"/>
        </w:category>
        <w:types>
          <w:type w:val="bbPlcHdr"/>
        </w:types>
        <w:behaviors>
          <w:behavior w:val="content"/>
        </w:behaviors>
        <w:guid w:val="{1F49B7AA-18E9-495A-8BE6-C2B9E26A04A8}"/>
      </w:docPartPr>
      <w:docPartBody>
        <w:p w:rsidR="00BA1FCB" w:rsidRDefault="00771217">
          <w:pPr>
            <w:pStyle w:val="C6A568DB08804472963D557417611A45"/>
          </w:pPr>
          <w:r w:rsidRPr="00A12193">
            <w:rPr>
              <w:rStyle w:val="YerTutucuMetni"/>
            </w:rPr>
            <w:t>Bir öğe seçin.</w:t>
          </w:r>
        </w:p>
      </w:docPartBody>
    </w:docPart>
    <w:docPart>
      <w:docPartPr>
        <w:name w:val="485790B631C84040B2A5B9C7B937D37E"/>
        <w:category>
          <w:name w:val="Genel"/>
          <w:gallery w:val="placeholder"/>
        </w:category>
        <w:types>
          <w:type w:val="bbPlcHdr"/>
        </w:types>
        <w:behaviors>
          <w:behavior w:val="content"/>
        </w:behaviors>
        <w:guid w:val="{9D19E8C9-47AC-469B-895F-C9556AA2780B}"/>
      </w:docPartPr>
      <w:docPartBody>
        <w:p w:rsidR="00BA1FCB" w:rsidRDefault="00771217">
          <w:pPr>
            <w:pStyle w:val="485790B631C84040B2A5B9C7B937D37E"/>
          </w:pPr>
          <w:r>
            <w:rPr>
              <w:rStyle w:val="YerTutucuMetni"/>
            </w:rPr>
            <w:t>Listeden seçiniz</w:t>
          </w:r>
        </w:p>
      </w:docPartBody>
    </w:docPart>
    <w:docPart>
      <w:docPartPr>
        <w:name w:val="6D58156B41C04F52924A75CBD35AB6E0"/>
        <w:category>
          <w:name w:val="Genel"/>
          <w:gallery w:val="placeholder"/>
        </w:category>
        <w:types>
          <w:type w:val="bbPlcHdr"/>
        </w:types>
        <w:behaviors>
          <w:behavior w:val="content"/>
        </w:behaviors>
        <w:guid w:val="{3176B6A3-4F7B-4B80-9DA3-A457BF71239B}"/>
      </w:docPartPr>
      <w:docPartBody>
        <w:p w:rsidR="00BA1FCB" w:rsidRDefault="00771217">
          <w:pPr>
            <w:pStyle w:val="6D58156B41C04F52924A75CBD35AB6E0"/>
          </w:pPr>
          <w:r w:rsidRPr="00A12193">
            <w:rPr>
              <w:rStyle w:val="YerTutucuMetni"/>
            </w:rPr>
            <w:t>Bir öğe seçin.</w:t>
          </w:r>
        </w:p>
      </w:docPartBody>
    </w:docPart>
    <w:docPart>
      <w:docPartPr>
        <w:name w:val="4B0C6A8A24A74227A8EBBAD8F510B275"/>
        <w:category>
          <w:name w:val="Genel"/>
          <w:gallery w:val="placeholder"/>
        </w:category>
        <w:types>
          <w:type w:val="bbPlcHdr"/>
        </w:types>
        <w:behaviors>
          <w:behavior w:val="content"/>
        </w:behaviors>
        <w:guid w:val="{CA356A10-58C0-4E2D-A455-001349DE9A49}"/>
      </w:docPartPr>
      <w:docPartBody>
        <w:p w:rsidR="00BA1FCB" w:rsidRDefault="00771217">
          <w:pPr>
            <w:pStyle w:val="4B0C6A8A24A74227A8EBBAD8F510B275"/>
          </w:pPr>
          <w:r w:rsidRPr="00A12193">
            <w:rPr>
              <w:rStyle w:val="YerTutucuMetni"/>
            </w:rPr>
            <w:t>Bir öğe seçin.</w:t>
          </w:r>
        </w:p>
      </w:docPartBody>
    </w:docPart>
    <w:docPart>
      <w:docPartPr>
        <w:name w:val="7E8B65A19EAC42C7BFAD56D165AE62E5"/>
        <w:category>
          <w:name w:val="Genel"/>
          <w:gallery w:val="placeholder"/>
        </w:category>
        <w:types>
          <w:type w:val="bbPlcHdr"/>
        </w:types>
        <w:behaviors>
          <w:behavior w:val="content"/>
        </w:behaviors>
        <w:guid w:val="{643F4812-9D98-4D2E-9C32-5038860C88EB}"/>
      </w:docPartPr>
      <w:docPartBody>
        <w:p w:rsidR="00BA1FCB" w:rsidRDefault="00771217">
          <w:pPr>
            <w:pStyle w:val="7E8B65A19EAC42C7BFAD56D165AE62E5"/>
          </w:pPr>
          <w:r w:rsidRPr="00A12193">
            <w:rPr>
              <w:rStyle w:val="YerTutucuMetni"/>
            </w:rPr>
            <w:t>Tarih girmek için tıklayın veya dokunun.</w:t>
          </w:r>
        </w:p>
      </w:docPartBody>
    </w:docPart>
    <w:docPart>
      <w:docPartPr>
        <w:name w:val="22D82D024587478785DA74B79E2DEBE8"/>
        <w:category>
          <w:name w:val="Genel"/>
          <w:gallery w:val="placeholder"/>
        </w:category>
        <w:types>
          <w:type w:val="bbPlcHdr"/>
        </w:types>
        <w:behaviors>
          <w:behavior w:val="content"/>
        </w:behaviors>
        <w:guid w:val="{61F4C100-4B56-4831-A0E3-9ABAD82A8787}"/>
      </w:docPartPr>
      <w:docPartBody>
        <w:p w:rsidR="00BA1FCB" w:rsidRDefault="00771217">
          <w:pPr>
            <w:pStyle w:val="22D82D024587478785DA74B79E2DEBE8"/>
          </w:pPr>
          <w:r w:rsidRPr="00A12193">
            <w:rPr>
              <w:rStyle w:val="YerTutucuMetni"/>
            </w:rPr>
            <w:t>Tarih girmek için tıklayın veya dokunun.</w:t>
          </w:r>
        </w:p>
      </w:docPartBody>
    </w:docPart>
    <w:docPart>
      <w:docPartPr>
        <w:name w:val="5DD56868CEE74F24ACBB96F9891152FD"/>
        <w:category>
          <w:name w:val="Genel"/>
          <w:gallery w:val="placeholder"/>
        </w:category>
        <w:types>
          <w:type w:val="bbPlcHdr"/>
        </w:types>
        <w:behaviors>
          <w:behavior w:val="content"/>
        </w:behaviors>
        <w:guid w:val="{797CA426-ACE3-4BCB-97D4-C5D5A8D9084D}"/>
      </w:docPartPr>
      <w:docPartBody>
        <w:p w:rsidR="00BA1FCB" w:rsidRDefault="00771217">
          <w:pPr>
            <w:pStyle w:val="5DD56868CEE74F24ACBB96F9891152FD"/>
          </w:pPr>
          <w:r w:rsidRPr="00A12193">
            <w:rPr>
              <w:rStyle w:val="YerTutucuMetni"/>
            </w:rPr>
            <w:t>Bir öğe seçin.</w:t>
          </w:r>
        </w:p>
      </w:docPartBody>
    </w:docPart>
    <w:docPart>
      <w:docPartPr>
        <w:name w:val="45EAAD264FB249C1BA8F7EAF0A5A7DF9"/>
        <w:category>
          <w:name w:val="Genel"/>
          <w:gallery w:val="placeholder"/>
        </w:category>
        <w:types>
          <w:type w:val="bbPlcHdr"/>
        </w:types>
        <w:behaviors>
          <w:behavior w:val="content"/>
        </w:behaviors>
        <w:guid w:val="{5923DDDE-C09A-4795-AEDC-8CAAA6AB1D46}"/>
      </w:docPartPr>
      <w:docPartBody>
        <w:p w:rsidR="00BA1FCB" w:rsidRDefault="00771217">
          <w:pPr>
            <w:pStyle w:val="45EAAD264FB249C1BA8F7EAF0A5A7DF9"/>
          </w:pPr>
          <w:r w:rsidRPr="00A12193">
            <w:rPr>
              <w:rStyle w:val="YerTutucuMetni"/>
            </w:rPr>
            <w:t>Metin girmek için buraya tıklayın veya dokunun.</w:t>
          </w:r>
        </w:p>
      </w:docPartBody>
    </w:docPart>
    <w:docPart>
      <w:docPartPr>
        <w:name w:val="5F085D081ADF47E8B5FE4D59890E4E65"/>
        <w:category>
          <w:name w:val="Genel"/>
          <w:gallery w:val="placeholder"/>
        </w:category>
        <w:types>
          <w:type w:val="bbPlcHdr"/>
        </w:types>
        <w:behaviors>
          <w:behavior w:val="content"/>
        </w:behaviors>
        <w:guid w:val="{81FFE8C6-2163-4A37-BBB3-44BEA6B04F74}"/>
      </w:docPartPr>
      <w:docPartBody>
        <w:p w:rsidR="00BA1FCB" w:rsidRDefault="00771217">
          <w:pPr>
            <w:pStyle w:val="5F085D081ADF47E8B5FE4D59890E4E65"/>
          </w:pPr>
          <w:r w:rsidRPr="00D94344">
            <w:rPr>
              <w:rStyle w:val="YerTutucuMetni"/>
            </w:rPr>
            <w:t>Metin girmek için buraya tıklayın veya dokunun.</w:t>
          </w:r>
        </w:p>
      </w:docPartBody>
    </w:docPart>
    <w:docPart>
      <w:docPartPr>
        <w:name w:val="901D57B3BC064155B9D30B8F06FF9E1C"/>
        <w:category>
          <w:name w:val="Genel"/>
          <w:gallery w:val="placeholder"/>
        </w:category>
        <w:types>
          <w:type w:val="bbPlcHdr"/>
        </w:types>
        <w:behaviors>
          <w:behavior w:val="content"/>
        </w:behaviors>
        <w:guid w:val="{6A454912-03A8-4E21-BF0C-9906C02B746E}"/>
      </w:docPartPr>
      <w:docPartBody>
        <w:p w:rsidR="00BA1FCB" w:rsidRDefault="00771217">
          <w:pPr>
            <w:pStyle w:val="901D57B3BC064155B9D30B8F06FF9E1C"/>
          </w:pPr>
          <w:r w:rsidRPr="00D94344">
            <w:rPr>
              <w:rStyle w:val="YerTutucuMetni"/>
            </w:rPr>
            <w:t>Metin girmek için buraya tıklayın veya dokunun.</w:t>
          </w:r>
        </w:p>
      </w:docPartBody>
    </w:docPart>
    <w:docPart>
      <w:docPartPr>
        <w:name w:val="1253B9EC956F420A91E0E361CDE8F0A0"/>
        <w:category>
          <w:name w:val="Genel"/>
          <w:gallery w:val="placeholder"/>
        </w:category>
        <w:types>
          <w:type w:val="bbPlcHdr"/>
        </w:types>
        <w:behaviors>
          <w:behavior w:val="content"/>
        </w:behaviors>
        <w:guid w:val="{D1D7BD6F-EC63-4332-9587-2AB9DBEF7EEF}"/>
      </w:docPartPr>
      <w:docPartBody>
        <w:p w:rsidR="00BA1FCB" w:rsidRDefault="00771217">
          <w:pPr>
            <w:pStyle w:val="1253B9EC956F420A91E0E361CDE8F0A0"/>
          </w:pPr>
          <w:r w:rsidRPr="00455D3A">
            <w:rPr>
              <w:rStyle w:val="YerTutucuMetni"/>
            </w:rPr>
            <w:t>Bir öğe seçin.</w:t>
          </w:r>
        </w:p>
      </w:docPartBody>
    </w:docPart>
    <w:docPart>
      <w:docPartPr>
        <w:name w:val="47FF9984C3A34803BCB15CC2980F4D93"/>
        <w:category>
          <w:name w:val="Genel"/>
          <w:gallery w:val="placeholder"/>
        </w:category>
        <w:types>
          <w:type w:val="bbPlcHdr"/>
        </w:types>
        <w:behaviors>
          <w:behavior w:val="content"/>
        </w:behaviors>
        <w:guid w:val="{63BD89B9-77E0-44B4-94A3-E3D701DDBE1F}"/>
      </w:docPartPr>
      <w:docPartBody>
        <w:p w:rsidR="00BA1FCB" w:rsidRDefault="00771217">
          <w:pPr>
            <w:pStyle w:val="47FF9984C3A34803BCB15CC2980F4D93"/>
          </w:pPr>
          <w:r w:rsidRPr="00D94344">
            <w:rPr>
              <w:rStyle w:val="YerTutucuMetni"/>
            </w:rPr>
            <w:t>Metin girmek için buraya tıklayın veya dokunun.</w:t>
          </w:r>
        </w:p>
      </w:docPartBody>
    </w:docPart>
    <w:docPart>
      <w:docPartPr>
        <w:name w:val="A82E3915129F4D2587DD9331454F2D99"/>
        <w:category>
          <w:name w:val="Genel"/>
          <w:gallery w:val="placeholder"/>
        </w:category>
        <w:types>
          <w:type w:val="bbPlcHdr"/>
        </w:types>
        <w:behaviors>
          <w:behavior w:val="content"/>
        </w:behaviors>
        <w:guid w:val="{44BD710B-2DC6-4427-B7D2-13A0C14BD889}"/>
      </w:docPartPr>
      <w:docPartBody>
        <w:p w:rsidR="00BA1FCB" w:rsidRDefault="00AC03E5" w:rsidP="00AC03E5">
          <w:pPr>
            <w:pStyle w:val="A82E3915129F4D2587DD9331454F2D994"/>
          </w:pPr>
          <w:r>
            <w:rPr>
              <w:rStyle w:val="PencereProgChar"/>
              <w:rFonts w:eastAsiaTheme="minorHAnsi"/>
            </w:rPr>
            <w:t>Program</w:t>
          </w:r>
          <w:r w:rsidRPr="0031629C">
            <w:rPr>
              <w:rStyle w:val="PencereProgChar"/>
              <w:rFonts w:eastAsiaTheme="minorHAnsi"/>
            </w:rPr>
            <w:t xml:space="preserve"> of</w:t>
          </w:r>
        </w:p>
      </w:docPartBody>
    </w:docPart>
    <w:docPart>
      <w:docPartPr>
        <w:name w:val="804141E16D1D428B9C68350A14529A98"/>
        <w:category>
          <w:name w:val="Genel"/>
          <w:gallery w:val="placeholder"/>
        </w:category>
        <w:types>
          <w:type w:val="bbPlcHdr"/>
        </w:types>
        <w:behaviors>
          <w:behavior w:val="content"/>
        </w:behaviors>
        <w:guid w:val="{7D30CEF1-8CF3-467A-8E8E-AC7D3788A0ED}"/>
      </w:docPartPr>
      <w:docPartBody>
        <w:p w:rsidR="00BA1FCB" w:rsidRDefault="00771217">
          <w:pPr>
            <w:pStyle w:val="804141E16D1D428B9C68350A14529A98"/>
          </w:pPr>
          <w:r w:rsidRPr="00A97B56">
            <w:rPr>
              <w:rStyle w:val="PencereProgChar"/>
              <w:rFonts w:eastAsiaTheme="minorEastAsia"/>
            </w:rPr>
            <w:t>Bir öğe seçin.</w:t>
          </w:r>
        </w:p>
      </w:docPartBody>
    </w:docPart>
    <w:docPart>
      <w:docPartPr>
        <w:name w:val="2C55FFD870A04AA184E231DF485115AF"/>
        <w:category>
          <w:name w:val="Genel"/>
          <w:gallery w:val="placeholder"/>
        </w:category>
        <w:types>
          <w:type w:val="bbPlcHdr"/>
        </w:types>
        <w:behaviors>
          <w:behavior w:val="content"/>
        </w:behaviors>
        <w:guid w:val="{C50F564A-AF4C-4E8E-8BEE-113DF6673969}"/>
      </w:docPartPr>
      <w:docPartBody>
        <w:p w:rsidR="00BA1FCB" w:rsidRDefault="00AC03E5" w:rsidP="00AC03E5">
          <w:pPr>
            <w:pStyle w:val="2C55FFD870A04AA184E231DF485115AF4"/>
          </w:pPr>
          <w:r w:rsidRPr="0031629C">
            <w:rPr>
              <w:rStyle w:val="PencereProgChar"/>
              <w:rFonts w:eastAsiaTheme="minorHAnsi"/>
            </w:rPr>
            <w:t>Division of</w:t>
          </w:r>
        </w:p>
      </w:docPartBody>
    </w:docPart>
    <w:docPart>
      <w:docPartPr>
        <w:name w:val="C0FC810FCEA24D2CB8B9F5699F621CF7"/>
        <w:category>
          <w:name w:val="Genel"/>
          <w:gallery w:val="placeholder"/>
        </w:category>
        <w:types>
          <w:type w:val="bbPlcHdr"/>
        </w:types>
        <w:behaviors>
          <w:behavior w:val="content"/>
        </w:behaviors>
        <w:guid w:val="{6971D501-5CB0-4D4C-AB10-46F3A1D84EB6}"/>
      </w:docPartPr>
      <w:docPartBody>
        <w:p w:rsidR="00BA1FCB" w:rsidRDefault="00771217">
          <w:pPr>
            <w:pStyle w:val="C0FC810FCEA24D2CB8B9F5699F621CF7"/>
          </w:pPr>
          <w:r w:rsidRPr="00D94344">
            <w:rPr>
              <w:rStyle w:val="YerTutucuMetni"/>
            </w:rPr>
            <w:t>Metin girmek için buraya tıklayın veya dokunun.</w:t>
          </w:r>
        </w:p>
      </w:docPartBody>
    </w:docPart>
    <w:docPart>
      <w:docPartPr>
        <w:name w:val="6AD8868ACEA346E9A55078FBDA8B9075"/>
        <w:category>
          <w:name w:val="Genel"/>
          <w:gallery w:val="placeholder"/>
        </w:category>
        <w:types>
          <w:type w:val="bbPlcHdr"/>
        </w:types>
        <w:behaviors>
          <w:behavior w:val="content"/>
        </w:behaviors>
        <w:guid w:val="{9FBEA641-4797-48AD-B5B3-A82B94A0E5F9}"/>
      </w:docPartPr>
      <w:docPartBody>
        <w:p w:rsidR="00BA1FCB" w:rsidRDefault="00771217">
          <w:pPr>
            <w:pStyle w:val="6AD8868ACEA346E9A55078FBDA8B9075"/>
          </w:pPr>
          <w:r w:rsidRPr="00BB4009">
            <w:rPr>
              <w:rStyle w:val="YerTutucuMetni"/>
            </w:rPr>
            <w:t>Tarih girmek için tıklayın veya dokunun.</w:t>
          </w:r>
        </w:p>
      </w:docPartBody>
    </w:docPart>
    <w:docPart>
      <w:docPartPr>
        <w:name w:val="410E1D5615A746719D3286A756B94ED7"/>
        <w:category>
          <w:name w:val="Genel"/>
          <w:gallery w:val="placeholder"/>
        </w:category>
        <w:types>
          <w:type w:val="bbPlcHdr"/>
        </w:types>
        <w:behaviors>
          <w:behavior w:val="content"/>
        </w:behaviors>
        <w:guid w:val="{3647301E-B22A-49A4-B177-F6712AF8C5BD}"/>
      </w:docPartPr>
      <w:docPartBody>
        <w:p w:rsidR="00BA1FCB" w:rsidRDefault="00771217">
          <w:pPr>
            <w:pStyle w:val="410E1D5615A746719D3286A756B94ED7"/>
          </w:pPr>
          <w:r w:rsidRPr="00B06A6E">
            <w:rPr>
              <w:rStyle w:val="YerTutucuMetni"/>
            </w:rPr>
            <w:t>Metin girmek için buraya tıklayın veya dokunun.</w:t>
          </w:r>
        </w:p>
      </w:docPartBody>
    </w:docPart>
    <w:docPart>
      <w:docPartPr>
        <w:name w:val="D6E7EA8BCD6F445C834296DC0479B96D"/>
        <w:category>
          <w:name w:val="Genel"/>
          <w:gallery w:val="placeholder"/>
        </w:category>
        <w:types>
          <w:type w:val="bbPlcHdr"/>
        </w:types>
        <w:behaviors>
          <w:behavior w:val="content"/>
        </w:behaviors>
        <w:guid w:val="{6E08D5BF-DF68-4E66-A97B-D12E498AEE97}"/>
      </w:docPartPr>
      <w:docPartBody>
        <w:p w:rsidR="00BA1FCB" w:rsidRDefault="00771217">
          <w:pPr>
            <w:pStyle w:val="D6E7EA8BCD6F445C834296DC0479B96D"/>
          </w:pPr>
          <w:r w:rsidRPr="002E5D68">
            <w:rPr>
              <w:rStyle w:val="YerTutucuMetni"/>
            </w:rPr>
            <w:t>Metin girmek için buraya tıklayın veya dokunun.</w:t>
          </w:r>
        </w:p>
      </w:docPartBody>
    </w:docPart>
    <w:docPart>
      <w:docPartPr>
        <w:name w:val="3314F59626A24BF8B066F8EA3F80D6C9"/>
        <w:category>
          <w:name w:val="Genel"/>
          <w:gallery w:val="placeholder"/>
        </w:category>
        <w:types>
          <w:type w:val="bbPlcHdr"/>
        </w:types>
        <w:behaviors>
          <w:behavior w:val="content"/>
        </w:behaviors>
        <w:guid w:val="{0E58E0B9-7D01-4326-BCA7-B6D88A1435E7}"/>
      </w:docPartPr>
      <w:docPartBody>
        <w:p w:rsidR="00BA1FCB" w:rsidRDefault="00771217">
          <w:pPr>
            <w:pStyle w:val="3314F59626A24BF8B066F8EA3F80D6C9"/>
          </w:pPr>
          <w:r w:rsidRPr="00D94344">
            <w:rPr>
              <w:rStyle w:val="YerTutucuMetni"/>
            </w:rPr>
            <w:t>Metin girmek için buraya tıklayın veya dokunun.</w:t>
          </w:r>
        </w:p>
      </w:docPartBody>
    </w:docPart>
    <w:docPart>
      <w:docPartPr>
        <w:name w:val="302541B58B9C4D60B57BBB25126385EC"/>
        <w:category>
          <w:name w:val="Genel"/>
          <w:gallery w:val="placeholder"/>
        </w:category>
        <w:types>
          <w:type w:val="bbPlcHdr"/>
        </w:types>
        <w:behaviors>
          <w:behavior w:val="content"/>
        </w:behaviors>
        <w:guid w:val="{76D8AF60-8D43-41DB-9B98-7D6C3727AE10}"/>
      </w:docPartPr>
      <w:docPartBody>
        <w:p w:rsidR="00BA1FCB" w:rsidRDefault="00771217">
          <w:pPr>
            <w:pStyle w:val="302541B58B9C4D60B57BBB25126385EC"/>
          </w:pPr>
          <w:r w:rsidRPr="00BB4009">
            <w:rPr>
              <w:rStyle w:val="YerTutucuMetni"/>
            </w:rPr>
            <w:t>Tarih girmek için tıklayın veya dokunun.</w:t>
          </w:r>
        </w:p>
      </w:docPartBody>
    </w:docPart>
    <w:docPart>
      <w:docPartPr>
        <w:name w:val="7F4A8128E22540AF904CCCDF25E6015E"/>
        <w:category>
          <w:name w:val="Genel"/>
          <w:gallery w:val="placeholder"/>
        </w:category>
        <w:types>
          <w:type w:val="bbPlcHdr"/>
        </w:types>
        <w:behaviors>
          <w:behavior w:val="content"/>
        </w:behaviors>
        <w:guid w:val="{D5F74EF5-0255-4ED2-9618-CBBD944EA247}"/>
      </w:docPartPr>
      <w:docPartBody>
        <w:p w:rsidR="00BA1FCB" w:rsidRDefault="00771217">
          <w:pPr>
            <w:pStyle w:val="7F4A8128E22540AF904CCCDF25E6015E"/>
          </w:pPr>
          <w:r w:rsidRPr="00F53CE6">
            <w:rPr>
              <w:rStyle w:val="YerTutucuMetni"/>
            </w:rPr>
            <w:t>Metin girmek için buraya tıklayın veya dokunun.</w:t>
          </w:r>
        </w:p>
      </w:docPartBody>
    </w:docPart>
    <w:docPart>
      <w:docPartPr>
        <w:name w:val="5799AF5655E44A93AED808AD79938EE1"/>
        <w:category>
          <w:name w:val="Genel"/>
          <w:gallery w:val="placeholder"/>
        </w:category>
        <w:types>
          <w:type w:val="bbPlcHdr"/>
        </w:types>
        <w:behaviors>
          <w:behavior w:val="content"/>
        </w:behaviors>
        <w:guid w:val="{CD2F9CD0-0B4E-4043-8DD4-AB3E8FCB057C}"/>
      </w:docPartPr>
      <w:docPartBody>
        <w:p w:rsidR="00BA1FCB" w:rsidRDefault="00771217">
          <w:pPr>
            <w:pStyle w:val="5799AF5655E44A93AED808AD79938EE1"/>
          </w:pPr>
          <w:r w:rsidRPr="00BB4009">
            <w:rPr>
              <w:rStyle w:val="YerTutucuMetni"/>
            </w:rPr>
            <w:t>Tarih girmek için tıklayın veya dokunun.</w:t>
          </w:r>
        </w:p>
      </w:docPartBody>
    </w:docPart>
    <w:docPart>
      <w:docPartPr>
        <w:name w:val="94F99ADA7CC047B79327ECA215C66C0F"/>
        <w:category>
          <w:name w:val="Genel"/>
          <w:gallery w:val="placeholder"/>
        </w:category>
        <w:types>
          <w:type w:val="bbPlcHdr"/>
        </w:types>
        <w:behaviors>
          <w:behavior w:val="content"/>
        </w:behaviors>
        <w:guid w:val="{D7F5221F-F29A-47DE-8BE7-60E1CAB35B72}"/>
      </w:docPartPr>
      <w:docPartBody>
        <w:p w:rsidR="00BA1FCB" w:rsidRDefault="00771217">
          <w:pPr>
            <w:pStyle w:val="94F99ADA7CC047B79327ECA215C66C0F"/>
          </w:pPr>
          <w:r w:rsidRPr="00D94344">
            <w:rPr>
              <w:rStyle w:val="YerTutucuMetni"/>
            </w:rPr>
            <w:t>Metin girmek için buraya tıklayın veya dokunun.</w:t>
          </w:r>
        </w:p>
      </w:docPartBody>
    </w:docPart>
    <w:docPart>
      <w:docPartPr>
        <w:name w:val="2855DB6C8F994BF6AA33815857C6AF82"/>
        <w:category>
          <w:name w:val="Genel"/>
          <w:gallery w:val="placeholder"/>
        </w:category>
        <w:types>
          <w:type w:val="bbPlcHdr"/>
        </w:types>
        <w:behaviors>
          <w:behavior w:val="content"/>
        </w:behaviors>
        <w:guid w:val="{C9BFBD70-4E9D-44D6-B5B4-6BD6F6D56B59}"/>
      </w:docPartPr>
      <w:docPartBody>
        <w:p w:rsidR="00BA1FCB" w:rsidRDefault="00771217">
          <w:pPr>
            <w:pStyle w:val="2855DB6C8F994BF6AA33815857C6AF82"/>
          </w:pPr>
          <w:r w:rsidRPr="00A12193">
            <w:rPr>
              <w:rStyle w:val="YerTutucuMetni"/>
            </w:rPr>
            <w:t>Metin girmek için buraya tıklayın veya dokunun.</w:t>
          </w:r>
        </w:p>
      </w:docPartBody>
    </w:docPart>
    <w:docPart>
      <w:docPartPr>
        <w:name w:val="772D5FFE3D2B47EA8D193B15EDAA92AD"/>
        <w:category>
          <w:name w:val="Genel"/>
          <w:gallery w:val="placeholder"/>
        </w:category>
        <w:types>
          <w:type w:val="bbPlcHdr"/>
        </w:types>
        <w:behaviors>
          <w:behavior w:val="content"/>
        </w:behaviors>
        <w:guid w:val="{4FA60541-1567-42CD-9D53-DE858D45BD1C}"/>
      </w:docPartPr>
      <w:docPartBody>
        <w:p w:rsidR="00BA1FCB" w:rsidRDefault="00771217">
          <w:pPr>
            <w:pStyle w:val="772D5FFE3D2B47EA8D193B15EDAA92AD"/>
          </w:pPr>
          <w:r w:rsidRPr="00D94344">
            <w:rPr>
              <w:rStyle w:val="YerTutucuMetni"/>
            </w:rPr>
            <w:t>Metin girmek için buraya tıklayın veya dokunun.</w:t>
          </w:r>
        </w:p>
      </w:docPartBody>
    </w:docPart>
    <w:docPart>
      <w:docPartPr>
        <w:name w:val="E7D697B670044EC1906448EB95EE570D"/>
        <w:category>
          <w:name w:val="Genel"/>
          <w:gallery w:val="placeholder"/>
        </w:category>
        <w:types>
          <w:type w:val="bbPlcHdr"/>
        </w:types>
        <w:behaviors>
          <w:behavior w:val="content"/>
        </w:behaviors>
        <w:guid w:val="{B8E7FC1F-5603-4F80-B4A0-A84EE10F4FAB}"/>
      </w:docPartPr>
      <w:docPartBody>
        <w:p w:rsidR="00BA1FCB" w:rsidRDefault="00771217">
          <w:pPr>
            <w:pStyle w:val="E7D697B670044EC1906448EB95EE570D"/>
          </w:pPr>
          <w:r w:rsidRPr="00D94344">
            <w:rPr>
              <w:rStyle w:val="YerTutucuMetni"/>
            </w:rPr>
            <w:t>Metin girmek için buraya tıklayın veya dokunun.</w:t>
          </w:r>
        </w:p>
      </w:docPartBody>
    </w:docPart>
    <w:docPart>
      <w:docPartPr>
        <w:name w:val="7BE275A73ACA4A50AEF26E0DD56EF81E"/>
        <w:category>
          <w:name w:val="Genel"/>
          <w:gallery w:val="placeholder"/>
        </w:category>
        <w:types>
          <w:type w:val="bbPlcHdr"/>
        </w:types>
        <w:behaviors>
          <w:behavior w:val="content"/>
        </w:behaviors>
        <w:guid w:val="{0E063AF7-2C6B-43F9-9C10-10D04B57DE7B}"/>
      </w:docPartPr>
      <w:docPartBody>
        <w:p w:rsidR="00BA1FCB" w:rsidRDefault="00771217">
          <w:pPr>
            <w:pStyle w:val="7BE275A73ACA4A50AEF26E0DD56EF81E"/>
          </w:pPr>
          <w:r w:rsidRPr="00A12193">
            <w:rPr>
              <w:rStyle w:val="YerTutucuMetni"/>
            </w:rPr>
            <w:t>Metin girmek için buraya tıklayın veya dokunun.</w:t>
          </w:r>
        </w:p>
      </w:docPartBody>
    </w:docPart>
    <w:docPart>
      <w:docPartPr>
        <w:name w:val="D86BD112B24146F69D8F578771E5DF6C"/>
        <w:category>
          <w:name w:val="Genel"/>
          <w:gallery w:val="placeholder"/>
        </w:category>
        <w:types>
          <w:type w:val="bbPlcHdr"/>
        </w:types>
        <w:behaviors>
          <w:behavior w:val="content"/>
        </w:behaviors>
        <w:guid w:val="{E34CFB2D-F144-48D2-A8D5-19DA4587535A}"/>
      </w:docPartPr>
      <w:docPartBody>
        <w:p w:rsidR="00BA1FCB" w:rsidRDefault="00771217">
          <w:pPr>
            <w:pStyle w:val="D86BD112B24146F69D8F578771E5DF6C"/>
          </w:pPr>
          <w:r w:rsidRPr="00D94344">
            <w:rPr>
              <w:rStyle w:val="YerTutucuMetni"/>
            </w:rPr>
            <w:t>Metin girmek için buraya tıklayın veya dokunun.</w:t>
          </w:r>
        </w:p>
      </w:docPartBody>
    </w:docPart>
    <w:docPart>
      <w:docPartPr>
        <w:name w:val="82FEB90F350545B09943304F1900E7C5"/>
        <w:category>
          <w:name w:val="Genel"/>
          <w:gallery w:val="placeholder"/>
        </w:category>
        <w:types>
          <w:type w:val="bbPlcHdr"/>
        </w:types>
        <w:behaviors>
          <w:behavior w:val="content"/>
        </w:behaviors>
        <w:guid w:val="{A0174F13-89D2-4F70-BAAD-09853A2ED2D1}"/>
      </w:docPartPr>
      <w:docPartBody>
        <w:p w:rsidR="00BA1FCB" w:rsidRDefault="00771217">
          <w:pPr>
            <w:pStyle w:val="82FEB90F350545B09943304F1900E7C5"/>
          </w:pPr>
          <w:r w:rsidRPr="00A12193">
            <w:rPr>
              <w:rStyle w:val="YerTutucuMetni"/>
            </w:rPr>
            <w:t>Metin girmek için buraya tıklayın veya dokunun.</w:t>
          </w:r>
        </w:p>
      </w:docPartBody>
    </w:docPart>
    <w:docPart>
      <w:docPartPr>
        <w:name w:val="F8D7DF89B1684CD99C2ADFD8AE4CA970"/>
        <w:category>
          <w:name w:val="Genel"/>
          <w:gallery w:val="placeholder"/>
        </w:category>
        <w:types>
          <w:type w:val="bbPlcHdr"/>
        </w:types>
        <w:behaviors>
          <w:behavior w:val="content"/>
        </w:behaviors>
        <w:guid w:val="{B730A58E-D48C-4416-8558-779CF14E7079}"/>
      </w:docPartPr>
      <w:docPartBody>
        <w:p w:rsidR="00BA1FCB" w:rsidRDefault="00771217">
          <w:pPr>
            <w:pStyle w:val="F8D7DF89B1684CD99C2ADFD8AE4CA970"/>
          </w:pPr>
          <w:r w:rsidRPr="00D94344">
            <w:rPr>
              <w:rStyle w:val="YerTutucuMetni"/>
            </w:rPr>
            <w:t>Metin girmek için buraya tıklayın veya dokunun.</w:t>
          </w:r>
        </w:p>
      </w:docPartBody>
    </w:docPart>
    <w:docPart>
      <w:docPartPr>
        <w:name w:val="5A2D51BDB65B46FF803C174B4E49ED5B"/>
        <w:category>
          <w:name w:val="Genel"/>
          <w:gallery w:val="placeholder"/>
        </w:category>
        <w:types>
          <w:type w:val="bbPlcHdr"/>
        </w:types>
        <w:behaviors>
          <w:behavior w:val="content"/>
        </w:behaviors>
        <w:guid w:val="{16C671AF-4401-4343-B345-E1A99A07F0EC}"/>
      </w:docPartPr>
      <w:docPartBody>
        <w:p w:rsidR="00BA1FCB" w:rsidRDefault="00771217">
          <w:pPr>
            <w:pStyle w:val="5A2D51BDB65B46FF803C174B4E49ED5B"/>
          </w:pPr>
          <w:r w:rsidRPr="00A12193">
            <w:rPr>
              <w:rStyle w:val="YerTutucuMetni"/>
            </w:rPr>
            <w:t>Metin girmek için buraya tıklayın veya dokunun.</w:t>
          </w:r>
        </w:p>
      </w:docPartBody>
    </w:docPart>
    <w:docPart>
      <w:docPartPr>
        <w:name w:val="AC2A0BDF1A894D5A8D9F1BA44303DD25"/>
        <w:category>
          <w:name w:val="Genel"/>
          <w:gallery w:val="placeholder"/>
        </w:category>
        <w:types>
          <w:type w:val="bbPlcHdr"/>
        </w:types>
        <w:behaviors>
          <w:behavior w:val="content"/>
        </w:behaviors>
        <w:guid w:val="{4E47CBB0-6A19-4B41-BE21-A085C58434F4}"/>
      </w:docPartPr>
      <w:docPartBody>
        <w:p w:rsidR="00BA1FCB" w:rsidRDefault="00771217">
          <w:pPr>
            <w:pStyle w:val="AC2A0BDF1A894D5A8D9F1BA44303DD25"/>
          </w:pPr>
          <w:r w:rsidRPr="00D94344">
            <w:rPr>
              <w:rStyle w:val="YerTutucuMetni"/>
            </w:rPr>
            <w:t>Metin girmek için buraya tıklayın veya dokunun.</w:t>
          </w:r>
        </w:p>
      </w:docPartBody>
    </w:docPart>
    <w:docPart>
      <w:docPartPr>
        <w:name w:val="374F75276F2446E2AD10232128B35D4F"/>
        <w:category>
          <w:name w:val="Genel"/>
          <w:gallery w:val="placeholder"/>
        </w:category>
        <w:types>
          <w:type w:val="bbPlcHdr"/>
        </w:types>
        <w:behaviors>
          <w:behavior w:val="content"/>
        </w:behaviors>
        <w:guid w:val="{F53585E5-458D-4977-ACA8-60D49A2721F9}"/>
      </w:docPartPr>
      <w:docPartBody>
        <w:p w:rsidR="00BA1FCB" w:rsidRDefault="00771217">
          <w:pPr>
            <w:pStyle w:val="374F75276F2446E2AD10232128B35D4F"/>
          </w:pPr>
          <w:r w:rsidRPr="002E5D68">
            <w:rPr>
              <w:rStyle w:val="YerTutucuMetni"/>
            </w:rPr>
            <w:t>Metin girmek için buraya tıklayın veya dokunun.</w:t>
          </w:r>
        </w:p>
      </w:docPartBody>
    </w:docPart>
    <w:docPart>
      <w:docPartPr>
        <w:name w:val="B4B81C8595254817B3D1C36EEC184FA7"/>
        <w:category>
          <w:name w:val="Genel"/>
          <w:gallery w:val="placeholder"/>
        </w:category>
        <w:types>
          <w:type w:val="bbPlcHdr"/>
        </w:types>
        <w:behaviors>
          <w:behavior w:val="content"/>
        </w:behaviors>
        <w:guid w:val="{BA45DF66-E915-45DF-B0B8-341803C867BE}"/>
      </w:docPartPr>
      <w:docPartBody>
        <w:p w:rsidR="00B94356" w:rsidRDefault="00771217" w:rsidP="00491666">
          <w:pPr>
            <w:pStyle w:val="BOLUK"/>
            <w:rPr>
              <w:rStyle w:val="YerTutucuMetni"/>
            </w:rPr>
          </w:pPr>
          <w:r w:rsidRPr="00BB4009">
            <w:rPr>
              <w:rStyle w:val="YerTutucuMetni"/>
            </w:rPr>
            <w:t>Bir yap</w:t>
          </w:r>
          <w:r>
            <w:rPr>
              <w:rStyle w:val="YerTutucuMetni"/>
            </w:rPr>
            <w:t>jghlgl</w:t>
          </w:r>
        </w:p>
        <w:p w:rsidR="00491666" w:rsidRDefault="00B81050" w:rsidP="00491666">
          <w:pPr>
            <w:pStyle w:val="BOLUK"/>
            <w:rPr>
              <w:rStyle w:val="YerTutucuMetni"/>
            </w:rPr>
          </w:pPr>
        </w:p>
        <w:p w:rsidR="00491666" w:rsidRDefault="00B81050" w:rsidP="00491666">
          <w:pPr>
            <w:pStyle w:val="BOLUK"/>
            <w:rPr>
              <w:rStyle w:val="YerTutucuMetni"/>
            </w:rPr>
          </w:pPr>
        </w:p>
        <w:p w:rsidR="00491666" w:rsidRDefault="00771217" w:rsidP="00491666">
          <w:pPr>
            <w:pStyle w:val="BOLUK"/>
            <w:rPr>
              <w:rStyle w:val="YerTutucuMetni"/>
            </w:rPr>
          </w:pPr>
          <w:r>
            <w:rPr>
              <w:rStyle w:val="YerTutucuMetni"/>
            </w:rPr>
            <w:t>Khşş</w:t>
          </w:r>
        </w:p>
        <w:p w:rsidR="00491666" w:rsidRDefault="00B81050" w:rsidP="00491666">
          <w:pPr>
            <w:pStyle w:val="BOLUK"/>
            <w:rPr>
              <w:rStyle w:val="YerTutucuMetni"/>
            </w:rPr>
          </w:pPr>
        </w:p>
        <w:p w:rsidR="00BA1FCB" w:rsidRDefault="00771217">
          <w:pPr>
            <w:pStyle w:val="B4B81C8595254817B3D1C36EEC184FA7"/>
          </w:pPr>
          <w:r>
            <w:rPr>
              <w:rStyle w:val="YerTutucuMetni"/>
            </w:rPr>
            <w:t>jk</w:t>
          </w:r>
          <w:r w:rsidRPr="00BB4009">
            <w:rPr>
              <w:rStyle w:val="YerTutucuMetni"/>
            </w:rPr>
            <w:t>ı taşı seçin.</w:t>
          </w:r>
        </w:p>
      </w:docPartBody>
    </w:docPart>
    <w:docPart>
      <w:docPartPr>
        <w:name w:val="D5AC8FA522204138BE442AF9C3DF2AD2"/>
        <w:category>
          <w:name w:val="Genel"/>
          <w:gallery w:val="placeholder"/>
        </w:category>
        <w:types>
          <w:type w:val="bbPlcHdr"/>
        </w:types>
        <w:behaviors>
          <w:behavior w:val="content"/>
        </w:behaviors>
        <w:guid w:val="{BF4DEBFA-485A-4503-9198-E8158282892B}"/>
      </w:docPartPr>
      <w:docPartBody>
        <w:p w:rsidR="001D0E7E" w:rsidRDefault="00771217" w:rsidP="00491666">
          <w:pPr>
            <w:pStyle w:val="BOLUK"/>
            <w:rPr>
              <w:rStyle w:val="YerTutucuMetni"/>
            </w:rPr>
          </w:pPr>
          <w:r w:rsidRPr="00BB4009">
            <w:rPr>
              <w:rStyle w:val="YerTutucuMetni"/>
            </w:rPr>
            <w:t>Bir yap</w:t>
          </w:r>
          <w:r>
            <w:rPr>
              <w:rStyle w:val="YerTutucuMetni"/>
            </w:rPr>
            <w:t>jghlgl</w:t>
          </w:r>
        </w:p>
        <w:p w:rsidR="001D0E7E" w:rsidRDefault="00B81050" w:rsidP="00491666">
          <w:pPr>
            <w:pStyle w:val="BOLUK"/>
            <w:rPr>
              <w:rStyle w:val="YerTutucuMetni"/>
            </w:rPr>
          </w:pPr>
        </w:p>
        <w:p w:rsidR="001D0E7E" w:rsidRDefault="00B81050" w:rsidP="00491666">
          <w:pPr>
            <w:pStyle w:val="BOLUK"/>
            <w:rPr>
              <w:rStyle w:val="YerTutucuMetni"/>
            </w:rPr>
          </w:pPr>
        </w:p>
        <w:p w:rsidR="001D0E7E" w:rsidRDefault="00771217" w:rsidP="00491666">
          <w:pPr>
            <w:pStyle w:val="BOLUK"/>
            <w:rPr>
              <w:rStyle w:val="YerTutucuMetni"/>
            </w:rPr>
          </w:pPr>
          <w:r>
            <w:rPr>
              <w:rStyle w:val="YerTutucuMetni"/>
            </w:rPr>
            <w:t>Khşş</w:t>
          </w:r>
        </w:p>
        <w:p w:rsidR="001D0E7E" w:rsidRDefault="00B81050" w:rsidP="00491666">
          <w:pPr>
            <w:pStyle w:val="BOLUK"/>
            <w:rPr>
              <w:rStyle w:val="YerTutucuMetni"/>
            </w:rPr>
          </w:pPr>
        </w:p>
        <w:p w:rsidR="00BA1FCB" w:rsidRDefault="00771217">
          <w:pPr>
            <w:pStyle w:val="D5AC8FA522204138BE442AF9C3DF2AD2"/>
          </w:pPr>
          <w:r>
            <w:rPr>
              <w:rStyle w:val="YerTutucuMetni"/>
            </w:rPr>
            <w:t>jk</w:t>
          </w:r>
          <w:r w:rsidRPr="00BB4009">
            <w:rPr>
              <w:rStyle w:val="YerTutucuMetni"/>
            </w:rPr>
            <w:t>ı taşı seçin.</w:t>
          </w:r>
        </w:p>
      </w:docPartBody>
    </w:docPart>
    <w:docPart>
      <w:docPartPr>
        <w:name w:val="B01C29F98CC745B0B7D72D449E4488D3"/>
        <w:category>
          <w:name w:val="Genel"/>
          <w:gallery w:val="placeholder"/>
        </w:category>
        <w:types>
          <w:type w:val="bbPlcHdr"/>
        </w:types>
        <w:behaviors>
          <w:behavior w:val="content"/>
        </w:behaviors>
        <w:guid w:val="{564CEFC7-29B3-4692-A158-057D8AFCCF7A}"/>
      </w:docPartPr>
      <w:docPartBody>
        <w:p w:rsidR="00BA1FCB" w:rsidRDefault="00771217">
          <w:pPr>
            <w:pStyle w:val="B01C29F98CC745B0B7D72D449E4488D3"/>
          </w:pPr>
          <w:r w:rsidRPr="00BB4009">
            <w:rPr>
              <w:rStyle w:val="YerTutucuMetni"/>
            </w:rPr>
            <w:t>Bir öğe seçin.</w:t>
          </w:r>
        </w:p>
      </w:docPartBody>
    </w:docPart>
    <w:docPart>
      <w:docPartPr>
        <w:name w:val="4DFCFABCE8DA4EB5A179491E95F9570F"/>
        <w:category>
          <w:name w:val="Genel"/>
          <w:gallery w:val="placeholder"/>
        </w:category>
        <w:types>
          <w:type w:val="bbPlcHdr"/>
        </w:types>
        <w:behaviors>
          <w:behavior w:val="content"/>
        </w:behaviors>
        <w:guid w:val="{0A3E9101-F555-43B1-BF92-D2EAA13374F3}"/>
      </w:docPartPr>
      <w:docPartBody>
        <w:p w:rsidR="00491666" w:rsidRDefault="00771217" w:rsidP="00491666">
          <w:pPr>
            <w:pStyle w:val="zetMetni"/>
          </w:pPr>
          <w:r>
            <w:rPr>
              <w:rStyle w:val="zetMetniChar"/>
            </w:rPr>
            <w:t>Dü</w:t>
          </w:r>
          <w:r w:rsidRPr="00B64666">
            <w:t>şük maliyetli ve nispeten kolay üretim ve yüksek verimlilik beklentisi, fotovoltaik hücre üretiminde kuantum nokta duyarlı güneş pillerini çekici kılmaktadır. Bu tezde, tek tabakalı ve çok tabakalı güneş pillerinin incelenmesi içi</w:t>
          </w:r>
          <w:r>
            <w:t>n iki ayrı çalışma yapılmıştır.</w:t>
          </w:r>
        </w:p>
        <w:p w:rsidR="00491666" w:rsidRPr="00B64666" w:rsidRDefault="00771217" w:rsidP="00491666">
          <w:pPr>
            <w:pStyle w:val="zetMetni"/>
            <w:rPr>
              <w:color w:val="000000"/>
            </w:rPr>
          </w:pPr>
          <w:r w:rsidRPr="00B64666">
            <w:rPr>
              <w:color w:val="000000"/>
            </w:rPr>
            <w:t>Birinci çalışmada Ag</w:t>
          </w:r>
          <w:r w:rsidRPr="00856CB0">
            <w:rPr>
              <w:color w:val="000000"/>
              <w:vertAlign w:val="subscript"/>
            </w:rPr>
            <w:t>2</w:t>
          </w:r>
          <w:r w:rsidRPr="00B64666">
            <w:rPr>
              <w:color w:val="000000"/>
            </w:rPr>
            <w:t>S kuantum noktaları tek tabaka ve üç ardışık tabakalı güneş pilleri, ardışık iyonik tabaka adsorpsiyon ve reaksiyon (SILAR) tekniği kullanılarak üretildi, optik ve elektriksel özellikler açısından araştırıldı. Tandem hücrede üç katmanlı TiO</w:t>
          </w:r>
          <w:r w:rsidRPr="00856CB0">
            <w:rPr>
              <w:color w:val="000000"/>
              <w:vertAlign w:val="subscript"/>
            </w:rPr>
            <w:t>2</w:t>
          </w:r>
          <w:r w:rsidRPr="00B64666">
            <w:rPr>
              <w:color w:val="000000"/>
              <w:sz w:val="13"/>
              <w:szCs w:val="13"/>
            </w:rPr>
            <w:t xml:space="preserve"> </w:t>
          </w:r>
          <w:r w:rsidRPr="00B64666">
            <w:rPr>
              <w:color w:val="000000"/>
            </w:rPr>
            <w:t>kaplaması sırasıyla 5, 4, 3 SILAR çevriminden geçirilmiştir. Tek katmanlı hücrelerin 300-1200 nm bant aralığında UV-vis spektrumlarından, SILAR döngü sayısı arttıkça absorbansın arttığı gözlenmiştir. Tek katmanlı güneş hücrelerine kıyasla, tandem yapılı güneş pilinin absorbans değerinin daha büyük olduğu görülmüştür. Artan SILAR sayısı ile bant aralığının 3,31 eV dan 1,41 eV a düştüğü belirlenmiştir. 100 mW/cm</w:t>
          </w:r>
          <w:r w:rsidRPr="00856CB0">
            <w:rPr>
              <w:color w:val="000000"/>
              <w:vertAlign w:val="superscript"/>
            </w:rPr>
            <w:t>2</w:t>
          </w:r>
          <w:r w:rsidRPr="00B64666">
            <w:rPr>
              <w:color w:val="000000"/>
              <w:sz w:val="13"/>
              <w:szCs w:val="13"/>
            </w:rPr>
            <w:t xml:space="preserve"> </w:t>
          </w:r>
          <w:r w:rsidRPr="00B64666">
            <w:rPr>
              <w:color w:val="000000"/>
            </w:rPr>
            <w:t>güneş simülatörü altında alınan I-V grafiklerinden tek katmanlı hücreler için verimi en yüksek olan numunenin 5 SILAR döngülü güneş pili olduğu görülmüştür. T</w:t>
          </w:r>
          <w:r>
            <w:rPr>
              <w:color w:val="000000"/>
            </w:rPr>
            <w:t>andem</w:t>
          </w:r>
          <w:r w:rsidRPr="00B64666">
            <w:rPr>
              <w:color w:val="000000"/>
            </w:rPr>
            <w:t xml:space="preserve"> güneş pilinin veriminin, tek katmanlı 4 ve 3 SILAR döngülü güneş pillerinden yüksek olduğu ve yaklaşık 5 SILAR döngülü güneş piline eşit olduğu sonucuna varılmıştır. </w:t>
          </w:r>
        </w:p>
        <w:p w:rsidR="00491666" w:rsidRDefault="00771217" w:rsidP="00491666">
          <w:pPr>
            <w:pStyle w:val="zetMetni"/>
            <w:rPr>
              <w:color w:val="000000"/>
            </w:rPr>
          </w:pPr>
          <w:r w:rsidRPr="00B64666">
            <w:rPr>
              <w:color w:val="000000"/>
            </w:rPr>
            <w:t>İkinci çalışmada Ag</w:t>
          </w:r>
          <w:r w:rsidRPr="00856CB0">
            <w:rPr>
              <w:color w:val="000000"/>
              <w:vertAlign w:val="subscript"/>
            </w:rPr>
            <w:t>2</w:t>
          </w:r>
          <w:r w:rsidRPr="00B64666">
            <w:rPr>
              <w:color w:val="000000"/>
            </w:rPr>
            <w:t>S, Cu</w:t>
          </w:r>
          <w:r w:rsidRPr="00856CB0">
            <w:rPr>
              <w:color w:val="000000"/>
              <w:vertAlign w:val="subscript"/>
            </w:rPr>
            <w:t>2</w:t>
          </w:r>
          <w:r w:rsidRPr="00B64666">
            <w:rPr>
              <w:color w:val="000000"/>
            </w:rPr>
            <w:t>S ve PbS kuantum nokta yapılar kullanılmıştır. Bu kuantum nokta yapıların değişik kombinasyonları tek katlı TiO</w:t>
          </w:r>
          <w:r w:rsidRPr="00856CB0">
            <w:rPr>
              <w:color w:val="000000"/>
              <w:vertAlign w:val="subscript"/>
            </w:rPr>
            <w:t>2</w:t>
          </w:r>
          <w:r w:rsidRPr="00B64666">
            <w:rPr>
              <w:color w:val="000000"/>
              <w:sz w:val="13"/>
              <w:szCs w:val="13"/>
            </w:rPr>
            <w:t xml:space="preserve"> </w:t>
          </w:r>
          <w:r w:rsidRPr="00B64666">
            <w:rPr>
              <w:color w:val="000000"/>
            </w:rPr>
            <w:t>üzerine farklı SILAR döngülerinde biriktirilerek elektriksel ve optik özellikleri incelendi. Bant aralıkları, artan SILAR sayısı ile Cu</w:t>
          </w:r>
          <w:r w:rsidRPr="00856CB0">
            <w:rPr>
              <w:color w:val="000000"/>
              <w:vertAlign w:val="subscript"/>
            </w:rPr>
            <w:t>2</w:t>
          </w:r>
          <w:r w:rsidRPr="00B64666">
            <w:rPr>
              <w:color w:val="000000"/>
            </w:rPr>
            <w:t>S kuantum noktalarla kaplı güneş hücresi için 3,48 eV den 2,85 eV ye, PbS kuantum noktalarla kaplı güneş hücresi için 3,46 eV den 2,15 eV ye düştüğü görülmüştür. TiO</w:t>
          </w:r>
          <w:r w:rsidRPr="00856CB0">
            <w:rPr>
              <w:color w:val="000000"/>
              <w:vertAlign w:val="subscript"/>
            </w:rPr>
            <w:t>2</w:t>
          </w:r>
          <w:r w:rsidRPr="00B64666">
            <w:rPr>
              <w:color w:val="000000"/>
              <w:sz w:val="13"/>
              <w:szCs w:val="13"/>
            </w:rPr>
            <w:t xml:space="preserve"> </w:t>
          </w:r>
          <w:r w:rsidRPr="00B64666">
            <w:rPr>
              <w:color w:val="000000"/>
            </w:rPr>
            <w:t>üzerine Ag</w:t>
          </w:r>
          <w:r w:rsidRPr="00856CB0">
            <w:rPr>
              <w:color w:val="000000"/>
              <w:vertAlign w:val="subscript"/>
            </w:rPr>
            <w:t>2</w:t>
          </w:r>
          <w:r w:rsidRPr="00B64666">
            <w:rPr>
              <w:color w:val="000000"/>
            </w:rPr>
            <w:t>S ile birlikte PbS ve Cu</w:t>
          </w:r>
          <w:r w:rsidRPr="00856CB0">
            <w:rPr>
              <w:color w:val="000000"/>
              <w:vertAlign w:val="subscript"/>
            </w:rPr>
            <w:t>2</w:t>
          </w:r>
          <w:r w:rsidRPr="00B64666">
            <w:rPr>
              <w:color w:val="000000"/>
            </w:rPr>
            <w:t>S kuantum noktalar biriktirilerek 100 mW/cm</w:t>
          </w:r>
          <w:r w:rsidRPr="00856CB0">
            <w:rPr>
              <w:color w:val="000000"/>
              <w:vertAlign w:val="superscript"/>
            </w:rPr>
            <w:t>2</w:t>
          </w:r>
          <w:r w:rsidRPr="00B64666">
            <w:rPr>
              <w:color w:val="000000"/>
              <w:sz w:val="13"/>
              <w:szCs w:val="13"/>
            </w:rPr>
            <w:t xml:space="preserve"> </w:t>
          </w:r>
          <w:r w:rsidRPr="00B64666">
            <w:rPr>
              <w:color w:val="000000"/>
            </w:rPr>
            <w:t>solar simülatör altında I-V ölçümlerinden yapılmıştır. PbS kuantum nokta yapıların Ag</w:t>
          </w:r>
          <w:r w:rsidRPr="00B64666">
            <w:rPr>
              <w:color w:val="000000"/>
              <w:sz w:val="13"/>
              <w:szCs w:val="13"/>
            </w:rPr>
            <w:t>2</w:t>
          </w:r>
          <w:r w:rsidRPr="00B64666">
            <w:rPr>
              <w:color w:val="000000"/>
            </w:rPr>
            <w:t>S kuantum nokta yapılar ile birlikte kullanımının verimde azalmaya neden olduğu, Cu</w:t>
          </w:r>
          <w:r w:rsidRPr="00856CB0">
            <w:rPr>
              <w:color w:val="000000"/>
              <w:vertAlign w:val="subscript"/>
            </w:rPr>
            <w:t>2</w:t>
          </w:r>
          <w:r w:rsidRPr="00B64666">
            <w:rPr>
              <w:color w:val="000000"/>
            </w:rPr>
            <w:t>S kuantum nokta yapıların Ag</w:t>
          </w:r>
          <w:r w:rsidRPr="00856CB0">
            <w:rPr>
              <w:color w:val="000000"/>
              <w:vertAlign w:val="subscript"/>
            </w:rPr>
            <w:t>2</w:t>
          </w:r>
          <w:r w:rsidRPr="00B64666">
            <w:rPr>
              <w:color w:val="000000"/>
            </w:rPr>
            <w:t xml:space="preserve">S kuantum nokta yapılar ile birlikte kullanımın verimde önemli bir artış sağladığı sonucuna varılmıştır. </w:t>
          </w:r>
        </w:p>
        <w:p w:rsidR="00491666" w:rsidRDefault="00B81050" w:rsidP="00491666">
          <w:pPr>
            <w:pStyle w:val="BOLUK"/>
          </w:pPr>
        </w:p>
        <w:p w:rsidR="00BA1FCB" w:rsidRDefault="00771217">
          <w:pPr>
            <w:pStyle w:val="4DFCFABCE8DA4EB5A179491E95F9570F"/>
          </w:pPr>
          <w:r w:rsidRPr="00B64666">
            <w:rPr>
              <w:b/>
              <w:bCs/>
              <w:color w:val="000000"/>
            </w:rPr>
            <w:t xml:space="preserve">Anahtar kelimeler: </w:t>
          </w:r>
          <w:r w:rsidRPr="00B64666">
            <w:rPr>
              <w:color w:val="000000"/>
            </w:rPr>
            <w:t>Kuantum nokta, Güneş pilleri, SILAR, Ag</w:t>
          </w:r>
          <w:r w:rsidRPr="00856CB0">
            <w:rPr>
              <w:color w:val="000000"/>
              <w:vertAlign w:val="subscript"/>
            </w:rPr>
            <w:t>2</w:t>
          </w:r>
          <w:r w:rsidRPr="00B64666">
            <w:rPr>
              <w:color w:val="000000"/>
            </w:rPr>
            <w:t>S, Cu</w:t>
          </w:r>
          <w:r w:rsidRPr="00856CB0">
            <w:rPr>
              <w:color w:val="000000"/>
              <w:vertAlign w:val="subscript"/>
            </w:rPr>
            <w:t>2</w:t>
          </w:r>
          <w:r w:rsidRPr="00B64666">
            <w:rPr>
              <w:color w:val="000000"/>
            </w:rPr>
            <w:t>S, Pb</w:t>
          </w:r>
          <w:r>
            <w:rPr>
              <w:color w:val="000000"/>
            </w:rPr>
            <w:t>S</w:t>
          </w:r>
        </w:p>
      </w:docPartBody>
    </w:docPart>
    <w:docPart>
      <w:docPartPr>
        <w:name w:val="6F52D5F8F8314E2394B46AD7F07A0887"/>
        <w:category>
          <w:name w:val="Genel"/>
          <w:gallery w:val="placeholder"/>
        </w:category>
        <w:types>
          <w:type w:val="bbPlcHdr"/>
        </w:types>
        <w:behaviors>
          <w:behavior w:val="content"/>
        </w:behaviors>
        <w:guid w:val="{F9AF8B99-0B5C-4A77-AE16-936A527F41CB}"/>
      </w:docPartPr>
      <w:docPartBody>
        <w:p w:rsidR="00BA1FCB" w:rsidRDefault="00771217">
          <w:pPr>
            <w:pStyle w:val="6F52D5F8F8314E2394B46AD7F07A0887"/>
          </w:pPr>
          <w:r>
            <w:rPr>
              <w:rStyle w:val="zetMetniChar"/>
            </w:rPr>
            <w:t>Anahtar kelime1, Anahtar kelime2, Anahtar kelime3, Anahtar kelime4, gibi en az 4 (dört) en fazla 6 (altı) anahtar kelime kullanılmalıdır.</w:t>
          </w:r>
        </w:p>
      </w:docPartBody>
    </w:docPart>
    <w:docPart>
      <w:docPartPr>
        <w:name w:val="769FE570091045BEBF11D8E4DFF41671"/>
        <w:category>
          <w:name w:val="Genel"/>
          <w:gallery w:val="placeholder"/>
        </w:category>
        <w:types>
          <w:type w:val="bbPlcHdr"/>
        </w:types>
        <w:behaviors>
          <w:behavior w:val="content"/>
        </w:behaviors>
        <w:guid w:val="{36529B4A-2EC3-4514-A0A5-6591521CF48C}"/>
      </w:docPartPr>
      <w:docPartBody>
        <w:p w:rsidR="00491666" w:rsidRPr="00AC509A" w:rsidRDefault="00771217" w:rsidP="00491666">
          <w:pPr>
            <w:pStyle w:val="AbstractMetni"/>
            <w:rPr>
              <w:rStyle w:val="AbstractMetniChar"/>
            </w:rPr>
          </w:pPr>
          <w:r w:rsidRPr="00AC509A">
            <w:rPr>
              <w:rStyle w:val="AbstractMetniChar"/>
            </w:rPr>
            <w:t>Low cost, relatively easy production and the prospect of high efficiency make the quantum dots sensitized solar cells very attractive in photovoltaic cell production. In this thesis, two s</w:t>
          </w:r>
          <w:r>
            <w:rPr>
              <w:rStyle w:val="AbstractMetniChar"/>
            </w:rPr>
            <w:t>eparate studies were conducted.</w:t>
          </w:r>
        </w:p>
        <w:p w:rsidR="00491666" w:rsidRPr="00AC509A" w:rsidRDefault="00771217" w:rsidP="00491666">
          <w:pPr>
            <w:pStyle w:val="AbstractMetni"/>
            <w:rPr>
              <w:rStyle w:val="AbstractMetniChar"/>
            </w:rPr>
          </w:pPr>
          <w:r w:rsidRPr="00AC509A">
            <w:rPr>
              <w:rStyle w:val="AbstractMetniChar"/>
            </w:rPr>
            <w:t>In the first study, Ag</w:t>
          </w:r>
          <w:r w:rsidRPr="0037180F">
            <w:rPr>
              <w:rStyle w:val="AbstractMetniChar"/>
              <w:vertAlign w:val="subscript"/>
            </w:rPr>
            <w:t>2</w:t>
          </w:r>
          <w:r w:rsidRPr="00AC509A">
            <w:rPr>
              <w:rStyle w:val="AbstractMetniChar"/>
            </w:rPr>
            <w:t>S quantum dots monolayer and three successive layer (tandem) solar cells were produced by using consecutive ionic layer adsorption and reaction (SILAR) technique and investigated in terms of optical and electrical properties. In the Tandem cell, the three-layer TiO</w:t>
          </w:r>
          <w:r w:rsidRPr="0037180F">
            <w:rPr>
              <w:rStyle w:val="AbstractMetniChar"/>
              <w:vertAlign w:val="subscript"/>
            </w:rPr>
            <w:t>2</w:t>
          </w:r>
          <w:r w:rsidRPr="00AC509A">
            <w:rPr>
              <w:rStyle w:val="AbstractMetniChar"/>
            </w:rPr>
            <w:t xml:space="preserve"> coating was cycled to 5, 4, 3 SILAR, respectively. When the UV-vis spectra of single layer cells in the 300-1200 nm band range were examined, it was observed that the SILAR cycle number increased and the absorbance value of the samples increased. Compared to single-layer solar cells, the absorbance value of the Tandem structured solar cell was found to be greater. With increasing SILAR number, it was determined that the band gap of the solar cells decreased from 3.31</w:t>
          </w:r>
          <w:r>
            <w:rPr>
              <w:rStyle w:val="AbstractMetniChar"/>
            </w:rPr>
            <w:t xml:space="preserve"> eV to 1.41 eV under the 100 mW/</w:t>
          </w:r>
          <w:r w:rsidRPr="00AC509A">
            <w:rPr>
              <w:rStyle w:val="AbstractMetniChar"/>
            </w:rPr>
            <w:t>cm</w:t>
          </w:r>
          <w:r w:rsidRPr="0037180F">
            <w:rPr>
              <w:rStyle w:val="AbstractMetniChar"/>
              <w:vertAlign w:val="superscript"/>
            </w:rPr>
            <w:t>2</w:t>
          </w:r>
          <w:r w:rsidRPr="00AC509A">
            <w:rPr>
              <w:rStyle w:val="AbstractMetniChar"/>
            </w:rPr>
            <w:t xml:space="preserve"> solar simulator, the I-V graphics of the solar cells were drawn and the highest efficiency was obtained for 5 SILAR cycle solar cells for single layer cells from this graph. It is concluded that the efficiency of tandem solar cell is higher than that of single layer 4 and 3 SILAR cycle solar cells and equal to approximately 5 SILAR cycle sol</w:t>
          </w:r>
          <w:r>
            <w:rPr>
              <w:rStyle w:val="AbstractMetniChar"/>
            </w:rPr>
            <w:t>ar cells.</w:t>
          </w:r>
        </w:p>
        <w:p w:rsidR="00491666" w:rsidRPr="00AC509A" w:rsidRDefault="00771217" w:rsidP="00491666">
          <w:pPr>
            <w:pStyle w:val="AbstractMetni"/>
            <w:rPr>
              <w:rStyle w:val="AbstractMetniChar"/>
            </w:rPr>
          </w:pPr>
          <w:r w:rsidRPr="00AC509A">
            <w:rPr>
              <w:rStyle w:val="AbstractMetniChar"/>
            </w:rPr>
            <w:t>In the second study, Ag</w:t>
          </w:r>
          <w:r w:rsidRPr="0037180F">
            <w:rPr>
              <w:rStyle w:val="AbstractMetniChar"/>
              <w:vertAlign w:val="subscript"/>
            </w:rPr>
            <w:t>2</w:t>
          </w:r>
          <w:r w:rsidRPr="00AC509A">
            <w:rPr>
              <w:rStyle w:val="AbstractMetniChar"/>
            </w:rPr>
            <w:t>S, Cu</w:t>
          </w:r>
          <w:r w:rsidRPr="0037180F">
            <w:rPr>
              <w:rStyle w:val="AbstractMetniChar"/>
              <w:vertAlign w:val="subscript"/>
            </w:rPr>
            <w:t>2</w:t>
          </w:r>
          <w:r w:rsidRPr="00AC509A">
            <w:rPr>
              <w:rStyle w:val="AbstractMetniChar"/>
            </w:rPr>
            <w:t>S and PbS quantum dot structures were used in solar cells. Various combinations of these quantum dot structures were collected on single layer TiO</w:t>
          </w:r>
          <w:r w:rsidRPr="0037180F">
            <w:rPr>
              <w:rStyle w:val="AbstractMetniChar"/>
              <w:vertAlign w:val="subscript"/>
            </w:rPr>
            <w:t>2</w:t>
          </w:r>
          <w:r w:rsidRPr="00AC509A">
            <w:rPr>
              <w:rStyle w:val="AbstractMetniChar"/>
            </w:rPr>
            <w:t xml:space="preserve"> in different SILAR cycle. The band gap of sample were observed to decrease from 3.48 eV to 2.85 eV for solar cell coated with Cu</w:t>
          </w:r>
          <w:r w:rsidRPr="0037180F">
            <w:rPr>
              <w:rStyle w:val="AbstractMetniChar"/>
              <w:vertAlign w:val="subscript"/>
            </w:rPr>
            <w:t>2</w:t>
          </w:r>
          <w:r w:rsidRPr="00AC509A">
            <w:rPr>
              <w:rStyle w:val="AbstractMetniChar"/>
            </w:rPr>
            <w:t>S quantum dots and from 3.46 eV to 2.15 eV for solar cell coated with PbS quantum dots with increasing SILAR number. I-V measurements were made under 100 mW/cm</w:t>
          </w:r>
          <w:r w:rsidRPr="0037180F">
            <w:rPr>
              <w:rStyle w:val="AbstractMetniChar"/>
              <w:vertAlign w:val="superscript"/>
            </w:rPr>
            <w:t>2</w:t>
          </w:r>
          <w:r w:rsidRPr="00AC509A">
            <w:rPr>
              <w:rStyle w:val="AbstractMetniChar"/>
            </w:rPr>
            <w:t xml:space="preserve"> solar simulator and it was concluded that the use of PbS quantum dot structures together with Ag</w:t>
          </w:r>
          <w:r w:rsidRPr="0037180F">
            <w:rPr>
              <w:rStyle w:val="AbstractMetniChar"/>
              <w:vertAlign w:val="subscript"/>
            </w:rPr>
            <w:t>2</w:t>
          </w:r>
          <w:r w:rsidRPr="00AC509A">
            <w:rPr>
              <w:rStyle w:val="AbstractMetniChar"/>
            </w:rPr>
            <w:t>S quantum dot structures resulted in a decrease in efficiency, and that the use of Cu</w:t>
          </w:r>
          <w:r w:rsidRPr="0037180F">
            <w:rPr>
              <w:rStyle w:val="AbstractMetniChar"/>
              <w:vertAlign w:val="subscript"/>
            </w:rPr>
            <w:t>2</w:t>
          </w:r>
          <w:r w:rsidRPr="00AC509A">
            <w:rPr>
              <w:rStyle w:val="AbstractMetniChar"/>
            </w:rPr>
            <w:t>S quantum dot structures together with Ag</w:t>
          </w:r>
          <w:r w:rsidRPr="0037180F">
            <w:rPr>
              <w:rStyle w:val="AbstractMetniChar"/>
              <w:vertAlign w:val="subscript"/>
            </w:rPr>
            <w:t>2</w:t>
          </w:r>
          <w:r w:rsidRPr="00AC509A">
            <w:rPr>
              <w:rStyle w:val="AbstractMetniChar"/>
            </w:rPr>
            <w:t>S quantum dot structures provides a significant increase in efficiency.</w:t>
          </w:r>
        </w:p>
        <w:p w:rsidR="00491666" w:rsidRPr="00AC509A" w:rsidRDefault="00B81050" w:rsidP="00491666">
          <w:pPr>
            <w:pStyle w:val="BOLUK"/>
            <w:rPr>
              <w:rStyle w:val="AbstractMetniChar"/>
              <w:rFonts w:eastAsiaTheme="minorEastAsia"/>
            </w:rPr>
          </w:pPr>
        </w:p>
        <w:p w:rsidR="00BA1FCB" w:rsidRDefault="00771217">
          <w:pPr>
            <w:pStyle w:val="769FE570091045BEBF11D8E4DFF41671"/>
          </w:pPr>
          <w:r w:rsidRPr="00AC509A">
            <w:rPr>
              <w:rStyle w:val="AbstractMetniChar"/>
              <w:b/>
            </w:rPr>
            <w:t>Keywords</w:t>
          </w:r>
          <w:r w:rsidRPr="00AC509A">
            <w:rPr>
              <w:rStyle w:val="AbstractMetniChar"/>
            </w:rPr>
            <w:t>: Quantum dot, Solar cells, SILAR, Ag</w:t>
          </w:r>
          <w:r w:rsidRPr="00856CB0">
            <w:rPr>
              <w:color w:val="000000"/>
              <w:vertAlign w:val="subscript"/>
            </w:rPr>
            <w:t>2</w:t>
          </w:r>
          <w:r w:rsidRPr="00AC509A">
            <w:rPr>
              <w:rStyle w:val="AbstractMetniChar"/>
            </w:rPr>
            <w:t>S, Cu</w:t>
          </w:r>
          <w:r w:rsidRPr="00856CB0">
            <w:rPr>
              <w:color w:val="000000"/>
              <w:vertAlign w:val="subscript"/>
            </w:rPr>
            <w:t>2</w:t>
          </w:r>
          <w:r w:rsidRPr="00AC509A">
            <w:rPr>
              <w:rStyle w:val="AbstractMetniChar"/>
            </w:rPr>
            <w:t>S, Pb</w:t>
          </w:r>
          <w:r>
            <w:rPr>
              <w:rStyle w:val="AbstractMetniChar"/>
            </w:rPr>
            <w:t>S</w:t>
          </w:r>
        </w:p>
      </w:docPartBody>
    </w:docPart>
    <w:docPart>
      <w:docPartPr>
        <w:name w:val="5A2CB6B128B64880AEC6AD85F9A0F0A4"/>
        <w:category>
          <w:name w:val="Genel"/>
          <w:gallery w:val="placeholder"/>
        </w:category>
        <w:types>
          <w:type w:val="bbPlcHdr"/>
        </w:types>
        <w:behaviors>
          <w:behavior w:val="content"/>
        </w:behaviors>
        <w:guid w:val="{037FE23E-A77C-4101-8582-6CBEDA2AB996}"/>
      </w:docPartPr>
      <w:docPartBody>
        <w:p w:rsidR="00BA1FCB" w:rsidRDefault="00771217">
          <w:pPr>
            <w:pStyle w:val="5A2CB6B128B64880AEC6AD85F9A0F0A4"/>
          </w:pPr>
          <w:r w:rsidRPr="00A12193">
            <w:rPr>
              <w:rStyle w:val="YerTutucuMetni"/>
            </w:rPr>
            <w:t>Metin girmek için buraya tıklayın veya dokunun.</w:t>
          </w:r>
        </w:p>
      </w:docPartBody>
    </w:docPart>
    <w:docPart>
      <w:docPartPr>
        <w:name w:val="FD200592B5234A64A28E7D6BA1074B6B"/>
        <w:category>
          <w:name w:val="Genel"/>
          <w:gallery w:val="placeholder"/>
        </w:category>
        <w:types>
          <w:type w:val="bbPlcHdr"/>
        </w:types>
        <w:behaviors>
          <w:behavior w:val="content"/>
        </w:behaviors>
        <w:guid w:val="{25A9FA0B-2382-4FB6-ADFA-ED518CF1A3EC}"/>
      </w:docPartPr>
      <w:docPartBody>
        <w:p w:rsidR="00BA1FCB" w:rsidRDefault="00771217">
          <w:pPr>
            <w:pStyle w:val="FD200592B5234A64A28E7D6BA1074B6B"/>
          </w:pPr>
          <w:r w:rsidRPr="006D7F73">
            <w:rPr>
              <w:rStyle w:val="YerTutucuMetni"/>
            </w:rPr>
            <w:t>Bir yapı taşı seçin.</w:t>
          </w:r>
        </w:p>
      </w:docPartBody>
    </w:docPart>
    <w:docPart>
      <w:docPartPr>
        <w:name w:val="ACDB2BA675D34B3FB50D30295491F830"/>
        <w:category>
          <w:name w:val="Genel"/>
          <w:gallery w:val="placeholder"/>
        </w:category>
        <w:types>
          <w:type w:val="bbPlcHdr"/>
        </w:types>
        <w:behaviors>
          <w:behavior w:val="content"/>
        </w:behaviors>
        <w:guid w:val="{1399119C-E008-4ADD-B2A3-783BEFC37C7C}"/>
      </w:docPartPr>
      <w:docPartBody>
        <w:p w:rsidR="00BA1FCB" w:rsidRDefault="00771217">
          <w:pPr>
            <w:pStyle w:val="ACDB2BA675D34B3FB50D30295491F830"/>
          </w:pPr>
          <w:r w:rsidRPr="006D7F73">
            <w:rPr>
              <w:rStyle w:val="YerTutucuMetni"/>
            </w:rPr>
            <w:t>Bir yapı taşı seçin.</w:t>
          </w:r>
        </w:p>
      </w:docPartBody>
    </w:docPart>
    <w:docPart>
      <w:docPartPr>
        <w:name w:val="566B3DF02BFF457F8CEAD00DBC2FD83F"/>
        <w:category>
          <w:name w:val="Genel"/>
          <w:gallery w:val="placeholder"/>
        </w:category>
        <w:types>
          <w:type w:val="bbPlcHdr"/>
        </w:types>
        <w:behaviors>
          <w:behavior w:val="content"/>
        </w:behaviors>
        <w:guid w:val="{B3C16594-712A-4625-95D9-9D541FC9042D}"/>
      </w:docPartPr>
      <w:docPartBody>
        <w:p w:rsidR="00BA1FCB" w:rsidRDefault="00771217">
          <w:pPr>
            <w:pStyle w:val="566B3DF02BFF457F8CEAD00DBC2FD83F"/>
          </w:pPr>
          <w:r w:rsidRPr="006D7F73">
            <w:rPr>
              <w:rStyle w:val="YerTutucuMetni"/>
            </w:rPr>
            <w:t>Bir yapı taşı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17"/>
    <w:rsid w:val="002A167E"/>
    <w:rsid w:val="00593396"/>
    <w:rsid w:val="00712E03"/>
    <w:rsid w:val="00771217"/>
    <w:rsid w:val="009B072C"/>
    <w:rsid w:val="00A64769"/>
    <w:rsid w:val="00AC03E5"/>
    <w:rsid w:val="00B81050"/>
    <w:rsid w:val="00BA1FCB"/>
    <w:rsid w:val="00BB3E89"/>
    <w:rsid w:val="00E6652A"/>
    <w:rsid w:val="00F10C17"/>
    <w:rsid w:val="00F45C00"/>
    <w:rsid w:val="00F811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C03E5"/>
    <w:rPr>
      <w:color w:val="808080"/>
    </w:rPr>
  </w:style>
  <w:style w:type="paragraph" w:customStyle="1" w:styleId="DD7FEEAE9C4C43FCBFFCA6A374733679">
    <w:name w:val="DD7FEEAE9C4C43FCBFFCA6A374733679"/>
  </w:style>
  <w:style w:type="paragraph" w:customStyle="1" w:styleId="43730F36C1674413BA528321CECE4E16">
    <w:name w:val="43730F36C1674413BA528321CECE4E16"/>
  </w:style>
  <w:style w:type="paragraph" w:customStyle="1" w:styleId="BB2971B2B69646F68F5446432FA0C218">
    <w:name w:val="BB2971B2B69646F68F5446432FA0C218"/>
  </w:style>
  <w:style w:type="paragraph" w:customStyle="1" w:styleId="C395B20A95F14C52A4904AE59957BE2B">
    <w:name w:val="C395B20A95F14C52A4904AE59957BE2B"/>
  </w:style>
  <w:style w:type="paragraph" w:customStyle="1" w:styleId="C6A568DB08804472963D557417611A45">
    <w:name w:val="C6A568DB08804472963D557417611A45"/>
  </w:style>
  <w:style w:type="paragraph" w:customStyle="1" w:styleId="485790B631C84040B2A5B9C7B937D37E">
    <w:name w:val="485790B631C84040B2A5B9C7B937D37E"/>
  </w:style>
  <w:style w:type="paragraph" w:customStyle="1" w:styleId="6D58156B41C04F52924A75CBD35AB6E0">
    <w:name w:val="6D58156B41C04F52924A75CBD35AB6E0"/>
  </w:style>
  <w:style w:type="paragraph" w:customStyle="1" w:styleId="4B0C6A8A24A74227A8EBBAD8F510B275">
    <w:name w:val="4B0C6A8A24A74227A8EBBAD8F510B275"/>
  </w:style>
  <w:style w:type="paragraph" w:customStyle="1" w:styleId="7E8B65A19EAC42C7BFAD56D165AE62E5">
    <w:name w:val="7E8B65A19EAC42C7BFAD56D165AE62E5"/>
  </w:style>
  <w:style w:type="paragraph" w:customStyle="1" w:styleId="22D82D024587478785DA74B79E2DEBE8">
    <w:name w:val="22D82D024587478785DA74B79E2DEBE8"/>
  </w:style>
  <w:style w:type="paragraph" w:customStyle="1" w:styleId="5DD56868CEE74F24ACBB96F9891152FD">
    <w:name w:val="5DD56868CEE74F24ACBB96F9891152FD"/>
  </w:style>
  <w:style w:type="paragraph" w:customStyle="1" w:styleId="45EAAD264FB249C1BA8F7EAF0A5A7DF9">
    <w:name w:val="45EAAD264FB249C1BA8F7EAF0A5A7DF9"/>
  </w:style>
  <w:style w:type="paragraph" w:customStyle="1" w:styleId="5F085D081ADF47E8B5FE4D59890E4E65">
    <w:name w:val="5F085D081ADF47E8B5FE4D59890E4E65"/>
  </w:style>
  <w:style w:type="paragraph" w:customStyle="1" w:styleId="901D57B3BC064155B9D30B8F06FF9E1C">
    <w:name w:val="901D57B3BC064155B9D30B8F06FF9E1C"/>
  </w:style>
  <w:style w:type="paragraph" w:customStyle="1" w:styleId="1253B9EC956F420A91E0E361CDE8F0A0">
    <w:name w:val="1253B9EC956F420A91E0E361CDE8F0A0"/>
  </w:style>
  <w:style w:type="paragraph" w:customStyle="1" w:styleId="47FF9984C3A34803BCB15CC2980F4D93">
    <w:name w:val="47FF9984C3A34803BCB15CC2980F4D93"/>
  </w:style>
  <w:style w:type="paragraph" w:customStyle="1" w:styleId="PencereProg">
    <w:name w:val="PencereProg"/>
    <w:basedOn w:val="Normal"/>
    <w:next w:val="Normal"/>
    <w:link w:val="PencereProgChar"/>
    <w:qFormat/>
    <w:rsid w:val="00AC03E5"/>
    <w:pPr>
      <w:tabs>
        <w:tab w:val="left" w:pos="567"/>
      </w:tabs>
      <w:autoSpaceDE w:val="0"/>
      <w:autoSpaceDN w:val="0"/>
      <w:adjustRightInd w:val="0"/>
      <w:spacing w:after="0" w:line="240" w:lineRule="auto"/>
      <w:jc w:val="center"/>
    </w:pPr>
    <w:rPr>
      <w:rFonts w:ascii="Times New Roman" w:eastAsia="Times New Roman" w:hAnsi="Times New Roman" w:cs="Times New Roman"/>
      <w:color w:val="000000"/>
      <w:sz w:val="20"/>
      <w:szCs w:val="20"/>
      <w:lang w:val="en-US"/>
    </w:rPr>
  </w:style>
  <w:style w:type="character" w:customStyle="1" w:styleId="PencereProgChar">
    <w:name w:val="PencereProg Char"/>
    <w:basedOn w:val="VarsaylanParagrafYazTipi"/>
    <w:link w:val="PencereProg"/>
    <w:rsid w:val="00AC03E5"/>
    <w:rPr>
      <w:rFonts w:ascii="Times New Roman" w:eastAsia="Times New Roman" w:hAnsi="Times New Roman" w:cs="Times New Roman"/>
      <w:color w:val="000000"/>
      <w:sz w:val="20"/>
      <w:szCs w:val="20"/>
      <w:lang w:val="en-US"/>
    </w:rPr>
  </w:style>
  <w:style w:type="paragraph" w:customStyle="1" w:styleId="A82E3915129F4D2587DD9331454F2D99">
    <w:name w:val="A82E3915129F4D2587DD9331454F2D99"/>
  </w:style>
  <w:style w:type="paragraph" w:customStyle="1" w:styleId="804141E16D1D428B9C68350A14529A98">
    <w:name w:val="804141E16D1D428B9C68350A14529A98"/>
  </w:style>
  <w:style w:type="paragraph" w:customStyle="1" w:styleId="2C55FFD870A04AA184E231DF485115AF">
    <w:name w:val="2C55FFD870A04AA184E231DF485115AF"/>
  </w:style>
  <w:style w:type="paragraph" w:customStyle="1" w:styleId="C0FC810FCEA24D2CB8B9F5699F621CF7">
    <w:name w:val="C0FC810FCEA24D2CB8B9F5699F621CF7"/>
  </w:style>
  <w:style w:type="paragraph" w:customStyle="1" w:styleId="6AD8868ACEA346E9A55078FBDA8B9075">
    <w:name w:val="6AD8868ACEA346E9A55078FBDA8B9075"/>
  </w:style>
  <w:style w:type="paragraph" w:customStyle="1" w:styleId="410E1D5615A746719D3286A756B94ED7">
    <w:name w:val="410E1D5615A746719D3286A756B94ED7"/>
  </w:style>
  <w:style w:type="paragraph" w:customStyle="1" w:styleId="D6E7EA8BCD6F445C834296DC0479B96D">
    <w:name w:val="D6E7EA8BCD6F445C834296DC0479B96D"/>
  </w:style>
  <w:style w:type="paragraph" w:customStyle="1" w:styleId="3314F59626A24BF8B066F8EA3F80D6C9">
    <w:name w:val="3314F59626A24BF8B066F8EA3F80D6C9"/>
  </w:style>
  <w:style w:type="paragraph" w:customStyle="1" w:styleId="302541B58B9C4D60B57BBB25126385EC">
    <w:name w:val="302541B58B9C4D60B57BBB25126385EC"/>
  </w:style>
  <w:style w:type="paragraph" w:customStyle="1" w:styleId="7F4A8128E22540AF904CCCDF25E6015E">
    <w:name w:val="7F4A8128E22540AF904CCCDF25E6015E"/>
  </w:style>
  <w:style w:type="paragraph" w:customStyle="1" w:styleId="5799AF5655E44A93AED808AD79938EE1">
    <w:name w:val="5799AF5655E44A93AED808AD79938EE1"/>
  </w:style>
  <w:style w:type="paragraph" w:customStyle="1" w:styleId="94F99ADA7CC047B79327ECA215C66C0F">
    <w:name w:val="94F99ADA7CC047B79327ECA215C66C0F"/>
  </w:style>
  <w:style w:type="paragraph" w:customStyle="1" w:styleId="2855DB6C8F994BF6AA33815857C6AF82">
    <w:name w:val="2855DB6C8F994BF6AA33815857C6AF82"/>
  </w:style>
  <w:style w:type="paragraph" w:customStyle="1" w:styleId="772D5FFE3D2B47EA8D193B15EDAA92AD">
    <w:name w:val="772D5FFE3D2B47EA8D193B15EDAA92AD"/>
  </w:style>
  <w:style w:type="paragraph" w:customStyle="1" w:styleId="E7D697B670044EC1906448EB95EE570D">
    <w:name w:val="E7D697B670044EC1906448EB95EE570D"/>
  </w:style>
  <w:style w:type="paragraph" w:customStyle="1" w:styleId="7BE275A73ACA4A50AEF26E0DD56EF81E">
    <w:name w:val="7BE275A73ACA4A50AEF26E0DD56EF81E"/>
  </w:style>
  <w:style w:type="paragraph" w:customStyle="1" w:styleId="D86BD112B24146F69D8F578771E5DF6C">
    <w:name w:val="D86BD112B24146F69D8F578771E5DF6C"/>
  </w:style>
  <w:style w:type="paragraph" w:customStyle="1" w:styleId="82FEB90F350545B09943304F1900E7C5">
    <w:name w:val="82FEB90F350545B09943304F1900E7C5"/>
  </w:style>
  <w:style w:type="paragraph" w:customStyle="1" w:styleId="F8D7DF89B1684CD99C2ADFD8AE4CA970">
    <w:name w:val="F8D7DF89B1684CD99C2ADFD8AE4CA970"/>
  </w:style>
  <w:style w:type="paragraph" w:customStyle="1" w:styleId="5A2D51BDB65B46FF803C174B4E49ED5B">
    <w:name w:val="5A2D51BDB65B46FF803C174B4E49ED5B"/>
  </w:style>
  <w:style w:type="paragraph" w:customStyle="1" w:styleId="AC2A0BDF1A894D5A8D9F1BA44303DD25">
    <w:name w:val="AC2A0BDF1A894D5A8D9F1BA44303DD25"/>
  </w:style>
  <w:style w:type="paragraph" w:customStyle="1" w:styleId="374F75276F2446E2AD10232128B35D4F">
    <w:name w:val="374F75276F2446E2AD10232128B35D4F"/>
  </w:style>
  <w:style w:type="paragraph" w:customStyle="1" w:styleId="BOLUK">
    <w:name w:val="BOŞLUK"/>
    <w:link w:val="BOLUKChar"/>
    <w:autoRedefine/>
    <w:qFormat/>
    <w:pPr>
      <w:spacing w:after="0" w:line="240" w:lineRule="auto"/>
      <w:ind w:right="-2"/>
      <w:jc w:val="center"/>
    </w:pPr>
    <w:rPr>
      <w:rFonts w:ascii="Times New Roman" w:eastAsia="Times New Roman" w:hAnsi="Times New Roman" w:cs="Times New Roman"/>
      <w:color w:val="FF0000"/>
      <w:sz w:val="20"/>
      <w:szCs w:val="20"/>
      <w:lang w:bidi="tr-TR"/>
    </w:rPr>
  </w:style>
  <w:style w:type="character" w:customStyle="1" w:styleId="BOLUKChar">
    <w:name w:val="BOŞLUK Char"/>
    <w:basedOn w:val="VarsaylanParagrafYazTipi"/>
    <w:link w:val="BOLUK"/>
    <w:rPr>
      <w:rFonts w:ascii="Times New Roman" w:eastAsia="Times New Roman" w:hAnsi="Times New Roman" w:cs="Times New Roman"/>
      <w:color w:val="FF0000"/>
      <w:sz w:val="20"/>
      <w:szCs w:val="20"/>
      <w:lang w:bidi="tr-TR"/>
    </w:rPr>
  </w:style>
  <w:style w:type="paragraph" w:customStyle="1" w:styleId="B4B81C8595254817B3D1C36EEC184FA7">
    <w:name w:val="B4B81C8595254817B3D1C36EEC184FA7"/>
  </w:style>
  <w:style w:type="paragraph" w:customStyle="1" w:styleId="D5AC8FA522204138BE442AF9C3DF2AD2">
    <w:name w:val="D5AC8FA522204138BE442AF9C3DF2AD2"/>
  </w:style>
  <w:style w:type="paragraph" w:customStyle="1" w:styleId="B01C29F98CC745B0B7D72D449E4488D3">
    <w:name w:val="B01C29F98CC745B0B7D72D449E4488D3"/>
  </w:style>
  <w:style w:type="paragraph" w:customStyle="1" w:styleId="zetMetni">
    <w:name w:val="Özet Metni"/>
    <w:link w:val="zetMetniChar"/>
    <w:qFormat/>
    <w:pPr>
      <w:spacing w:after="0" w:line="300" w:lineRule="auto"/>
      <w:ind w:firstLine="567"/>
      <w:jc w:val="both"/>
    </w:pPr>
    <w:rPr>
      <w:rFonts w:ascii="Times New Roman" w:eastAsiaTheme="minorHAnsi" w:hAnsi="Times New Roman" w:cs="Times New Roman"/>
      <w:sz w:val="20"/>
      <w:szCs w:val="20"/>
      <w:lang w:eastAsia="en-US"/>
    </w:rPr>
  </w:style>
  <w:style w:type="character" w:customStyle="1" w:styleId="zetMetniChar">
    <w:name w:val="Özet Metni Char"/>
    <w:basedOn w:val="VarsaylanParagrafYazTipi"/>
    <w:link w:val="zetMetni"/>
    <w:rPr>
      <w:rFonts w:ascii="Times New Roman" w:eastAsiaTheme="minorHAnsi" w:hAnsi="Times New Roman" w:cs="Times New Roman"/>
      <w:sz w:val="20"/>
      <w:szCs w:val="20"/>
      <w:lang w:eastAsia="en-US"/>
    </w:rPr>
  </w:style>
  <w:style w:type="paragraph" w:customStyle="1" w:styleId="4DFCFABCE8DA4EB5A179491E95F9570F">
    <w:name w:val="4DFCFABCE8DA4EB5A179491E95F9570F"/>
  </w:style>
  <w:style w:type="paragraph" w:customStyle="1" w:styleId="6F52D5F8F8314E2394B46AD7F07A0887">
    <w:name w:val="6F52D5F8F8314E2394B46AD7F07A0887"/>
  </w:style>
  <w:style w:type="paragraph" w:customStyle="1" w:styleId="AbstractMetni">
    <w:name w:val="Abstract Metni"/>
    <w:link w:val="AbstractMetniChar"/>
    <w:qFormat/>
    <w:pPr>
      <w:spacing w:after="120" w:line="300" w:lineRule="auto"/>
      <w:jc w:val="both"/>
    </w:pPr>
    <w:rPr>
      <w:rFonts w:ascii="Times New Roman" w:eastAsiaTheme="minorHAnsi" w:hAnsi="Times New Roman" w:cs="Times New Roman"/>
      <w:sz w:val="20"/>
      <w:szCs w:val="20"/>
      <w:lang w:val="en-US" w:eastAsia="en-US"/>
    </w:rPr>
  </w:style>
  <w:style w:type="character" w:customStyle="1" w:styleId="AbstractMetniChar">
    <w:name w:val="Abstract Metni Char"/>
    <w:basedOn w:val="VarsaylanParagrafYazTipi"/>
    <w:link w:val="AbstractMetni"/>
    <w:rPr>
      <w:rFonts w:ascii="Times New Roman" w:eastAsiaTheme="minorHAnsi" w:hAnsi="Times New Roman" w:cs="Times New Roman"/>
      <w:sz w:val="20"/>
      <w:szCs w:val="20"/>
      <w:lang w:val="en-US" w:eastAsia="en-US"/>
    </w:rPr>
  </w:style>
  <w:style w:type="paragraph" w:customStyle="1" w:styleId="769FE570091045BEBF11D8E4DFF41671">
    <w:name w:val="769FE570091045BEBF11D8E4DFF41671"/>
  </w:style>
  <w:style w:type="paragraph" w:customStyle="1" w:styleId="5A2CB6B128B64880AEC6AD85F9A0F0A4">
    <w:name w:val="5A2CB6B128B64880AEC6AD85F9A0F0A4"/>
  </w:style>
  <w:style w:type="paragraph" w:customStyle="1" w:styleId="FD200592B5234A64A28E7D6BA1074B6B">
    <w:name w:val="FD200592B5234A64A28E7D6BA1074B6B"/>
  </w:style>
  <w:style w:type="paragraph" w:customStyle="1" w:styleId="ACDB2BA675D34B3FB50D30295491F830">
    <w:name w:val="ACDB2BA675D34B3FB50D30295491F830"/>
  </w:style>
  <w:style w:type="paragraph" w:customStyle="1" w:styleId="566B3DF02BFF457F8CEAD00DBC2FD83F">
    <w:name w:val="566B3DF02BFF457F8CEAD00DBC2FD83F"/>
  </w:style>
  <w:style w:type="paragraph" w:customStyle="1" w:styleId="A82E3915129F4D2587DD9331454F2D991">
    <w:name w:val="A82E3915129F4D2587DD9331454F2D991"/>
    <w:rsid w:val="00F45C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C55FFD870A04AA184E231DF485115AF1">
    <w:name w:val="2C55FFD870A04AA184E231DF485115AF1"/>
    <w:rsid w:val="00F45C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82E3915129F4D2587DD9331454F2D992">
    <w:name w:val="A82E3915129F4D2587DD9331454F2D992"/>
    <w:rsid w:val="00E6652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C55FFD870A04AA184E231DF485115AF2">
    <w:name w:val="2C55FFD870A04AA184E231DF485115AF2"/>
    <w:rsid w:val="00E6652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82E3915129F4D2587DD9331454F2D993">
    <w:name w:val="A82E3915129F4D2587DD9331454F2D993"/>
    <w:rsid w:val="00AC03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C55FFD870A04AA184E231DF485115AF3">
    <w:name w:val="2C55FFD870A04AA184E231DF485115AF3"/>
    <w:rsid w:val="00AC03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82E3915129F4D2587DD9331454F2D994">
    <w:name w:val="A82E3915129F4D2587DD9331454F2D994"/>
    <w:rsid w:val="00AC03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C55FFD870A04AA184E231DF485115AF4">
    <w:name w:val="2C55FFD870A04AA184E231DF485115AF4"/>
    <w:rsid w:val="00AC03E5"/>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TEZ_VERILERI xmlns="Fırat Üniversitesi-FBE">
      <TYazari>Name SURNAME</TYazari>
      <TTuru_TR>[Select Degree]</TTuru_TR>
      <TTuru_EN>[Tez Türü Seçiniz]</TTuru_EN>
      <TBaslik_TR>Title of Thesis Start with Capital of each Word then Continue with Small Letters</TBaslik_TR>
      <TBaslik_EN>Tez Başlığı Her Kelimenin İlk Harfi Büyük Olarak Buraya Yazılmalıdır</TBaslik_EN>
      <AnaBD_TR>[Anabilim Dalı Seçiniz]</AnaBD_TR>
      <AnaBD_EN>[Select Department]</AnaBD_EN>
      <Prog_TR>[Program Seçiniz]</Prog_TR>
      <Prog_EN>[Select an Item for Technology Faculty]</Prog_EN>
      <BilDa_TR>....If no Subdivision, delete here giving a space</BilDa_TR>
      <BilDa_EN> ....yoksa bir boşluk verip siliniz</BilDa_EN>
      <TDanisman>Title Name SURNAME</TDanisman>
      <TDKurum>Firat University, Faculty of Science</TDKurum>
      <TDOnay>Approved</TDOnay>
      <T2Danisman>Title Name SURNAME</T2Danisman>
      <T2DKurum>Firat University, Faculty of </T2DKurum>
      <T2DOnay>Approved</T2DOnay>
      <TTeslimT>2020-01-10T00:00:00</TTeslimT>
      <TSavunT>2020-01-10T00:00:00</TSavunT>
      <TOnSayfaS>[Select Number]</TOnSayfaS>
      <TSayfaS>001</TSayfaS>
      <TOze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w:rsidR="0011697A" w:rsidRDefault="002504F5" w:rsidP="00EC7E41"&gt;&lt;w:pPr&gt;&lt;w:pStyle w:val="zetMetni"/&gt;&lt;/w:pPr&gt;&lt;w:r&gt;&lt;w:rPr&gt;&lt;w:rStyle w:val="zetMetniChar"/&gt;&lt;/w:rPr&gt;&lt;w:t&gt;Dü&lt;/w:t&gt;&lt;/w:r&gt;&lt;w:r w:rsidR="0011697A" w:rsidRPr="00B64666"&gt;&lt;w:t&gt;şük maliyetli ve nispeten kolay üretim ve yüksek verimlilik beklentisi, fotovoltaik hücre üretiminde kuantum nokta duyarlı güneş pillerini çekici kılmaktadır. Bu tezde, tek tabakalı ve çok tabakalı güneş pillerinin incelenmesi içi&lt;/w:t&gt;&lt;/w:r&gt;&lt;w:r w:rsidR="0011697A"&gt;&lt;w:t&gt;n iki ayrı çalışma yapılmıştır.&lt;/w:t&gt;&lt;/w:r&gt;&lt;/w:p&gt;&lt;w:p w:rsidR="0011697A" w:rsidRPr="00B64666" w:rsidRDefault="0011697A" w:rsidP="00EC7E41"&gt;&lt;w:pPr&gt;&lt;w:pStyle w:val="zetMetni"/&gt;&lt;w:rPr&gt;&lt;w:color w:val="000000"/&gt;&lt;/w:rPr&gt;&lt;/w:pPr&gt;&lt;w:r w:rsidRPr="00B64666"&gt;&lt;w:rPr&gt;&lt;w:color w:val="000000"/&gt;&lt;/w:rPr&gt;&lt;w:t&gt;Birinci çalışmada Ag&lt;/w:t&gt;&lt;/w:r&gt;&lt;w:r w:rsidRPr="00856CB0"&gt;&lt;w:rPr&gt;&lt;w:color w:val="000000"/&gt;&lt;w:vertAlign w:val="subscript"/&gt;&lt;/w:rPr&gt;&lt;w:t&gt;2&lt;/w:t&gt;&lt;/w:r&gt;&lt;w:r w:rsidRPr="00B64666"&gt;&lt;w:rPr&gt;&lt;w:color w:val="000000"/&gt;&lt;/w:rPr&gt;&lt;w:t&gt;S kuantum noktaları tek tabaka ve üç ardışık tabakalı güneş pilleri, ardışık iyonik tabaka adsorpsiyon ve reaksiyon (SILAR) tekniği kullanılarak üretildi, optik ve elektriksel özellikler açısından araştırıldı. Tandem hücrede üç katmanlı TiO&lt;/w:t&gt;&lt;/w:r&gt;&lt;w:r w:rsidRPr="00856CB0"&gt;&lt;w:rPr&gt;&lt;w:color w:val="000000"/&gt;&lt;w:vertAlign w:val="subscript"/&gt;&lt;/w:rPr&gt;&lt;w:t&gt;2&lt;/w:t&gt;&lt;/w:r&gt;&lt;w:r w:rsidRPr="00B64666"&gt;&lt;w:rPr&gt;&lt;w:color w:val="000000"/&gt;&lt;w:sz w:val="13"/&gt;&lt;w:szCs w:val="13"/&gt;&lt;/w:rPr&gt;&lt;w:t xml:space="preserve"&gt; &lt;/w:t&gt;&lt;/w:r&gt;&lt;w:r w:rsidRPr="00B64666"&gt;&lt;w:rPr&gt;&lt;w:color w:val="000000"/&gt;&lt;/w:rPr&gt;&lt;w:t&gt;kaplaması sırasıyla 5, 4, 3 SILAR çevriminden geçirilmiştir. Tek katmanlı hücrelerin 300-1200 nm bant aralığında UV-vis spektrumlarından, SILAR döngü sayısı arttıkça absorbansın arttığı gözlenmiştir. Tek katmanlı güneş hücrelerine kıyasla, tandem yapılı güneş pilinin absorbans değerinin daha büyük olduğu görülmüştür. Artan SILAR sayısı ile bant aralığının 3,31 eV dan 1,41 eV a düştüğü belirlenmiştir. 100 mW/cm&lt;/w:t&gt;&lt;/w:r&gt;&lt;w:r w:rsidRPr="00856CB0"&gt;&lt;w:rPr&gt;&lt;w:color w:val="000000"/&gt;&lt;w:vertAlign w:val="superscript"/&gt;&lt;/w:rPr&gt;&lt;w:t&gt;2&lt;/w:t&gt;&lt;/w:r&gt;&lt;w:r w:rsidRPr="00B64666"&gt;&lt;w:rPr&gt;&lt;w:color w:val="000000"/&gt;&lt;w:sz w:val="13"/&gt;&lt;w:szCs w:val="13"/&gt;&lt;/w:rPr&gt;&lt;w:t xml:space="preserve"&gt; &lt;/w:t&gt;&lt;/w:r&gt;&lt;w:r w:rsidRPr="00B64666"&gt;&lt;w:rPr&gt;&lt;w:color w:val="000000"/&gt;&lt;/w:rPr&gt;&lt;w:t&gt;güneş simülatörü altında alınan I-V grafiklerinden tek katmanlı hücreler için verimi en yüksek olan numunenin 5 SILAR döngülü güneş pili olduğu görülmüştür. T&lt;/w:t&gt;&lt;/w:r&gt;&lt;w:r&gt;&lt;w:rPr&gt;&lt;w:color w:val="000000"/&gt;&lt;/w:rPr&gt;&lt;w:t&gt;andem&lt;/w:t&gt;&lt;/w:r&gt;&lt;w:r w:rsidRPr="00B64666"&gt;&lt;w:rPr&gt;&lt;w:color w:val="000000"/&gt;&lt;/w:rPr&gt;&lt;w:t xml:space="preserve"&gt; güneş pilinin veriminin, tek katmanlı 4 ve 3 SILAR döngülü güneş pillerinden yüksek olduğu ve yaklaşık 5 SILAR döngülü güneş piline eşit olduğu sonucuna varılmıştır. &lt;/w:t&gt;&lt;/w:r&gt;&lt;/w:p&gt;&lt;w:p w:rsidR="0011697A" w:rsidRDefault="0011697A" w:rsidP="00EC7E41"&gt;&lt;w:pPr&gt;&lt;w:pStyle w:val="zetMetni"/&gt;&lt;w:rPr&gt;&lt;w:color w:val="000000"/&gt;&lt;/w:rPr&gt;&lt;/w:pPr&gt;&lt;w:r w:rsidRPr="00B64666"&gt;&lt;w:rPr&gt;&lt;w:color w:val="000000"/&gt;&lt;/w:rPr&gt;&lt;w:t&gt;İkinci çalışmada Ag&lt;/w:t&gt;&lt;/w:r&gt;&lt;w:r w:rsidRPr="00856CB0"&gt;&lt;w:rPr&gt;&lt;w:color w:val="000000"/&gt;&lt;w:vertAlign w:val="subscript"/&gt;&lt;/w:rPr&gt;&lt;w:t&gt;2&lt;/w:t&gt;&lt;/w:r&gt;&lt;w:r w:rsidRPr="00B64666"&gt;&lt;w:rPr&gt;&lt;w:color w:val="000000"/&gt;&lt;/w:rPr&gt;&lt;w:t&gt;S, Cu&lt;/w:t&gt;&lt;/w:r&gt;&lt;w:r w:rsidRPr="00856CB0"&gt;&lt;w:rPr&gt;&lt;w:color w:val="000000"/&gt;&lt;w:vertAlign w:val="subscript"/&gt;&lt;/w:rPr&gt;&lt;w:t&gt;2&lt;/w:t&gt;&lt;/w:r&gt;&lt;w:r w:rsidRPr="00B64666"&gt;&lt;w:rPr&gt;&lt;w:color w:val="000000"/&gt;&lt;/w:rPr&gt;&lt;w:t&gt;S ve PbS kuantum nokta yapılar kullanılmıştır. Bu kuantum nokta yapıların değişik kombinasyonları tek katlı TiO&lt;/w:t&gt;&lt;/w:r&gt;&lt;w:r w:rsidRPr="00856CB0"&gt;&lt;w:rPr&gt;&lt;w:color w:val="000000"/&gt;&lt;w:vertAlign w:val="subscript"/&gt;&lt;/w:rPr&gt;&lt;w:t&gt;2&lt;/w:t&gt;&lt;/w:r&gt;&lt;w:r w:rsidRPr="00B64666"&gt;&lt;w:rPr&gt;&lt;w:color w:val="000000"/&gt;&lt;w:sz w:val="13"/&gt;&lt;w:szCs w:val="13"/&gt;&lt;/w:rPr&gt;&lt;w:t xml:space="preserve"&gt; &lt;/w:t&gt;&lt;/w:r&gt;&lt;w:r w:rsidRPr="00B64666"&gt;&lt;w:rPr&gt;&lt;w:color w:val="000000"/&gt;&lt;/w:rPr&gt;&lt;w:t&gt;üzerine farklı SILAR döngülerinde biriktirilerek elektriksel ve optik özellikleri incelendi. Bant aralıkları, artan SILAR sayısı ile Cu&lt;/w:t&gt;&lt;/w:r&gt;&lt;w:r w:rsidRPr="00856CB0"&gt;&lt;w:rPr&gt;&lt;w:color w:val="000000"/&gt;&lt;w:vertAlign w:val="subscript"/&gt;&lt;/w:rPr&gt;&lt;w:t&gt;2&lt;/w:t&gt;&lt;/w:r&gt;&lt;w:r w:rsidRPr="00B64666"&gt;&lt;w:rPr&gt;&lt;w:color w:val="000000"/&gt;&lt;/w:rPr&gt;&lt;w:t&gt;S kuantum noktalarla kaplı güneş hücresi için 3,48 eV den 2,85 eV ye, PbS kuantum noktalarla kaplı güneş hücresi için 3,46 eV den 2,15 eV ye düştüğü görülmüştür. TiO&lt;/w:t&gt;&lt;/w:r&gt;&lt;w:r w:rsidRPr="00856CB0"&gt;&lt;w:rPr&gt;&lt;w:color w:val="000000"/&gt;&lt;w:vertAlign w:val="subscript"/&gt;&lt;/w:rPr&gt;&lt;w:t&gt;2&lt;/w:t&gt;&lt;/w:r&gt;&lt;w:r w:rsidRPr="00B64666"&gt;&lt;w:rPr&gt;&lt;w:color w:val="000000"/&gt;&lt;w:sz w:val="13"/&gt;&lt;w:szCs w:val="13"/&gt;&lt;/w:rPr&gt;&lt;w:t xml:space="preserve"&gt; &lt;/w:t&gt;&lt;/w:r&gt;&lt;w:r w:rsidRPr="00B64666"&gt;&lt;w:rPr&gt;&lt;w:color w:val="000000"/&gt;&lt;/w:rPr&gt;&lt;w:t&gt;üzerine Ag&lt;/w:t&gt;&lt;/w:r&gt;&lt;w:r w:rsidRPr="00856CB0"&gt;&lt;w:rPr&gt;&lt;w:color w:val="000000"/&gt;&lt;w:vertAlign w:val="subscript"/&gt;&lt;/w:rPr&gt;&lt;w:t&gt;2&lt;/w:t&gt;&lt;/w:r&gt;&lt;w:r w:rsidRPr="00B64666"&gt;&lt;w:rPr&gt;&lt;w:color w:val="000000"/&gt;&lt;/w:rPr&gt;&lt;w:t&gt;S ile birlikte PbS ve Cu&lt;/w:t&gt;&lt;/w:r&gt;&lt;w:r w:rsidRPr="00856CB0"&gt;&lt;w:rPr&gt;&lt;w:color w:val="000000"/&gt;&lt;w:vertAlign w:val="subscript"/&gt;&lt;/w:rPr&gt;&lt;w:t&gt;2&lt;/w:t&gt;&lt;/w:r&gt;&lt;w:r w:rsidRPr="00B64666"&gt;&lt;w:rPr&gt;&lt;w:color w:val="000000"/&gt;&lt;/w:rPr&gt;&lt;w:t&gt;S kuantum noktalar biriktirilerek 100 mW/cm&lt;/w:t&gt;&lt;/w:r&gt;&lt;w:r w:rsidRPr="00856CB0"&gt;&lt;w:rPr&gt;&lt;w:color w:val="000000"/&gt;&lt;w:vertAlign w:val="superscript"/&gt;&lt;/w:rPr&gt;&lt;w:t&gt;2&lt;/w:t&gt;&lt;/w:r&gt;&lt;w:r w:rsidRPr="00B64666"&gt;&lt;w:rPr&gt;&lt;w:color w:val="000000"/&gt;&lt;w:sz w:val="13"/&gt;&lt;w:szCs w:val="13"/&gt;&lt;/w:rPr&gt;&lt;w:t xml:space="preserve"&gt; &lt;/w:t&gt;&lt;/w:r&gt;&lt;w:r w:rsidRPr="00B64666"&gt;&lt;w:rPr&gt;&lt;w:color w:val="000000"/&gt;&lt;/w:rPr&gt;&lt;w:t&gt;solar simülatör altında I-V ölçümlerinden yapılmıştır. PbS kuantum nokta yapıların Ag&lt;/w:t&gt;&lt;/w:r&gt;&lt;w:r w:rsidRPr="00B64666"&gt;&lt;w:rPr&gt;&lt;w:color w:val="000000"/&gt;&lt;w:sz w:val="13"/&gt;&lt;w:szCs w:val="13"/&gt;&lt;/w:rPr&gt;&lt;w:t&gt;2&lt;/w:t&gt;&lt;/w:r&gt;&lt;w:r w:rsidRPr="00B64666"&gt;&lt;w:rPr&gt;&lt;w:color w:val="000000"/&gt;&lt;/w:rPr&gt;&lt;w:t&gt;S kuantum nokta yapılar ile birlikte kullanımının verimde azalmaya neden olduğu, Cu&lt;/w:t&gt;&lt;/w:r&gt;&lt;w:r w:rsidRPr="00856CB0"&gt;&lt;w:rPr&gt;&lt;w:color w:val="000000"/&gt;&lt;w:vertAlign w:val="subscript"/&gt;&lt;/w:rPr&gt;&lt;w:t&gt;2&lt;/w:t&gt;&lt;/w:r&gt;&lt;w:r w:rsidRPr="00B64666"&gt;&lt;w:rPr&gt;&lt;w:color w:val="000000"/&gt;&lt;/w:rPr&gt;&lt;w:t&gt;S kuantum nokta yapıların Ag&lt;/w:t&gt;&lt;/w:r&gt;&lt;w:r w:rsidRPr="00856CB0"&gt;&lt;w:rPr&gt;&lt;w:color w:val="000000"/&gt;&lt;w:vertAlign w:val="subscript"/&gt;&lt;/w:rPr&gt;&lt;w:t&gt;2&lt;/w:t&gt;&lt;/w:r&gt;&lt;w:r w:rsidRPr="00B64666"&gt;&lt;w:rPr&gt;&lt;w:color w:val="000000"/&gt;&lt;/w:rPr&gt;&lt;w:t xml:space="preserve"&gt;S kuantum nokta yapılar ile birlikte kullanımın verimde önemli bir artış sağladığı sonucuna varılmıştır. &lt;/w:t&gt;&lt;/w:r&gt;&lt;/w:p&gt;&lt;w:p w:rsidR="0011697A" w:rsidRDefault="0011697A" w:rsidP="00AB6C44"&gt;&lt;w:pPr&gt;&lt;w:pStyle w:val="BOLUK"/&gt;&lt;/w:pPr&gt;&lt;/w:p&gt;&lt;w:p w:rsidR="0011697A" w:rsidRDefault="0011697A" w:rsidP="00AB6C44"&gt;&lt;w:pPr&gt;&lt;w:pStyle w:val="zetMetni"/&gt;&lt;w:ind w:firstLine="0"/&gt;&lt;w:rPr&gt;&lt;w:color w:val="000000"/&gt;&lt;/w:rPr&gt;&lt;/w:pPr&gt;&lt;w:r w:rsidRPr="00B64666"&gt;&lt;w:rPr&gt;&lt;w:b/&gt;&lt;w:bCs/&gt;&lt;w:color w:val="000000"/&gt;&lt;/w:rPr&gt;&lt;w:t xml:space="preserve"&gt;Anahtar kelimeler: &lt;/w:t&gt;&lt;/w:r&gt;&lt;w:r w:rsidRPr="00B64666"&gt;&lt;w:rPr&gt;&lt;w:color w:val="000000"/&gt;&lt;/w:rPr&gt;&lt;w:t&gt;Kuantum nokta, Güneş pilleri, SILAR, Ag&lt;/w:t&gt;&lt;/w:r&gt;&lt;w:r w:rsidRPr="00856CB0"&gt;&lt;w:rPr&gt;&lt;w:color w:val="000000"/&gt;&lt;w:vertAlign w:val="subscript"/&gt;&lt;/w:rPr&gt;&lt;w:t&gt;2&lt;/w:t&gt;&lt;/w:r&gt;&lt;w:r w:rsidRPr="00B64666"&gt;&lt;w:rPr&gt;&lt;w:color w:val="000000"/&gt;&lt;/w:rPr&gt;&lt;w:t&gt;S, Cu&lt;/w:t&gt;&lt;/w:r&gt;&lt;w:r w:rsidRPr="00856CB0"&gt;&lt;w:rPr&gt;&lt;w:color w:val="000000"/&gt;&lt;w:vertAlign w:val="subscript"/&gt;&lt;/w:rPr&gt;&lt;w:t&gt;2&lt;/w:t&gt;&lt;/w:r&gt;&lt;w:r w:rsidRPr="00B64666"&gt;&lt;w:rPr&gt;&lt;w:color w:val="000000"/&gt;&lt;/w:rPr&gt;&lt;w:t&gt;S, Pb&lt;/w:t&gt;&lt;/w:r&gt;&lt;w:r&gt;&lt;w:rPr&gt;&lt;w:color w:val="000000"/&gt;&lt;/w:rPr&gt;&lt;w:t&gt;S&lt;/w:t&gt;&lt;/w:r&gt;&lt;/w:p&gt;&lt;w:p w:rsidR="0011697A" w:rsidRDefault="0011697A" w:rsidP="00AB6C44"&gt;&lt;w:pPr&gt;&lt;w:pStyle w:val="zetMetni"/&gt;&lt;w:ind w:firstLine="0"/&gt;&lt;w:rPr&gt;&lt;w:rStyle w:val="zetMetniChar"/&gt;&lt;/w:rPr&gt;&lt;/w:pPr&gt;&lt;/w:p&gt;&lt;w:p w:rsidR="00000000" w:rsidRDefault="007B7693"/&gt;&lt;w:sectPr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w:val="tr-TR" w:eastAsia="en-US" w:bidi="ar-SA"/&gt;&lt;/w:rPr&gt;&lt;/w:rPrDefault&gt;&lt;w:pPrDefault&gt;&lt;w:pPr&gt;&lt;w:spacing w:after="160" w:line="259" w:lineRule="auto"/&gt;&lt;/w:pPr&gt;&lt;/w:pPrDefault&gt;&lt;/w:docDefaults&gt;&lt;w:style w:type="paragraph" w:default="1" w:styleId="Normal"&gt;&lt;w:name w:val="Normal"/&gt;&lt;w:qFormat/&gt;&lt;w:rsid w:val="003F49A1"/&gt;&lt;w:pPr&gt;&lt;w:tabs&gt;&lt;w:tab w:val="left" w:pos="567"/&gt;&lt;/w:tabs&gt;&lt;w:spacing w:after="0" w:line="360" w:lineRule="auto"/&gt;&lt;w:ind w:firstLine="567"/&gt;&lt;w:jc w:val="both"/&gt;&lt;/w:pPr&gt;&lt;w:rPr&gt;&lt;w:rFonts w:ascii="Times New Roman" w:hAnsi="Times New Roman"/&gt;&lt;/w:rPr&gt;&lt;/w:style&gt;&lt;w:style w:type="paragraph" w:styleId="Balk1"&gt;&lt;w:name w:val="heading 1"/&gt;&lt;w:basedOn w:val="Normal"/&gt;&lt;w:next w:val="Normal"/&gt;&lt;w:link w:val="Balk1Char"/&gt;&lt;w:autoRedefine/&gt;&lt;w:uiPriority w:val="9"/&gt;&lt;w:qFormat/&gt;&lt;w:rsid w:val="00E62AF3"/&gt;&lt;w:pPr&gt;&lt;w:keepNext/&gt;&lt;w:keepLines/&gt;&lt;w:spacing w:line="240" w:lineRule="auto"/&gt;&lt;w:ind w:firstLine="0"/&gt;&lt;w:jc w:val="left"/&gt;&lt;w:outlineLvl w:val="0"/&gt;&lt;/w:pPr&gt;&lt;w:rPr&gt;&lt;w:rFonts w:eastAsiaTheme="majorEastAsia" w:cstheme="majorBidi"/&gt;&lt;w:b/&gt;&lt;w:smallCaps/&gt;&lt;w:sz w:val="32"/&gt;&lt;w:szCs w:val="32"/&gt;&lt;/w:rPr&gt;&lt;/w:style&gt;&lt;w:style w:type="paragraph" w:styleId="Balk2"&gt;&lt;w:name w:val="heading 2"/&gt;&lt;w:basedOn w:val="Normal"/&gt;&lt;w:next w:val="Normal"/&gt;&lt;w:link w:val="Balk2Char"/&gt;&lt;w:uiPriority w:val="9"/&gt;&lt;w:unhideWhenUsed/&gt;&lt;w:qFormat/&gt;&lt;w:rsid w:val="00C73521"/&gt;&lt;w:pPr&gt;&lt;w:keepNext/&gt;&lt;w:keepLines/&gt;&lt;w:spacing w:before="40"/&gt;&lt;w:outlineLvl w:val="1"/&gt;&lt;/w:pPr&gt;&lt;w:rPr&gt;&lt;w:rFonts w:asciiTheme="majorHAnsi" w:eastAsiaTheme="majorEastAsia" w:hAnsiTheme="majorHAnsi" w:cstheme="majorBidi"/&gt;&lt;w:color w:val="2E74B5" w:themeColor="accent1" w:themeShade="BF"/&gt;&lt;w:sz w:val="26"/&gt;&lt;w:szCs w:val="26"/&gt;&lt;/w:rPr&gt;&lt;/w:style&gt;&lt;w:style w:type="paragraph" w:styleId="Balk3"&gt;&lt;w:name w:val="heading 3"/&gt;&lt;w:basedOn w:val="Balk2"/&gt;&lt;w:next w:val="Normal"/&gt;&lt;w:link w:val="Balk3Char"/&gt;&lt;w:autoRedefine/&gt;&lt;w:uiPriority w:val="9"/&gt;&lt;w:unhideWhenUsed/&gt;&lt;w:qFormat/&gt;&lt;w:rsid w:val="003F49A1"/&gt;&lt;w:pPr&gt;&lt;w:spacing w:before="0" w:line="240" w:lineRule="auto"/&gt;&lt;w:ind w:left="720" w:hanging="720"/&gt;&lt;w:outlineLvl w:val="2"/&gt;&lt;/w:pPr&gt;&lt;w:rPr&gt;&lt;w:rFonts w:ascii="Times New Roman" w:eastAsiaTheme="minorEastAsia" w:hAnsi="Times New Roman" w:cs="Times New Roman"/&gt;&lt;w:b/&gt;&lt;w:color w:val="auto"/&gt;&lt;w:sz w:val="24"/&gt;&lt;w:szCs w:val="24"/&gt;&lt;/w:rPr&gt;&lt;/w:style&gt;&lt;w:style w:type="paragraph" w:styleId="Balk4"&gt;&lt;w:name w:val="heading 4"/&gt;&lt;w:basedOn w:val="TLKBALIKLAR"/&gt;&lt;w:next w:val="Normal"/&gt;&lt;w:link w:val="Balk4Char"/&gt;&lt;w:autoRedefine/&gt;&lt;w:uiPriority w:val="9"/&gt;&lt;w:unhideWhenUsed/&gt;&lt;w:qFormat/&gt;&lt;w:rsid w:val="00871FF1"/&gt;&lt;w:pPr&gt;&lt;w:keepNext/&gt;&lt;w:keepLines/&gt;&lt;w:spacing w:line="300" w:lineRule="auto"/&gt;&lt;w:outlineLvl w:val="3"/&gt;&lt;/w:pPr&gt;&lt;w:rPr&gt;&lt;w:rFonts w:eastAsiaTheme="majorEastAsia" w:cstheme="majorBidi"/&gt;&lt;w:iCs/&gt;&lt;w:smallCaps w:val="0"/&gt;&lt;w:noProof w:val="0"/&gt;&lt;w:szCs w:val="22"/&gt;&lt;w:lang w:eastAsia="en-US" w:bidi="ar-SA"/&gt;&lt;/w:rPr&gt;&lt;/w:style&gt;&lt;w:style w:type="paragraph" w:styleId="Balk5"&gt;&lt;w:name w:val="heading 5"/&gt;&lt;w:basedOn w:val="Normal"/&gt;&lt;w:next w:val="Normal"/&gt;&lt;w:link w:val="Balk5Char"/&gt;&lt;w:uiPriority w:val="9"/&gt;&lt;w:unhideWhenUsed/&gt;&lt;w:rsid w:val="003F49A1"/&gt;&lt;w:pPr&gt;&lt;w:keepNext/&gt;&lt;w:keepLines/&gt;&lt;w:spacing w:before="200" w:line="276" w:lineRule="auto"/&gt;&lt;w:ind w:firstLine="0"/&gt;&lt;w:outlineLvl w:val="4"/&gt;&lt;/w:pPr&gt;&lt;w:rPr&gt;&lt;w:rFonts w:asciiTheme="majorHAnsi" w:eastAsiaTheme="majorEastAsia" w:hAnsiTheme="majorHAnsi" w:cstheme="majorBidi"/&gt;&lt;w:color w:val="2E74B5" w:themeColor="accent1" w:themeShade="BF"/&gt;&lt;/w:rPr&gt;&lt;/w:style&gt;&lt;w:style w:type="paragraph" w:styleId="Balk6"&gt;&lt;w:name w:val="heading 6"/&gt;&lt;w:basedOn w:val="Normal"/&gt;&lt;w:next w:val="Normal"/&gt;&lt;w:link w:val="Balk6Char"/&gt;&lt;w:uiPriority w:val="9"/&gt;&lt;w:unhideWhenUsed/&gt;&lt;w:rsid w:val="003F49A1"/&gt;&lt;w:pPr&gt;&lt;w:keepNext/&gt;&lt;w:keepLines/&gt;&lt;w:spacing w:before="200" w:line="276" w:lineRule="auto"/&gt;&lt;w:ind w:firstLine="0"/&gt;&lt;w:outlineLvl w:val="5"/&gt;&lt;/w:pPr&gt;&lt;w:rPr&gt;&lt;w:rFonts w:asciiTheme="majorHAnsi" w:eastAsiaTheme="majorEastAsia" w:hAnsiTheme="majorHAnsi" w:cstheme="majorBidi"/&gt;&lt;w:color w:val="1F4D78" w:themeColor="accent1" w:themeShade="7F"/&gt;&lt;/w:rPr&gt;&lt;/w:style&gt;&lt;w:style w:type="paragraph" w:styleId="Balk7"&gt;&lt;w:name w:val="heading 7"/&gt;&lt;w:basedOn w:val="Normal"/&gt;&lt;w:next w:val="Normal"/&gt;&lt;w:link w:val="Balk7Char"/&gt;&lt;w:uiPriority w:val="9"/&gt;&lt;w:unhideWhenUsed/&gt;&lt;w:rsid w:val="003F49A1"/&gt;&lt;w:pPr&gt;&lt;w:keepNext/&gt;&lt;w:keepLines/&gt;&lt;w:spacing w:before="200" w:line="276" w:lineRule="auto"/&gt;&lt;w:ind w:firstLine="0"/&gt;&lt;w:outlineLvl w:val="6"/&gt;&lt;/w:pPr&gt;&lt;w:rPr&gt;&lt;w:rFonts w:asciiTheme="majorHAnsi" w:eastAsiaTheme="majorEastAsia" w:hAnsiTheme="majorHAnsi" w:cstheme="majorBidi"/&gt;&lt;w:i/&gt;&lt;w:iCs/&gt;&lt;w:color w:val="1F4D78" w:themeColor="accent1" w:themeShade="7F"/&gt;&lt;/w:rPr&gt;&lt;/w:style&gt;&lt;w:style w:type="paragraph" w:styleId="Balk8"&gt;&lt;w:name w:val="heading 8"/&gt;&lt;w:basedOn w:val="Normal"/&gt;&lt;w:next w:val="Normal"/&gt;&lt;w:link w:val="Balk8Char"/&gt;&lt;w:uiPriority w:val="9"/&gt;&lt;w:unhideWhenUsed/&gt;&lt;w:rsid w:val="003F49A1"/&gt;&lt;w:pPr&gt;&lt;w:keepNext/&gt;&lt;w:keepLines/&gt;&lt;w:spacing w:before="200" w:line="276" w:lineRule="auto"/&gt;&lt;w:ind w:firstLine="0"/&gt;&lt;w:outlineLvl w:val="7"/&gt;&lt;/w:pPr&gt;&lt;w:rPr&gt;&lt;w:rFonts w:asciiTheme="majorHAnsi" w:eastAsiaTheme="majorEastAsia" w:hAnsiTheme="majorHAnsi" w:cstheme="majorBidi"/&gt;&lt;w:color w:val="272727" w:themeColor="text1" w:themeTint="D8"/&gt;&lt;w:sz w:val="21"/&gt;&lt;w:szCs w:val="21"/&gt;&lt;/w:rPr&gt;&lt;/w:style&gt;&lt;w:style w:type="paragraph" w:styleId="Balk9"&gt;&lt;w:name w:val="heading 9"/&gt;&lt;w:basedOn w:val="Normal"/&gt;&lt;w:next w:val="Normal"/&gt;&lt;w:link w:val="Balk9Char"/&gt;&lt;w:uiPriority w:val="9"/&gt;&lt;w:unhideWhenUsed/&gt;&lt;w:rsid w:val="003F49A1"/&gt;&lt;w:pPr&gt;&lt;w:keepNext/&gt;&lt;w:keepLines/&gt;&lt;w:spacing w:before="200" w:line="276" w:lineRule="auto"/&gt;&lt;w:ind w:firstLine="0"/&gt;&lt;w:outlineLvl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w:styleId="VarsaylanParagrafYazTipi"&gt;&lt;w:name w:val="Default Paragraph Font"/&gt;&lt;w:uiPriority w:val="1"/&gt;&lt;w:semiHidden/&gt;&lt;w:unhideWhenUsed/&gt;&lt;/w:style&gt;&lt;w:style w:type="table" w:default="1" w:styleId="NormalTablo"&gt;&lt;w:name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w:styleId="ListeYok"&gt;&lt;w:name w:val="No List"/&gt;&lt;w:uiPriority w:val="99"/&gt;&lt;w:semiHidden/&gt;&lt;w:unhideWhenUsed/&gt;&lt;/w:style&gt;&lt;w:style w:type="character" w:customStyle="1" w:styleId="Stil1"&gt;&lt;w:name w:val="Stil1"/&gt;&lt;w:basedOn w:val="VarsaylanParagrafYazTipi"/&gt;&lt;w:uiPriority w:val="1"/&gt;&lt;w:rsid w:val="00063C57"/&gt;&lt;w:rPr&gt;&lt;w:rFonts w:ascii="Times New Roman" w:hAnsi="Times New Roman"/&gt;&lt;w:caps w:val="0"/&gt;&lt;w:smallCaps w:val="0"/&gt;&lt;w:strike w:val="0"/&gt;&lt;w:dstrike w:val="0"/&gt;&lt;w:vanish w:val="0"/&gt;&lt;w:color w:val="auto"/&gt;&lt;w:sz w:val="24"/&gt;&lt;w:vertAlign w:val="baseline"/&gt;&lt;/w:rPr&gt;&lt;/w:style&gt;&lt;w:style w:type="paragraph" w:customStyle="1" w:styleId="KapakBalk"&gt;&lt;w:name w:val="İçKapakBaşlık"/&gt;&lt;w:next w:val="Normal"/&gt;&lt;w:link w:val="KapakBalkChar"/&gt;&lt;w:rsid w:val="00063C57"/&gt;&lt;w:rPr&gt;&lt;w:rFonts w:ascii="Times New Roman" w:hAnsi="Times New Roman"/&gt;&lt;w:b/&gt;&lt;w:smallCaps/&gt;&lt;w:sz w:val="32"/&gt;&lt;/w:rPr&gt;&lt;/w:style&gt;&lt;w:style w:type="character" w:customStyle="1" w:styleId="KapakBalkChar"&gt;&lt;w:name w:val="İçKapakBaşlık Char"/&gt;&lt;w:basedOn w:val="VarsaylanParagrafYazTipi"/&gt;&lt;w:link w:val="KapakBalk"/&gt;&lt;w:rsid w:val="00063C57"/&gt;&lt;w:rPr&gt;&lt;w:rFonts w:ascii="Times New Roman" w:hAnsi="Times New Roman"/&gt;&lt;w:b/&gt;&lt;w:smallCaps/&gt;&lt;w:sz w:val="32"/&gt;&lt;/w:rPr&gt;&lt;/w:style&gt;&lt;w:style w:type="paragraph" w:customStyle="1" w:styleId="PencereKapakBalk"&gt;&lt;w:name w:val="PencereKapakBaşlık"/&gt;&lt;w:next w:val="Normal"/&gt;&lt;w:autoRedefine/&gt;&lt;w:qFormat/&gt;&lt;w:rsid w:val="00063C57"/&gt;&lt;w:pPr&gt;&lt;w:spacing w:after="0" w:line="300" w:lineRule="auto"/&gt;&lt;w:jc w:val="center"/&gt;&lt;/w:pPr&gt;&lt;w:rPr&gt;&lt;w:rFonts w:ascii="Times New Roman" w:hAnsi="Times New Roman" w:cs="Times New Roman"/&gt;&lt;w:b/&gt;&lt;w:smallCaps/&gt;&lt;w:sz w:val="32"/&gt;&lt;w:szCs w:val="20"/&gt;&lt;w:lang w:eastAsia="tr-TR"/&gt;&lt;/w:rPr&gt;&lt;/w:style&gt;&lt;w:style w:type="paragraph" w:customStyle="1" w:styleId="PencereTezTr"&gt;&lt;w:name w:val="PencereTezTürü"/&gt;&lt;w:link w:val="PencereTezTrChar"/&gt;&lt;w:autoRedefine/&gt;&lt;w:qFormat/&gt;&lt;w:rsid w:val="00063C57"/&gt;&lt;w:pPr&gt;&lt;w:spacing w:after="0" w:line="240" w:lineRule="auto"/&gt;&lt;w:ind w:left="1276" w:right="1134"/&gt;&lt;w:jc w:val="center"/&gt;&lt;/w:pPr&gt;&lt;w:rPr&gt;&lt;w:rFonts w:ascii="Times New Roman" w:hAnsi="Times New Roman"/&gt;&lt;w:sz w:val="24"/&gt;&lt;/w:rPr&gt;&lt;/w:style&gt;&lt;w:style w:type="character" w:customStyle="1" w:styleId="PencereTezTrChar"&gt;&lt;w:name w:val="PencereTezTürü Char"/&gt;&lt;w:basedOn w:val="VarsaylanParagrafYazTipi"/&gt;&lt;w:link w:val="PencereTezTr"/&gt;&lt;w:rsid w:val="00063C57"/&gt;&lt;w:rPr&gt;&lt;w:rFonts w:ascii="Times New Roman" w:hAnsi="Times New Roman"/&gt;&lt;w:sz w:val="24"/&gt;&lt;/w:rPr&gt;&lt;/w:style&gt;&lt;w:style w:type="paragraph" w:customStyle="1" w:styleId="PencereAnabilimDal"&gt;&lt;w:name w:val="PencereAnabilimDalı"/&gt;&lt;w:next w:val="Normal"/&gt;&lt;w:link w:val="PencereAnabilimDalChar"/&gt;&lt;w:autoRedefine/&gt;&lt;w:qFormat/&gt;&lt;w:rsid w:val="00063C57"/&gt;&lt;w:pPr&gt;&lt;w:spacing w:after="0" w:line="240" w:lineRule="auto"/&gt;&lt;w:ind w:left="1276" w:right="1134"/&gt;&lt;/w:pPr&gt;&lt;w:rPr&gt;&lt;w:rFonts w:ascii="Times New Roman" w:hAnsi="Times New Roman"/&gt;&lt;w:smallCaps/&gt;&lt;w:sz w:val="24"/&gt;&lt;w:szCs w:val="24"/&gt;&lt;/w:rPr&gt;&lt;/w:style&gt;&lt;w:style w:type="character" w:customStyle="1" w:styleId="PencereAnabilimDalChar"&gt;&lt;w:name w:val="PencereAnabilimDalı Char"/&gt;&lt;w:basedOn w:val="VarsaylanParagrafYazTipi"/&gt;&lt;w:link w:val="PencereAnabilimDal"/&gt;&lt;w:rsid w:val="00063C57"/&gt;&lt;w:rPr&gt;&lt;w:rFonts w:ascii="Times New Roman" w:hAnsi="Times New Roman"/&gt;&lt;w:smallCaps/&gt;&lt;w:sz w:val="24"/&gt;&lt;w:szCs w:val="24"/&gt;&lt;/w:rPr&gt;&lt;/w:style&gt;&lt;w:style w:type="paragraph" w:customStyle="1" w:styleId="PencereBilimDal"&gt;&lt;w:name w:val="PencereBilimDalı"/&gt;&lt;w:link w:val="PencereBilimDalChar"/&gt;&lt;w:autoRedefine/&gt;&lt;w:qFormat/&gt;&lt;w:rsid w:val="00063C57"/&gt;&lt;w:pPr&gt;&lt;w:spacing w:line="240" w:lineRule="auto"/&gt;&lt;w:ind w:left="1276" w:right="1134"/&gt;&lt;w:jc w:val="center"/&gt;&lt;/w:pPr&gt;&lt;w:rPr&gt;&lt;w:rFonts w:ascii="Times New Roman" w:hAnsi="Times New Roman"/&gt;&lt;/w:rPr&gt;&lt;/w:style&gt;&lt;w:style w:type="character" w:customStyle="1" w:styleId="PencereBilimDalChar"&gt;&lt;w:name w:val="PencereBilimDalı Char"/&gt;&lt;w:basedOn w:val="VarsaylanParagrafYazTipi"/&gt;&lt;w:link w:val="PencereBilimDal"/&gt;&lt;w:rsid w:val="00063C57"/&gt;&lt;w:rPr&gt;&lt;w:rFonts w:ascii="Times New Roman" w:hAnsi="Times New Roman"/&gt;&lt;/w:rPr&gt;&lt;/w:style&gt;&lt;w:style w:type="paragraph" w:customStyle="1" w:styleId="PencereAdiSOYADI"&gt;&lt;w:name w:val="PencereAdiSOYADI"/&gt;&lt;w:link w:val="PencereAdiSOYADIChar"/&gt;&lt;w:autoRedefine/&gt;&lt;w:qFormat/&gt;&lt;w:rsid w:val="00063C57"/&gt;&lt;w:pPr&gt;&lt;w:spacing w:after="0" w:line="240" w:lineRule="auto"/&gt;&lt;w:ind w:left="1276" w:right="1134"/&gt;&lt;w:jc w:val="center"/&gt;&lt;/w:pPr&gt;&lt;w:rPr&gt;&lt;w:rFonts w:ascii="Times New Roman" w:hAnsi="Times New Roman"/&gt;&lt;w:sz w:val="24"/&gt;&lt;/w:rPr&gt;&lt;/w:style&gt;&lt;w:style w:type="character" w:customStyle="1" w:styleId="PencereAdiSOYADIChar"&gt;&lt;w:name w:val="PencereAdiSOYADI Char"/&gt;&lt;w:basedOn w:val="VarsaylanParagrafYazTipi"/&gt;&lt;w:link w:val="PencereAdiSOYADI"/&gt;&lt;w:rsid w:val="00063C57"/&gt;&lt;w:rPr&gt;&lt;w:rFonts w:ascii="Times New Roman" w:hAnsi="Times New Roman"/&gt;&lt;w:sz w:val="24"/&gt;&lt;/w:rPr&gt;&lt;/w:style&gt;&lt;w:style w:type="paragraph" w:customStyle="1" w:styleId="KapakBalk0"&gt;&lt;w:name w:val="İç_Kapak_Başlık"/&gt;&lt;w:basedOn w:val="Normal"/&gt;&lt;w:link w:val="KapakBalkChar0"/&gt;&lt;w:autoRedefine/&gt;&lt;w:qFormat/&gt;&lt;w:rsid w:val="008904F1"/&gt;&lt;w:pPr&gt;&lt;w:spacing w:line="300" w:lineRule="auto"/&gt;&lt;w:ind w:firstLine="0"/&gt;&lt;w:jc w:val="center"/&gt;&lt;/w:pPr&gt;&lt;w:rPr&gt;&lt;w:rFonts w:cs="Times New Roman"/&gt;&lt;w:b/&gt;&lt;w:smallCaps/&gt;&lt;w:sz w:val="32"/&gt;&lt;w:szCs w:val="32"/&gt;&lt;/w:rPr&gt;&lt;/w:style&gt;&lt;w:style w:type="character" w:customStyle="1" w:styleId="KapakBalkChar0"&gt;&lt;w:name w:val="İç_Kapak_Başlık Char"/&gt;&lt;w:basedOn w:val="VarsaylanParagrafYazTipi"/&gt;&lt;w:link w:val="KapakBalk0"/&gt;&lt;w:rsid w:val="008904F1"/&gt;&lt;w:rPr&gt;&lt;w:rFonts w:ascii="Times New Roman" w:hAnsi="Times New Roman" w:cs="Times New Roman"/&gt;&lt;w:b/&gt;&lt;w:smallCaps/&gt;&lt;w:sz w:val="32"/&gt;&lt;w:szCs w:val="32"/&gt;&lt;/w:rPr&gt;&lt;/w:style&gt;&lt;w:style w:type="paragraph" w:customStyle="1" w:styleId="KapakAnabilimDali"&gt;&lt;w:name w:val="İçKapakAnabilimDali"/&gt;&lt;w:link w:val="KapakAnabilimDaliChar"/&gt;&lt;w:autoRedefine/&gt;&lt;w:qFormat/&gt;&lt;w:rsid w:val="00063C57"/&gt;&lt;w:pPr&gt;&lt;w:spacing w:after="0" w:line="240" w:lineRule="auto"/&gt;&lt;w:jc w:val="center"/&gt;&lt;/w:pPr&gt;&lt;w:rPr&gt;&lt;w:rFonts w:ascii="Times New Roman" w:hAnsi="Times New Roman"/&gt;&lt;w:sz w:val="24"/&gt;&lt;/w:rPr&gt;&lt;/w:style&gt;&lt;w:style w:type="character" w:customStyle="1" w:styleId="KapakAnabilimDaliChar"&gt;&lt;w:name w:val="İçKapakAnabilimDali Char"/&gt;&lt;w:basedOn w:val="VarsaylanParagrafYazTipi"/&gt;&lt;w:link w:val="KapakAnabilimDali"/&gt;&lt;w:rsid w:val="00063C57"/&gt;&lt;w:rPr&gt;&lt;w:rFonts w:ascii="Times New Roman" w:hAnsi="Times New Roman"/&gt;&lt;w:sz w:val="24"/&gt;&lt;/w:rPr&gt;&lt;/w:style&gt;&lt;w:style w:type="paragraph" w:customStyle="1" w:styleId="AdSoyad"&gt;&lt;w:name w:val="AdSoyad"/&gt;&lt;w:basedOn w:val="Normal"/&gt;&lt;w:link w:val="AdSoyadChar"/&gt;&lt;w:autoRedefine/&gt;&lt;w:qFormat/&gt;&lt;w:rsid w:val="00E90250"/&gt;&lt;w:rPr&gt;&lt;w:b/&gt;&lt;w:sz w:val="24"/&gt;&lt;/w:rPr&gt;&lt;/w:style&gt;&lt;w:style w:type="character" w:customStyle="1" w:styleId="AdSoyadChar"&gt;&lt;w:name w:val="AdSoyad Char"/&gt;&lt;w:basedOn w:val="VarsaylanParagrafYazTipi"/&gt;&lt;w:link w:val="AdSoyad"/&gt;&lt;w:rsid w:val="00E90250"/&gt;&lt;w:rPr&gt;&lt;w:rFonts w:ascii="Times New Roman" w:hAnsi="Times New Roman"/&gt;&lt;w:b/&gt;&lt;w:sz w:val="24"/&gt;&lt;/w:rPr&gt;&lt;/w:style&gt;&lt;w:style w:type="paragraph" w:customStyle="1" w:styleId="TezTuru"&gt;&lt;w:name w:val="TezTuru"/&gt;&lt;w:basedOn w:val="Normal"/&gt;&lt;w:link w:val="TezTuruChar"/&gt;&lt;w:autoRedefine/&gt;&lt;w:qFormat/&gt;&lt;w:rsid w:val="00E90250"/&gt;&lt;w:rPr&gt;&lt;w:sz w:val="24"/&gt;&lt;/w:rPr&gt;&lt;/w:style&gt;&lt;w:style w:type="character" w:customStyle="1" w:styleId="TezTuruChar"&gt;&lt;w:name w:val="TezTuru Char"/&gt;&lt;w:basedOn w:val="VarsaylanParagrafYazTipi"/&gt;&lt;w:link w:val="TezTuru"/&gt;&lt;w:rsid w:val="00E90250"/&gt;&lt;w:rPr&gt;&lt;w:rFonts w:ascii="Times New Roman" w:hAnsi="Times New Roman"/&gt;&lt;w:sz w:val="24"/&gt;&lt;/w:rPr&gt;&lt;/w:style&gt;&lt;w:style w:type="paragraph" w:customStyle="1" w:styleId="LKBALIKLAR"&gt;&lt;w:name w:val="İLK BAŞLIKLAR"/&gt;&lt;w:basedOn w:val="Normal"/&gt;&lt;w:link w:val="LKBALIKLARChar"/&gt;&lt;w:autoRedefine/&gt;&lt;w:qFormat/&gt;&lt;w:rsid w:val="00710FC6"/&gt;&lt;w:pPr&gt;&lt;w:jc w:val="center"/&gt;&lt;/w:pPr&gt;&lt;w:rPr&gt;&lt;w:rFonts w:eastAsia="Times New Roman" w:cs="Times New Roman"/&gt;&lt;w:b/&gt;&lt;w:smallCaps/&gt;&lt;w:noProof/&gt;&lt;w:color w:val="2E74B5" w:themeColor="accent1" w:themeShade="BF"/&gt;&lt;w:sz w:val="32"/&gt;&lt;w:szCs w:val="32"/&gt;&lt;w:lang w:eastAsia="tr-TR" w:bidi="tr-TR"/&gt;&lt;/w:rPr&gt;&lt;/w:style&gt;&lt;w:style w:type="character" w:customStyle="1" w:styleId="LKBALIKLARChar"&gt;&lt;w:name w:val="İLK BAŞLIKLAR Char"/&gt;&lt;w:basedOn w:val="Balk1Char"/&gt;&lt;w:link w:val="LKBALIKLAR"/&gt;&lt;w:rsid w:val="00710FC6"/&gt;&lt;w:rPr&gt;&lt;w:rFonts w:ascii="Times New Roman" w:eastAsia="Times New Roman" w:hAnsi="Times New Roman" w:cs="Times New Roman"/&gt;&lt;w:b w:val="0"/&gt;&lt;w:smallCaps w:val="0"/&gt;&lt;w:noProof/&gt;&lt;w:color w:val="2E74B5" w:themeColor="accent1" w:themeShade="BF"/&gt;&lt;w:sz w:val="32"/&gt;&lt;w:szCs w:val="32"/&gt;&lt;w:lang w:eastAsia="tr-TR" w:bidi="tr-TR"/&gt;&lt;/w:rPr&gt;&lt;/w:style&gt;&lt;w:style w:type="character" w:customStyle="1" w:styleId="Balk2Char"&gt;&lt;w:name w:val="Başlık 2 Char"/&gt;&lt;w:basedOn w:val="VarsaylanParagrafYazTipi"/&gt;&lt;w:link w:val="Balk2"/&gt;&lt;w:uiPriority w:val="9"/&gt;&lt;w:rsid w:val="00C73521"/&gt;&lt;w:rPr&gt;&lt;w:rFonts w:asciiTheme="majorHAnsi" w:eastAsiaTheme="majorEastAsia" w:hAnsiTheme="majorHAnsi" w:cstheme="majorBidi"/&gt;&lt;w:color w:val="2E74B5" w:themeColor="accent1" w:themeShade="BF"/&gt;&lt;w:sz w:val="26"/&gt;&lt;w:szCs w:val="26"/&gt;&lt;/w:rPr&gt;&lt;/w:style&gt;&lt;w:style w:type="paragraph" w:customStyle="1" w:styleId="indekilerListesi"&gt;&lt;w:name w:val="İçindekiler_Listesi"/&gt;&lt;w:basedOn w:val="Normal"/&gt;&lt;w:next w:val="Normal"/&gt;&lt;w:link w:val="indekilerListesiChar"/&gt;&lt;w:qFormat/&gt;&lt;w:rsid w:val="00C73521"/&gt;&lt;w:pPr&gt;&lt;w:pBdr&gt;&lt;w:bottom w:val="single" w:sz="4" w:space="1" w:color="auto"/&gt;&lt;/w:pBdr&gt;&lt;w:tabs&gt;&lt;w:tab w:val="left" w:pos="360"/&gt;&lt;w:tab w:val="left" w:pos="720"/&gt;&lt;w:tab w:val="left" w:pos="8640"/&gt;&lt;/w:tabs&gt;&lt;w:jc w:val="right"/&gt;&lt;/w:pPr&gt;&lt;w:rPr&gt;&lt;w:noProof/&gt;&lt;w:szCs w:val="20"/&gt;&lt;/w:rPr&gt;&lt;/w:style&gt;&lt;w:style w:type="character" w:customStyle="1" w:styleId="indekilerListesiChar"&gt;&lt;w:name w:val="İçindekiler_Listesi Char"/&gt;&lt;w:basedOn w:val="VarsaylanParagrafYazTipi"/&gt;&lt;w:link w:val="indekilerListesi"/&gt;&lt;w:rsid w:val="00C73521"/&gt;&lt;w:rPr&gt;&lt;w:rFonts w:ascii="Times New Roman" w:hAnsi="Times New Roman"/&gt;&lt;w:noProof/&gt;&lt;w:sz w:val="20"/&gt;&lt;w:szCs w:val="20"/&gt;&lt;/w:rPr&gt;&lt;/w:style&gt;&lt;w:style w:type="character" w:customStyle="1" w:styleId="Balk1Char"&gt;&lt;w:name w:val="Başlık 1 Char"/&gt;&lt;w:basedOn w:val="VarsaylanParagrafYazTipi"/&gt;&lt;w:link w:val="Balk1"/&gt;&lt;w:uiPriority w:val="9"/&gt;&lt;w:rsid w:val="00E62AF3"/&gt;&lt;w:rPr&gt;&lt;w:rFonts w:ascii="Times New Roman" w:eastAsiaTheme="majorEastAsia" w:hAnsi="Times New Roman" w:cstheme="majorBidi"/&gt;&lt;w:b/&gt;&lt;w:smallCaps/&gt;&lt;w:sz w:val="32"/&gt;&lt;w:szCs w:val="32"/&gt;&lt;/w:rPr&gt;&lt;/w:style&gt;&lt;w:style w:type="paragraph" w:styleId="TBal"&gt;&lt;w:name w:val="TOC Heading"/&gt;&lt;w:basedOn w:val="Balk1"/&gt;&lt;w:next w:val="Normal"/&gt;&lt;w:autoRedefine/&gt;&lt;w:uiPriority w:val="39"/&gt;&lt;w:unhideWhenUsed/&gt;&lt;w:qFormat/&gt;&lt;w:rsid w:val="009919A2"/&gt;&lt;w:pPr&gt;&lt;w:spacing w:line="259" w:lineRule="auto"/&gt;&lt;w:outlineLvl w:val="9"/&gt;&lt;/w:pPr&gt;&lt;w:rPr&gt;&lt;w:lang w:val="en-US"/&gt;&lt;/w:rPr&gt;&lt;/w:style&gt;&lt;w:style w:type="paragraph" w:styleId="T2"&gt;&lt;w:name w:val="toc 2"/&gt;&lt;w:next w:val="Normal"/&gt;&lt;w:autoRedefine/&gt;&lt;w:uiPriority w:val="39"/&gt;&lt;w:unhideWhenUsed/&gt;&lt;w:qFormat/&gt;&lt;w:rsid w:val="00871FF1"/&gt;&lt;w:pPr&gt;&lt;w:tabs&gt;&lt;w:tab w:val="left" w:pos="709"/&gt;&lt;w:tab w:val="left" w:pos="851"/&gt;&lt;w:tab w:val="right" w:leader="dot" w:pos="8635"/&gt;&lt;/w:tabs&gt;&lt;w:spacing w:after="0" w:line="300" w:lineRule="auto"/&gt;&lt;w:ind w:left="284"/&gt;&lt;/w:pPr&gt;&lt;w:rPr&gt;&lt;w:rFonts w:ascii="Times New Roman" w:hAnsi="Times New Roman" w:cstheme="minorHAnsi"/&gt;&lt;w:noProof/&gt;&lt;w:sz w:val="20"/&gt;&lt;w:szCs w:val="20"/&gt;&lt;/w:rPr&gt;&lt;/w:style&gt;&lt;w:style w:type="paragraph" w:customStyle="1" w:styleId="TLK"&gt;&lt;w:name w:val="İÇTİLK"/&gt;&lt;w:basedOn w:val="LKBALIKLAR"/&gt;&lt;w:next w:val="Normal"/&gt;&lt;w:link w:val="TLKChar"/&gt;&lt;w:autoRedefine/&gt;&lt;w:qFormat/&gt;&lt;w:rsid w:val="009919A2"/&gt;&lt;w:pPr&gt;&lt;w:tabs&gt;&lt;w:tab w:val="clear" w:pos="567"/&gt;&lt;w:tab w:val="left" w:pos="284"/&gt;&lt;w:tab w:val="right" w:leader="dot" w:pos="8635"/&gt;&lt;/w:tabs&gt;&lt;w:ind w:left="284"/&gt;&lt;w:contextualSpacing/&gt;&lt;w:jc w:val="left"/&gt;&lt;/w:pPr&gt;&lt;/w:style&gt;&lt;w:style w:type="character" w:customStyle="1" w:styleId="TLKChar"&gt;&lt;w:name w:val="İÇTİLK Char"/&gt;&lt;w:basedOn w:val="LKBALIKLARChar"/&gt;&lt;w:link w:val="TLK"/&gt;&lt;w:rsid w:val="009919A2"/&gt;&lt;w:rPr&gt;&lt;w:rFonts w:ascii="Times New Roman" w:eastAsia="Times New Roman" w:hAnsi="Times New Roman" w:cs="Times New Roman"/&gt;&lt;w:b w:val="0"/&gt;&lt;w:smallCaps w:val="0"/&gt;&lt;w:noProof/&gt;&lt;w:color w:val="2E74B5" w:themeColor="accent1" w:themeShade="BF"/&gt;&lt;w:sz w:val="32"/&gt;&lt;w:szCs w:val="32"/&gt;&lt;w:lang w:eastAsia="tr-TR" w:bidi="tr-TR"/&gt;&lt;/w:rPr&gt;&lt;/w:style&gt;&lt;w:style w:type="paragraph" w:customStyle="1" w:styleId="TLKBALIKLAR"&gt;&lt;w:name w:val="İÇT İLK_BAŞLIKLAR"/&gt;&lt;w:basedOn w:val="LKBALIKLAR"/&gt;&lt;w:next w:val="Normal"/&gt;&lt;w:link w:val="TLKBALIKLARChar"/&gt;&lt;w:autoRedefine/&gt;&lt;w:qFormat/&gt;&lt;w:rsid w:val="00871FF1"/&gt;&lt;w:pPr&gt;&lt;w:tabs&gt;&lt;w:tab w:val="clear" w:pos="567"/&gt;&lt;w:tab w:val="left" w:pos="284"/&gt;&lt;w:tab w:val="right" w:leader="dot" w:pos="8635"/&gt;&lt;/w:tabs&gt;&lt;w:spacing w:after="60"/&gt;&lt;w:ind w:left="284"/&gt;&lt;w:jc w:val="left"/&gt;&lt;/w:pPr&gt;&lt;w:rPr&gt;&lt;w:sz w:val="20"/&gt;&lt;/w:rPr&gt;&lt;/w:style&gt;&lt;w:style w:type="character" w:customStyle="1" w:styleId="TLKBALIKLARChar"&gt;&lt;w:name w:val="İÇT İLK_BAŞLIKLAR Char"/&gt;&lt;w:basedOn w:val="LKBALIKLARChar"/&gt;&lt;w:link w:val="TLKBALIKLAR"/&gt;&lt;w:rsid w:val="00871FF1"/&gt;&lt;w:rPr&gt;&lt;w:rFonts w:ascii="Times New Roman" w:eastAsia="Times New Roman" w:hAnsi="Times New Roman" w:cs="Times New Roman"/&gt;&lt;w:b w:val="0"/&gt;&lt;w:smallCaps w:val="0"/&gt;&lt;w:noProof/&gt;&lt;w:color w:val="2E74B5" w:themeColor="accent1" w:themeShade="BF"/&gt;&lt;w:sz w:val="20"/&gt;&lt;w:szCs w:val="32"/&gt;&lt;w:lang w:eastAsia="tr-TR" w:bidi="tr-TR"/&gt;&lt;/w:rPr&gt;&lt;/w:style&gt;&lt;w:style w:type="character" w:customStyle="1" w:styleId="Balk4Char"&gt;&lt;w:name w:val="Başlık 4 Char"/&gt;&lt;w:basedOn w:val="VarsaylanParagrafYazTipi"/&gt;&lt;w:link w:val="Balk4"/&gt;&lt;w:uiPriority w:val="9"/&gt;&lt;w:rsid w:val="00871FF1"/&gt;&lt;w:rPr&gt;&lt;w:rFonts w:ascii="Times New Roman" w:eastAsiaTheme="majorEastAsia" w:hAnsi="Times New Roman" w:cstheme="majorBidi"/&gt;&lt;w:iCs/&gt;&lt;w:sz w:val="20"/&gt;&lt;/w:rPr&gt;&lt;/w:style&gt;&lt;w:style w:type="paragraph" w:styleId="T4"&gt;&lt;w:name w:val="toc 4"/&gt;&lt;w:basedOn w:val="Normal"/&gt;&lt;w:next w:val="Normal"/&gt;&lt;w:autoRedefine/&gt;&lt;w:uiPriority w:val="39"/&gt;&lt;w:unhideWhenUsed/&gt;&lt;w:qFormat/&gt;&lt;w:rsid w:val="003513CB"/&gt;&lt;w:pPr&gt;&lt;w:tabs&gt;&lt;w:tab w:val="right" w:leader="dot" w:pos="8635"/&gt;&lt;/w:tabs&gt;&lt;w:spacing w:line="300" w:lineRule="auto"/&gt;&lt;w:ind w:left="284" w:firstLine="0"/&gt;&lt;w:jc w:val="left"/&gt;&lt;/w:pPr&gt;&lt;w:rPr&gt;&lt;w:rFonts w:cs="Times New Roman"/&gt;&lt;w:bCs/&gt;&lt;w:smallCaps/&gt;&lt;w:noProof/&gt;&lt;w:szCs w:val="18"/&gt;&lt;w:lang w:eastAsia="tr-TR" w:bidi="tr-TR"/&gt;&lt;/w:rPr&gt;&lt;/w:style&gt;&lt;w:style w:type="paragraph" w:styleId="T1"&gt;&lt;w:name w:val="toc 1"/&gt;&lt;w:next w:val="Normal"/&gt;&lt;w:autoRedefine/&gt;&lt;w:uiPriority w:val="39"/&gt;&lt;w:unhideWhenUsed/&gt;&lt;w:qFormat/&gt;&lt;w:rsid w:val="00871FF1"/&gt;&lt;w:pPr&gt;&lt;w:tabs&gt;&lt;w:tab w:val="left" w:pos="284"/&gt;&lt;w:tab w:val="right" w:leader="dot" w:pos="8635"/&gt;&lt;/w:tabs&gt;&lt;w:spacing w:before="60" w:after="0" w:line="300" w:lineRule="auto"/&gt;&lt;/w:pPr&gt;&lt;w:rPr&gt;&lt;w:rFonts w:ascii="Times New Roman" w:hAnsi="Times New Roman" w:cstheme="minorHAnsi"/&gt;&lt;w:b/&gt;&lt;w:bCs/&gt;&lt;w:smallCaps/&gt;&lt;w:noProof/&gt;&lt;w:sz w:val="24"/&gt;&lt;w:szCs w:val="20"/&gt;&lt;w:lang w:bidi="tr-TR"/&gt;&lt;/w:rPr&gt;&lt;/w:style&gt;&lt;w:style w:type="paragraph" w:styleId="T3"&gt;&lt;w:name w:val="toc 3"/&gt;&lt;w:next w:val="Normal"/&gt;&lt;w:autoRedefine/&gt;&lt;w:uiPriority w:val="39"/&gt;&lt;w:unhideWhenUsed/&gt;&lt;w:qFormat/&gt;&lt;w:rsid w:val="001277E0"/&gt;&lt;w:pPr&gt;&lt;w:tabs&gt;&lt;w:tab w:val="left" w:pos="1276"/&gt;&lt;w:tab w:val="right" w:leader="dot" w:pos="8635"/&gt;&lt;/w:tabs&gt;&lt;w:spacing w:after="0" w:line="300" w:lineRule="auto"/&gt;&lt;w:ind w:left="709"/&gt;&lt;/w:pPr&gt;&lt;w:rPr&gt;&lt;w:rFonts w:ascii="Times New Roman" w:hAnsi="Times New Roman" w:cstheme="minorHAnsi"/&gt;&lt;w:iCs/&gt;&lt;w:sz w:val="20"/&gt;&lt;w:szCs w:val="20"/&gt;&lt;/w:rPr&gt;&lt;/w:style&gt;&lt;w:style w:type="paragraph" w:customStyle="1" w:styleId="LKSAYFALARORTALIBALIKLARI"&gt;&lt;w:name w:val="İLKSAYFALAR_ORTALI_BAŞLIKLARI"/&gt;&lt;w:basedOn w:val="Normal"/&gt;&lt;w:link w:val="LKSAYFALARORTALIBALIKLARIChar"/&gt;&lt;w:autoRedefine/&gt;&lt;w:qFormat/&gt;&lt;w:rsid w:val="00036BE9"/&gt;&lt;w:pPr&gt;&lt;w:ind w:firstLine="0"/&gt;&lt;w:jc w:val="center"/&gt;&lt;/w:pPr&gt;&lt;w:rPr&gt;&lt;w:rFonts w:eastAsia="Times New Roman" w:cs="Times New Roman"/&gt;&lt;w:b/&gt;&lt;w:smallCaps/&gt;&lt;w:sz w:val="32"/&gt;&lt;w:szCs w:val="20"/&gt;&lt;w:lang w:eastAsia="tr-TR"/&gt;&lt;/w:rPr&gt;&lt;/w:style&gt;&lt;w:style w:type="character" w:customStyle="1" w:styleId="LKSAYFALARORTALIBALIKLARIChar"&gt;&lt;w:name w:val="İLKSAYFALAR_ORTALI_BAŞLIKLARI Char"/&gt;&lt;w:basedOn w:val="VarsaylanParagrafYazTipi"/&gt;&lt;w:link w:val="LKSAYFALARORTALIBALIKLARI"/&gt;&lt;w:rsid w:val="00036BE9"/&gt;&lt;w:rPr&gt;&lt;w:rFonts w:ascii="Times New Roman" w:eastAsia="Times New Roman" w:hAnsi="Times New Roman" w:cs="Times New Roman"/&gt;&lt;w:b/&gt;&lt;w:smallCaps/&gt;&lt;w:sz w:val="32"/&gt;&lt;w:szCs w:val="20"/&gt;&lt;w:lang w:eastAsia="tr-TR"/&gt;&lt;/w:rPr&gt;&lt;/w:style&gt;&lt;w:style w:type="paragraph" w:customStyle="1" w:styleId="ORTALIBALIKLAR"&gt;&lt;w:name w:val="ORTALI_BAŞLIKLAR"/&gt;&lt;w:link w:val="ORTALIBALIKLARChar"/&gt;&lt;w:autoRedefine/&gt;&lt;w:qFormat/&gt;&lt;w:rsid w:val="002D2977"/&gt;&lt;w:pPr&gt;&lt;w:spacing w:after="0" w:line="240" w:lineRule="auto"/&gt;&lt;w:jc w:val="center"/&gt;&lt;/w:pPr&gt;&lt;w:rPr&gt;&lt;w:rFonts w:ascii="Times New Roman" w:eastAsia="Times New Roman" w:hAnsi="Times New Roman" w:cs="Times New Roman"/&gt;&lt;w:b/&gt;&lt;w:smallCaps/&gt;&lt;w:sz w:val="32"/&gt;&lt;w:szCs w:val="20"/&gt;&lt;w:lang w:eastAsia="tr-TR"/&gt;&lt;/w:rPr&gt;&lt;/w:style&gt;&lt;w:style w:type="character" w:customStyle="1" w:styleId="ORTALIBALIKLARChar"&gt;&lt;w:name w:val="ORTALI_BAŞLIKLAR Char"/&gt;&lt;w:basedOn w:val="VarsaylanParagrafYazTipi"/&gt;&lt;w:link w:val="ORTALIBALIKLAR"/&gt;&lt;w:rsid w:val="002D2977"/&gt;&lt;w:rPr&gt;&lt;w:rFonts w:ascii="Times New Roman" w:eastAsia="Times New Roman" w:hAnsi="Times New Roman" w:cs="Times New Roman"/&gt;&lt;w:b/&gt;&lt;w:smallCaps/&gt;&lt;w:sz w:val="32"/&gt;&lt;w:szCs w:val="20"/&gt;&lt;w:lang w:eastAsia="tr-TR"/&gt;&lt;/w:rPr&gt;&lt;/w:style&gt;&lt;w:style w:type="paragraph" w:customStyle="1" w:styleId="Antet"&gt;&lt;w:name w:val="Antet"/&gt;&lt;w:link w:val="AntetChar"/&gt;&lt;w:autoRedefine/&gt;&lt;w:qFormat/&gt;&lt;w:rsid w:val="00011905"/&gt;&lt;w:pPr&gt;&lt;w:spacing w:after="0" w:line="240" w:lineRule="auto"/&gt;&lt;w:jc w:val="center"/&gt;&lt;/w:pPr&gt;&lt;w:rPr&gt;&lt;w:rFonts w:ascii="Times New Roman" w:hAnsi="Times New Roman" w:cs="Times New Roman"/&gt;&lt;w:b/&gt;&lt;w:smallCaps/&gt;&lt;w:spacing w:val="10"/&gt;&lt;w:sz w:val="24"/&gt;&lt;w:szCs w:val="24"/&gt;&lt;/w:rPr&gt;&lt;/w:style&gt;&lt;w:style w:type="character" w:customStyle="1" w:styleId="AntetChar"&gt;&lt;w:name w:val="Antet Char"/&gt;&lt;w:basedOn w:val="VarsaylanParagrafYazTipi"/&gt;&lt;w:link w:val="Antet"/&gt;&lt;w:rsid w:val="00011905"/&gt;&lt;w:rPr&gt;&lt;w:rFonts w:ascii="Times New Roman" w:hAnsi="Times New Roman" w:cs="Times New Roman"/&gt;&lt;w:b/&gt;&lt;w:smallCaps/&gt;&lt;w:spacing w:val="10"/&gt;&lt;w:sz w:val="24"/&gt;&lt;w:szCs w:val="24"/&gt;&lt;/w:rPr&gt;&lt;/w:style&gt;&lt;w:style w:type="paragraph" w:customStyle="1" w:styleId="PencereBalk"&gt;&lt;w:name w:val="PencereBaşlık"/&gt;&lt;w:basedOn w:val="KapakBalk0"/&gt;&lt;w:link w:val="PencereBalkChar"/&gt;&lt;w:autoRedefine/&gt;&lt;w:qFormat/&gt;&lt;w:rsid w:val="00AB3E45"/&gt;&lt;w:pPr&gt;&lt;w:spacing w:line="276" w:lineRule="auto"/&gt;&lt;/w:pPr&gt;&lt;w:rPr&gt;&lt;w:sz w:val="24"/&gt;&lt;/w:rPr&gt;&lt;/w:style&gt;&lt;w:style w:type="character" w:customStyle="1" w:styleId="PencereBalkChar"&gt;&lt;w:name w:val="PencereBaşlık Char"/&gt;&lt;w:basedOn w:val="KapakBalkChar0"/&gt;&lt;w:link w:val="PencereBalk"/&gt;&lt;w:rsid w:val="00AB3E45"/&gt;&lt;w:rPr&gt;&lt;w:rFonts w:ascii="Times New Roman" w:hAnsi="Times New Roman" w:cs="Times New Roman"/&gt;&lt;w:b/&gt;&lt;w:smallCaps/&gt;&lt;w:sz w:val="24"/&gt;&lt;w:szCs w:val="32"/&gt;&lt;/w:rPr&gt;&lt;/w:style&gt;&lt;w:style w:type="paragraph" w:customStyle="1" w:styleId="TYazar"&gt;&lt;w:name w:val="TYazarı"/&gt;&lt;w:basedOn w:val="Normal"/&gt;&lt;w:link w:val="TYazarChar"/&gt;&lt;w:autoRedefine/&gt;&lt;w:qFormat/&gt;&lt;w:rsid w:val="00AB3E45"/&gt;&lt;w:pPr&gt;&lt;w:spacing w:line="240" w:lineRule="auto"/&gt;&lt;w:ind w:right="10" w:firstLine="0"/&gt;&lt;w:jc w:val="center"/&gt;&lt;/w:pPr&gt;&lt;w:rPr&gt;&lt;w:rFonts w:cs="Times New Roman"/&gt;&lt;w:b/&gt;&lt;/w:rPr&gt;&lt;/w:style&gt;&lt;w:style w:type="character" w:customStyle="1" w:styleId="TYazarChar"&gt;&lt;w:name w:val="TYazarı Char"/&gt;&lt;w:basedOn w:val="VarsaylanParagrafYazTipi"/&gt;&lt;w:link w:val="TYazar"/&gt;&lt;w:rsid w:val="00AB3E45"/&gt;&lt;w:rPr&gt;&lt;w:rFonts w:ascii="Times New Roman" w:hAnsi="Times New Roman" w:cs="Times New Roman"/&gt;&lt;w:b/&gt;&lt;/w:rPr&gt;&lt;/w:style&gt;&lt;w:style w:type="paragraph" w:customStyle="1" w:styleId="PencereTTuru"&gt;&lt;w:name w:val="PencereTTuru"/&gt;&lt;w:basedOn w:val="Normal"/&gt;&lt;w:link w:val="PencereTTuruChar"/&gt;&lt;w:autoRedefine/&gt;&lt;w:qFormat/&gt;&lt;w:rsid w:val="00AB3E45"/&gt;&lt;w:pPr&gt;&lt;w:spacing w:line="240" w:lineRule="auto"/&gt;&lt;w:ind w:firstLine="0"/&gt;&lt;w:jc w:val="center"/&gt;&lt;/w:pPr&gt;&lt;/w:style&gt;&lt;w:style w:type="character" w:customStyle="1" w:styleId="PencereTTuruChar"&gt;&lt;w:name w:val="PencereTTuru Char"/&gt;&lt;w:basedOn w:val="VarsaylanParagrafYazTipi"/&gt;&lt;w:link w:val="PencereTTuru"/&gt;&lt;w:rsid w:val="00AB3E45"/&gt;&lt;w:rPr&gt;&lt;w:rFonts w:ascii="Times New Roman" w:hAnsi="Times New Roman"/&gt;&lt;/w:rPr&gt;&lt;/w:style&gt;&lt;w:style w:type="paragraph" w:customStyle="1" w:styleId="PencereABDA"&gt;&lt;w:name w:val="PencereABDA"/&gt;&lt;w:basedOn w:val="Normal"/&gt;&lt;w:link w:val="PencereABDAChar"/&gt;&lt;w:autoRedefine/&gt;&lt;w:qFormat/&gt;&lt;w:rsid w:val="00AB3E45"/&gt;&lt;w:pPr&gt;&lt;w:autoSpaceDE w:val="0"/&gt;&lt;w:autoSpaceDN w:val="0"/&gt;&lt;w:adjustRightInd w:val="0"/&gt;&lt;w:spacing w:line="240" w:lineRule="auto"/&gt;&lt;w:ind w:firstLine="0"/&gt;&lt;w:jc w:val="center"/&gt;&lt;/w:pPr&gt;&lt;w:rPr&gt;&lt;w:rFonts w:eastAsia="Times New Roman" w:cs="Times New Roman"/&gt;&lt;w:smallCaps/&gt;&lt;w:color w:val="000000"/&gt;&lt;w:sz w:val="24"/&gt;&lt;w:szCs w:val="24"/&gt;&lt;w:lang w:eastAsia="tr-TR"/&gt;&lt;/w:rPr&gt;&lt;/w:style&gt;&lt;w:style w:type="character" w:customStyle="1" w:styleId="PencereABDAChar"&gt;&lt;w:name w:val="PencereABDA Char"/&gt;&lt;w:basedOn w:val="VarsaylanParagrafYazTipi"/&gt;&lt;w:link w:val="PencereABDA"/&gt;&lt;w:rsid w:val="00AB3E45"/&gt;&lt;w:rPr&gt;&lt;w:rFonts w:ascii="Times New Roman" w:eastAsia="Times New Roman" w:hAnsi="Times New Roman" w:cs="Times New Roman"/&gt;&lt;w:smallCaps/&gt;&lt;w:color w:val="000000"/&gt;&lt;w:sz w:val="24"/&gt;&lt;w:szCs w:val="24"/&gt;&lt;w:lang w:eastAsia="tr-TR"/&gt;&lt;/w:rPr&gt;&lt;/w:style&gt;&lt;w:style w:type="paragraph" w:customStyle="1" w:styleId="PencereProg"&gt;&lt;w:name w:val="PencereProg"/&gt;&lt;w:basedOn w:val="Normal"/&gt;&lt;w:link w:val="PencereProgChar"/&gt;&lt;w:autoRedefine/&gt;&lt;w:qFormat/&gt;&lt;w:rsid w:val="002D2977"/&gt;&lt;w:pPr&gt;&lt;w:autoSpaceDE w:val="0"/&gt;&lt;w:autoSpaceDN w:val="0"/&gt;&lt;w:adjustRightInd w:val="0"/&gt;&lt;w:jc w:val="center"/&gt;&lt;/w:pPr&gt;&lt;w:rPr&gt;&lt;w:rFonts w:eastAsia="Times New Roman" w:cs="Times New Roman"/&gt;&lt;w:color w:val="000000"/&gt;&lt;w:szCs w:val="20"/&gt;&lt;w:lang w:eastAsia="tr-TR"/&gt;&lt;/w:rPr&gt;&lt;/w:style&gt;&lt;w:style w:type="character" w:customStyle="1" w:styleId="PencereProgChar"&gt;&lt;w:name w:val="PencereProg Char"/&gt;&lt;w:basedOn w:val="VarsaylanParagrafYazTipi"/&gt;&lt;w:link w:val="PencereProg"/&gt;&lt;w:rsid w:val="002D2977"/&gt;&lt;w:rPr&gt;&lt;w:rFonts w:ascii="Times New Roman" w:eastAsia="Times New Roman" w:hAnsi="Times New Roman" w:cs="Times New Roman"/&gt;&lt;w:color w:val="000000"/&gt;&lt;w:sz w:val="20"/&gt;&lt;w:szCs w:val="20"/&gt;&lt;w:lang w:eastAsia="tr-TR"/&gt;&lt;/w:rPr&gt;&lt;/w:style&gt;&lt;w:style w:type="paragraph" w:customStyle="1" w:styleId="PTarih"&gt;&lt;w:name w:val="PTarih"/&gt;&lt;w:basedOn w:val="Antet"/&gt;&lt;w:link w:val="PTarihChar"/&gt;&lt;w:autoRedefine/&gt;&lt;w:qFormat/&gt;&lt;w:rsid w:val="00E83ECC"/&gt;&lt;w:rPr&gt;&lt;w:b w:val="0"/&gt;&lt;/w:rPr&gt;&lt;/w:style&gt;&lt;w:style w:type="character" w:customStyle="1" w:styleId="PTarihChar"&gt;&lt;w:name w:val="PTarih Char"/&gt;&lt;w:basedOn w:val="AntetChar"/&gt;&lt;w:link w:val="PTarih"/&gt;&lt;w:rsid w:val="00E83ECC"/&gt;&lt;w:rPr&gt;&lt;w:rFonts w:ascii="Times New Roman" w:hAnsi="Times New Roman" w:cs="Times New Roman"/&gt;&lt;w:b w:val="0"/&gt;&lt;w:smallCaps/&gt;&lt;w:spacing w:val="10"/&gt;&lt;w:sz w:val="24"/&gt;&lt;w:szCs w:val="24"/&gt;&lt;/w:rPr&gt;&lt;/w:style&gt;&lt;w:style w:type="paragraph" w:customStyle="1" w:styleId="KapABDA"&gt;&lt;w:name w:val="İçKapABDA"/&gt;&lt;w:basedOn w:val="Normal"/&gt;&lt;w:link w:val="KapABDAChar"/&gt;&lt;w:autoRedefine/&gt;&lt;w:qFormat/&gt;&lt;w:rsid w:val="00011905"/&gt;&lt;w:pPr&gt;&lt;w:spacing w:line="240" w:lineRule="auto"/&gt;&lt;w:ind w:firstLine="0"/&gt;&lt;w:jc w:val="center"/&gt;&lt;/w:pPr&gt;&lt;w:rPr&gt;&lt;w:sz w:val="24"/&gt;&lt;w:szCs w:val="24"/&gt;&lt;/w:rPr&gt;&lt;/w:style&gt;&lt;w:style w:type="character" w:customStyle="1" w:styleId="KapABDAChar"&gt;&lt;w:name w:val="İçKapABDA Char"/&gt;&lt;w:basedOn w:val="VarsaylanParagrafYazTipi"/&gt;&lt;w:link w:val="KapABDA"/&gt;&lt;w:rsid w:val="00011905"/&gt;&lt;w:rPr&gt;&lt;w:rFonts w:ascii="Times New Roman" w:hAnsi="Times New Roman"/&gt;&lt;w:sz w:val="24"/&gt;&lt;w:szCs w:val="24"/&gt;&lt;/w:rPr&gt;&lt;/w:style&gt;&lt;w:style w:type="paragraph" w:customStyle="1" w:styleId="KapakDanman"&gt;&lt;w:name w:val="İçKapakDanışman"/&gt;&lt;w:basedOn w:val="Normal"/&gt;&lt;w:link w:val="KapakDanmanChar"/&gt;&lt;w:autoRedefine/&gt;&lt;w:qFormat/&gt;&lt;w:rsid w:val="002D2977"/&gt;&lt;w:pPr&gt;&lt;w:tabs&gt;&lt;w:tab w:val="clear" w:pos="567"/&gt;&lt;/w:tabs&gt;&lt;w:autoSpaceDE w:val="0"/&gt;&lt;w:autoSpaceDN w:val="0"/&gt;&lt;w:adjustRightInd w:val="0"/&gt;&lt;w:spacing w:line="276" w:lineRule="auto"/&gt;&lt;w:ind w:firstLine="0"/&gt;&lt;w:jc w:val="center"/&gt;&lt;/w:pPr&gt;&lt;w:rPr&gt;&lt;w:rFonts w:eastAsia="Times New Roman" w:cs="Times New Roman"/&gt;&lt;w:color w:val="000000"/&gt;&lt;w:sz w:val="24"/&gt;&lt;w:szCs w:val="24"/&gt;&lt;w:lang w:eastAsia="tr-TR"/&gt;&lt;/w:rPr&gt;&lt;/w:style&gt;&lt;w:style w:type="character" w:customStyle="1" w:styleId="KapakDanmanChar"&gt;&lt;w:name w:val="İçKapakDanışman Char"/&gt;&lt;w:basedOn w:val="VarsaylanParagrafYazTipi"/&gt;&lt;w:link w:val="KapakDanman"/&gt;&lt;w:rsid w:val="002D2977"/&gt;&lt;w:rPr&gt;&lt;w:rFonts w:ascii="Times New Roman" w:eastAsia="Times New Roman" w:hAnsi="Times New Roman" w:cs="Times New Roman"/&gt;&lt;w:color w:val="000000"/&gt;&lt;w:sz w:val="24"/&gt;&lt;w:szCs w:val="24"/&gt;&lt;w:lang w:eastAsia="tr-TR"/&gt;&lt;/w:rPr&gt;&lt;/w:style&gt;&lt;w:style w:type="paragraph" w:customStyle="1" w:styleId="OnayABDA"&gt;&lt;w:name w:val="OnayABDA"/&gt;&lt;w:basedOn w:val="Normal"/&gt;&lt;w:link w:val="OnayABDAChar"/&gt;&lt;w:autoRedefine/&gt;&lt;w:qFormat/&gt;&lt;w:rsid w:val="002D2977"/&gt;&lt;w:pPr&gt;&lt;w:spacing w:line="240" w:lineRule="auto"/&gt;&lt;w:ind w:left="851" w:firstLine="0"/&gt;&lt;w:jc w:val="center"/&gt;&lt;/w:pPr&gt;&lt;w:rPr&gt;&lt;w:sz w:val="24"/&gt;&lt;/w:rPr&gt;&lt;/w:style&gt;&lt;w:style w:type="character" w:customStyle="1" w:styleId="OnayABDAChar"&gt;&lt;w:name w:val="OnayABDA Char"/&gt;&lt;w:basedOn w:val="VarsaylanParagrafYazTipi"/&gt;&lt;w:link w:val="OnayABDA"/&gt;&lt;w:rsid w:val="002D2977"/&gt;&lt;w:rPr&gt;&lt;w:rFonts w:ascii="Times New Roman" w:hAnsi="Times New Roman"/&gt;&lt;w:sz w:val="24"/&gt;&lt;/w:rPr&gt;&lt;/w:style&gt;&lt;w:style w:type="paragraph" w:customStyle="1" w:styleId="OnayTBal"&gt;&lt;w:name w:val="OnayTBaşlığı"/&gt;&lt;w:basedOn w:val="Normal"/&gt;&lt;w:link w:val="OnayTBalChar"/&gt;&lt;w:autoRedefine/&gt;&lt;w:qFormat/&gt;&lt;w:rsid w:val="0006489B"/&gt;&lt;w:pPr&gt;&lt;w:tabs&gt;&lt;w:tab w:val="clear" w:pos="567"/&gt;&lt;/w:tabs&gt;&lt;w:spacing w:before="120" w:after="120" w:line="240" w:lineRule="auto"/&gt;&lt;w:ind w:firstLine="0"/&gt;&lt;w:contextualSpacing/&gt;&lt;w:jc w:val="left"/&gt;&lt;/w:pPr&gt;&lt;w:rPr&gt;&lt;w:rFonts w:eastAsia="Times New Roman" w:cs="Times New Roman"/&gt;&lt;w:szCs w:val="24"/&gt;&lt;w:lang w:eastAsia="tr-TR"/&gt;&lt;/w:rPr&gt;&lt;/w:style&gt;&lt;w:style w:type="character" w:customStyle="1" w:styleId="OnayTBalChar"&gt;&lt;w:name w:val="OnayTBaşlığı Char"/&gt;&lt;w:basedOn w:val="VarsaylanParagrafYazTipi"/&gt;&lt;w:link w:val="OnayTBal"/&gt;&lt;w:rsid w:val="0006489B"/&gt;&lt;w:rPr&gt;&lt;w:rFonts w:ascii="Times New Roman" w:eastAsia="Times New Roman" w:hAnsi="Times New Roman" w:cs="Times New Roman"/&gt;&lt;w:szCs w:val="24"/&gt;&lt;w:lang w:eastAsia="tr-TR"/&gt;&lt;/w:rPr&gt;&lt;/w:style&gt;&lt;w:style w:type="paragraph" w:customStyle="1" w:styleId="OnayYazar"&gt;&lt;w:name w:val="OnayYazar"/&gt;&lt;w:basedOn w:val="Normal"/&gt;&lt;w:link w:val="OnayYazarChar"/&gt;&lt;w:autoRedefine/&gt;&lt;w:qFormat/&gt;&lt;w:rsid w:val="002D2977"/&gt;&lt;w:pPr&gt;&lt;w:tabs&gt;&lt;w:tab w:val="clear" w:pos="567"/&gt;&lt;/w:tabs&gt;&lt;w:autoSpaceDE w:val="0"/&gt;&lt;w:autoSpaceDN w:val="0"/&gt;&lt;w:adjustRightInd w:val="0"/&gt;&lt;w:spacing w:before="120" w:after="120" w:line="240" w:lineRule="auto"/&gt;&lt;w:ind w:firstLine="0"/&gt;&lt;w:jc w:val="left"/&gt;&lt;/w:pPr&gt;&lt;w:rPr&gt;&lt;w:rFonts w:cs="Times New Roman"/&gt;&lt;w:bCs/&gt;&lt;w:color w:val="000000"/&gt;&lt;/w:rPr&gt;&lt;/w:style&gt;&lt;w:style w:type="character" w:customStyle="1" w:styleId="OnayYazarChar"&gt;&lt;w:name w:val="OnayYazar Char"/&gt;&lt;w:basedOn w:val="VarsaylanParagrafYazTipi"/&gt;&lt;w:link w:val="OnayYazar"/&gt;&lt;w:rsid w:val="002D2977"/&gt;&lt;w:rPr&gt;&lt;w:rFonts w:ascii="Times New Roman" w:hAnsi="Times New Roman" w:cs="Times New Roman"/&gt;&lt;w:bCs/&gt;&lt;w:color w:val="000000"/&gt;&lt;/w:rPr&gt;&lt;/w:style&gt;&lt;w:style w:type="paragraph" w:customStyle="1" w:styleId="OnayTarih"&gt;&lt;w:name w:val="OnayTarih"/&gt;&lt;w:basedOn w:val="Normal"/&gt;&lt;w:link w:val="OnayTarihChar"/&gt;&lt;w:autoRedefine/&gt;&lt;w:qFormat/&gt;&lt;w:rsid w:val="002D2977"/&gt;&lt;w:pPr&gt;&lt;w:tabs&gt;&lt;w:tab w:val="clear" w:pos="567"/&gt;&lt;/w:tabs&gt;&lt;w:autoSpaceDE w:val="0"/&gt;&lt;w:autoSpaceDN w:val="0"/&gt;&lt;w:adjustRightInd w:val="0"/&gt;&lt;w:spacing w:before="120" w:after="120" w:line="240" w:lineRule="auto"/&gt;&lt;w:ind w:firstLine="0"/&gt;&lt;w:jc w:val="left"/&gt;&lt;/w:pPr&gt;&lt;w:rPr&gt;&lt;w:rFonts w:cs="Times New Roman"/&gt;&lt;w:bCs/&gt;&lt;w:color w:val="000000"/&gt;&lt;/w:rPr&gt;&lt;/w:style&gt;&lt;w:style w:type="character" w:customStyle="1" w:styleId="OnayTarihChar"&gt;&lt;w:name w:val="OnayTarih Char"/&gt;&lt;w:basedOn w:val="VarsaylanParagrafYazTipi"/&gt;&lt;w:link w:val="OnayTarih"/&gt;&lt;w:rsid w:val="002D2977"/&gt;&lt;w:rPr&gt;&lt;w:rFonts w:ascii="Times New Roman" w:hAnsi="Times New Roman" w:cs="Times New Roman"/&gt;&lt;w:bCs/&gt;&lt;w:color w:val="000000"/&gt;&lt;/w:rPr&gt;&lt;/w:style&gt;&lt;w:style w:type="paragraph" w:customStyle="1" w:styleId="OnaySBal"&gt;&lt;w:name w:val="OnaySBaşlığı"/&gt;&lt;w:basedOn w:val="ORTALIBALIKLAR"/&gt;&lt;w:link w:val="OnaySBalChar"/&gt;&lt;w:autoRedefine/&gt;&lt;w:qFormat/&gt;&lt;w:rsid w:val="00036BE9"/&gt;&lt;w:pPr&gt;&lt;w:ind w:left="851"/&gt;&lt;/w:pPr&gt;&lt;/w:style&gt;&lt;w:style w:type="character" w:customStyle="1" w:styleId="OnaySBalChar"&gt;&lt;w:name w:val="OnaySBaşlığı Char"/&gt;&lt;w:basedOn w:val="ORTALIBALIKLARChar"/&gt;&lt;w:link w:val="OnaySBal"/&gt;&lt;w:rsid w:val="00036BE9"/&gt;&lt;w:rPr&gt;&lt;w:rFonts w:ascii="Times New Roman" w:eastAsia="Times New Roman" w:hAnsi="Times New Roman" w:cs="Times New Roman"/&gt;&lt;w:b/&gt;&lt;w:smallCaps/&gt;&lt;w:sz w:val="32"/&gt;&lt;w:szCs w:val="20"/&gt;&lt;w:lang w:eastAsia="tr-TR"/&gt;&lt;/w:rPr&gt;&lt;/w:style&gt;&lt;w:style w:type="paragraph" w:customStyle="1" w:styleId="OnaySsimler"&gt;&lt;w:name w:val="OnaySİsimler"/&gt;&lt;w:basedOn w:val="Normal"/&gt;&lt;w:link w:val="OnaySsimlerChar"/&gt;&lt;w:autoRedefine/&gt;&lt;w:qFormat/&gt;&lt;w:rsid w:val="002E6F84"/&gt;&lt;w:pPr&gt;&lt;w:tabs&gt;&lt;w:tab w:val="left" w:pos="7672"/&gt;&lt;/w:tabs&gt;&lt;w:autoSpaceDE w:val="0"/&gt;&lt;w:autoSpaceDN w:val="0"/&gt;&lt;w:adjustRightInd w:val="0"/&gt;&lt;w:spacing w:line="240" w:lineRule="auto"/&gt;&lt;w:ind w:left="851" w:firstLine="0"/&gt;&lt;w:jc w:val="center"/&gt;&lt;/w:pPr&gt;&lt;/w:style&gt;&lt;w:style w:type="character" w:customStyle="1" w:styleId="OnaySsimlerChar"&gt;&lt;w:name w:val="OnaySİsimler Char"/&gt;&lt;w:basedOn w:val="VarsaylanParagrafYazTipi"/&gt;&lt;w:link w:val="OnaySsimler"/&gt;&lt;w:rsid w:val="002E6F84"/&gt;&lt;w:rPr&gt;&lt;w:rFonts w:ascii="Times New Roman" w:hAnsi="Times New Roman"/&gt;&lt;/w:rPr&gt;&lt;/w:style&gt;&lt;w:style w:type="paragraph" w:customStyle="1" w:styleId="OnaySJKurum"&gt;&lt;w:name w:val="OnaySJKurum"/&gt;&lt;w:basedOn w:val="Normal"/&gt;&lt;w:link w:val="OnaySJKurumChar"/&gt;&lt;w:autoRedefine/&gt;&lt;w:qFormat/&gt;&lt;w:rsid w:val="002D2977"/&gt;&lt;w:pPr&gt;&lt;w:pBdr&gt;&lt;w:bottom w:val="single" w:sz="4" w:space="1" w:color="auto"/&gt;&lt;/w:pBdr&gt;&lt;w:tabs&gt;&lt;w:tab w:val="left" w:pos="7458"/&gt;&lt;/w:tabs&gt;&lt;w:autoSpaceDE w:val="0"/&gt;&lt;w:autoSpaceDN w:val="0"/&gt;&lt;w:adjustRightInd w:val="0"/&gt;&lt;w:spacing w:line="240" w:lineRule="auto"/&gt;&lt;w:ind w:left="1843" w:firstLine="0"/&gt;&lt;w:jc w:val="left"/&gt;&lt;/w:pPr&gt;&lt;w:rPr&gt;&lt;w:bCs/&gt;&lt;w:color w:val="000000"/&gt;&lt;w:sz w:val="20"/&gt;&lt;/w:rPr&gt;&lt;/w:style&gt;&lt;w:style w:type="character" w:customStyle="1" w:styleId="OnaySJKurumChar"&gt;&lt;w:name w:val="OnaySJKurum Char"/&gt;&lt;w:basedOn w:val="VarsaylanParagrafYazTipi"/&gt;&lt;w:link w:val="OnaySJKurum"/&gt;&lt;w:rsid w:val="002D2977"/&gt;&lt;w:rPr&gt;&lt;w:rFonts w:ascii="Times New Roman" w:hAnsi="Times New Roman"/&gt;&lt;w:bCs/&gt;&lt;w:color w:val="000000"/&gt;&lt;w:sz w:val="20"/&gt;&lt;/w:rPr&gt;&lt;/w:style&gt;&lt;w:style w:type="paragraph" w:customStyle="1" w:styleId="OzetABDA"&gt;&lt;w:name w:val="OzetABDA"/&gt;&lt;w:basedOn w:val="Normal"/&gt;&lt;w:link w:val="OzetABDAChar"/&gt;&lt;w:autoRedefine/&gt;&lt;w:qFormat/&gt;&lt;w:rsid w:val="002D2977"/&gt;&lt;w:pPr&gt;&lt;w:spacing w:line="240" w:lineRule="auto"/&gt;&lt;w:ind w:firstLine="0"/&gt;&lt;w:jc w:val="center"/&gt;&lt;/w:pPr&gt;&lt;w:rPr&gt;&lt;w:rFonts w:cs="Times New Roman"/&gt;&lt;w:sz w:val="20"/&gt;&lt;w:szCs w:val="20"/&gt;&lt;/w:rPr&gt;&lt;/w:style&gt;&lt;w:style w:type="character" w:customStyle="1" w:styleId="OzetABDAChar"&gt;&lt;w:name w:val="OzetABDA Char"/&gt;&lt;w:basedOn w:val="VarsaylanParagrafYazTipi"/&gt;&lt;w:link w:val="OzetABDA"/&gt;&lt;w:rsid w:val="002D2977"/&gt;&lt;w:rPr&gt;&lt;w:rFonts w:ascii="Times New Roman" w:hAnsi="Times New Roman" w:cs="Times New Roman"/&gt;&lt;w:sz w:val="20"/&gt;&lt;w:szCs w:val="20"/&gt;&lt;/w:rPr&gt;&lt;/w:style&gt;&lt;w:style w:type="paragraph" w:customStyle="1" w:styleId="AbstractTezBal"&gt;&lt;w:name w:val="AbstractTezBaşlığı"/&gt;&lt;w:basedOn w:val="Normal"/&gt;&lt;w:link w:val="AbstractTezBalChar"/&gt;&lt;w:autoRedefine/&gt;&lt;w:qFormat/&gt;&lt;w:rsid w:val="002D2977"/&gt;&lt;w:pPr&gt;&lt;w:tabs&gt;&lt;w:tab w:val="clear" w:pos="567"/&gt;&lt;/w:tabs&gt;&lt;w:spacing w:before="120" w:line="240" w:lineRule="auto"/&gt;&lt;w:ind w:firstLine="0"/&gt;&lt;w:jc w:val="center"/&gt;&lt;/w:pPr&gt;&lt;w:rPr&gt;&lt;w:rFonts w:eastAsia="Times New Roman" w:cs="Times New Roman"/&gt;&lt;w:sz w:val="28"/&gt;&lt;w:szCs w:val="24"/&gt;&lt;w:lang w:val="en-US" w:eastAsia="tr-TR"/&gt;&lt;/w:rPr&gt;&lt;/w:style&gt;&lt;w:style w:type="character" w:customStyle="1" w:styleId="AbstractTezBalChar"&gt;&lt;w:name w:val="AbstractTezBaşlığı Char"/&gt;&lt;w:basedOn w:val="VarsaylanParagrafYazTipi"/&gt;&lt;w:link w:val="AbstractTezBal"/&gt;&lt;w:rsid w:val="002D2977"/&gt;&lt;w:rPr&gt;&lt;w:rFonts w:ascii="Times New Roman" w:eastAsia="Times New Roman" w:hAnsi="Times New Roman" w:cs="Times New Roman"/&gt;&lt;w:sz w:val="28"/&gt;&lt;w:szCs w:val="24"/&gt;&lt;w:lang w:val="en-US" w:eastAsia="tr-TR"/&gt;&lt;/w:rPr&gt;&lt;/w:style&gt;&lt;w:style w:type="character" w:customStyle="1" w:styleId="Balk3Char"&gt;&lt;w:name w:val="Başlık 3 Char"/&gt;&lt;w:basedOn w:val="VarsaylanParagrafYazTipi"/&gt;&lt;w:link w:val="Balk3"/&gt;&lt;w:uiPriority w:val="9"/&gt;&lt;w:rsid w:val="003F49A1"/&gt;&lt;w:rPr&gt;&lt;w:rFonts w:ascii="Times New Roman" w:eastAsiaTheme="minorEastAsia" w:hAnsi="Times New Roman" w:cs="Times New Roman"/&gt;&lt;w:b/&gt;&lt;w:sz w:val="24"/&gt;&lt;w:szCs w:val="24"/&gt;&lt;/w:rPr&gt;&lt;/w:style&gt;&lt;w:style w:type="character" w:customStyle="1" w:styleId="Balk5Char"&gt;&lt;w:name w:val="Başlık 5 Char"/&gt;&lt;w:basedOn w:val="VarsaylanParagrafYazTipi"/&gt;&lt;w:link w:val="Balk5"/&gt;&lt;w:uiPriority w:val="9"/&gt;&lt;w:rsid w:val="003F49A1"/&gt;&lt;w:rPr&gt;&lt;w:rFonts w:asciiTheme="majorHAnsi" w:eastAsiaTheme="majorEastAsia" w:hAnsiTheme="majorHAnsi" w:cstheme="majorBidi"/&gt;&lt;w:color w:val="2E74B5" w:themeColor="accent1" w:themeShade="BF"/&gt;&lt;/w:rPr&gt;&lt;/w:style&gt;&lt;w:style w:type="character" w:customStyle="1" w:styleId="Balk6Char"&gt;&lt;w:name w:val="Başlık 6 Char"/&gt;&lt;w:basedOn w:val="VarsaylanParagrafYazTipi"/&gt;&lt;w:link w:val="Balk6"/&gt;&lt;w:uiPriority w:val="9"/&gt;&lt;w:rsid w:val="003F49A1"/&gt;&lt;w:rPr&gt;&lt;w:rFonts w:asciiTheme="majorHAnsi" w:eastAsiaTheme="majorEastAsia" w:hAnsiTheme="majorHAnsi" w:cstheme="majorBidi"/&gt;&lt;w:color w:val="1F4D78" w:themeColor="accent1" w:themeShade="7F"/&gt;&lt;/w:rPr&gt;&lt;/w:style&gt;&lt;w:style w:type="character" w:customStyle="1" w:styleId="Balk7Char"&gt;&lt;w:name w:val="Başlık 7 Char"/&gt;&lt;w:basedOn w:val="VarsaylanParagrafYazTipi"/&gt;&lt;w:link w:val="Balk7"/&gt;&lt;w:uiPriority w:val="9"/&gt;&lt;w:rsid w:val="003F49A1"/&gt;&lt;w:rPr&gt;&lt;w:rFonts w:asciiTheme="majorHAnsi" w:eastAsiaTheme="majorEastAsia" w:hAnsiTheme="majorHAnsi" w:cstheme="majorBidi"/&gt;&lt;w:i/&gt;&lt;w:iCs/&gt;&lt;w:color w:val="1F4D78" w:themeColor="accent1" w:themeShade="7F"/&gt;&lt;/w:rPr&gt;&lt;/w:style&gt;&lt;w:style w:type="character" w:customStyle="1" w:styleId="Balk8Char"&gt;&lt;w:name w:val="Başlık 8 Char"/&gt;&lt;w:basedOn w:val="VarsaylanParagrafYazTipi"/&gt;&lt;w:link w:val="Balk8"/&gt;&lt;w:uiPriority w:val="9"/&gt;&lt;w:rsid w:val="003F49A1"/&gt;&lt;w:rPr&gt;&lt;w:rFonts w:asciiTheme="majorHAnsi" w:eastAsiaTheme="majorEastAsia" w:hAnsiTheme="majorHAnsi" w:cstheme="majorBidi"/&gt;&lt;w:color w:val="272727" w:themeColor="text1" w:themeTint="D8"/&gt;&lt;w:sz w:val="21"/&gt;&lt;w:szCs w:val="21"/&gt;&lt;/w:rPr&gt;&lt;/w:style&gt;&lt;w:style w:type="character" w:customStyle="1" w:styleId="Balk9Char"&gt;&lt;w:name w:val="Başlık 9 Char"/&gt;&lt;w:basedOn w:val="VarsaylanParagrafYazTipi"/&gt;&lt;w:link w:val="Balk9"/&gt;&lt;w:uiPriority w:val="9"/&gt;&lt;w:rsid w:val="003F49A1"/&gt;&lt;w:rPr&gt;&lt;w:rFonts w:asciiTheme="majorHAnsi" w:eastAsiaTheme="majorEastAsia" w:hAnsiTheme="majorHAnsi" w:cstheme="majorBidi"/&gt;&lt;w:i/&gt;&lt;w:iCs/&gt;&lt;w:color w:val="272727" w:themeColor="text1" w:themeTint="D8"/&gt;&lt;w:sz w:val="21"/&gt;&lt;w:szCs w:val="21"/&gt;&lt;/w:rPr&gt;&lt;/w:style&gt;&lt;w:style w:type="paragraph" w:styleId="ResimYazs"&gt;&lt;w:name w:val="caption"/&gt;&lt;w:basedOn w:val="Normal"/&gt;&lt;w:next w:val="Normal"/&gt;&lt;w:uiPriority w:val="35"/&gt;&lt;w:unhideWhenUsed/&gt;&lt;w:qFormat/&gt;&lt;w:rsid w:val="003F49A1"/&gt;&lt;w:pPr&gt;&lt;w:spacing w:line="240" w:lineRule="auto"/&gt;&lt;w:jc w:val="center"/&gt;&lt;/w:pPr&gt;&lt;w:rPr&gt;&lt;w:iCs/&gt;&lt;w:sz w:val="20"/&gt;&lt;w:szCs w:val="18"/&gt;&lt;/w:rPr&gt;&lt;/w:style&gt;&lt;w:style w:type="paragraph" w:styleId="stBilgi"&gt;&lt;w:name w:val="header"/&gt;&lt;w:basedOn w:val="Normal"/&gt;&lt;w:link w:val="stBilgiChar"/&gt;&lt;w:uiPriority w:val="99"/&gt;&lt;w:unhideWhenUsed/&gt;&lt;w:rsid w:val="003F49A1"/&gt;&lt;w:pPr&gt;&lt;w:tabs&gt;&lt;w:tab w:val="center" w:pos="4536"/&gt;&lt;w:tab w:val="right" w:pos="9072"/&gt;&lt;/w:tabs&gt;&lt;w:spacing w:line="240" w:lineRule="auto"/&gt;&lt;/w:pPr&gt;&lt;/w:style&gt;&lt;w:style w:type="character" w:customStyle="1" w:styleId="stBilgiChar"&gt;&lt;w:name w:val="Üst Bilgi Char"/&gt;&lt;w:basedOn w:val="VarsaylanParagrafYazTipi"/&gt;&lt;w:link w:val="stBilgi"/&gt;&lt;w:uiPriority w:val="99"/&gt;&lt;w:rsid w:val="003F49A1"/&gt;&lt;w:rPr&gt;&lt;w:rFonts w:ascii="Times New Roman" w:hAnsi="Times New Roman"/&gt;&lt;/w:rPr&gt;&lt;/w:style&gt;&lt;w:style w:type="paragraph" w:styleId="AltBilgi"&gt;&lt;w:name w:val="footer"/&gt;&lt;w:basedOn w:val="Normal"/&gt;&lt;w:link w:val="AltBilgiChar"/&gt;&lt;w:uiPriority w:val="99"/&gt;&lt;w:unhideWhenUsed/&gt;&lt;w:rsid w:val="003F49A1"/&gt;&lt;w:pPr&gt;&lt;w:tabs&gt;&lt;w:tab w:val="center" w:pos="4536"/&gt;&lt;w:tab w:val="right" w:pos="9072"/&gt;&lt;/w:tabs&gt;&lt;w:spacing w:line="240" w:lineRule="auto"/&gt;&lt;/w:pPr&gt;&lt;w:rPr&gt;&lt;w:sz w:val="20"/&gt;&lt;/w:rPr&gt;&lt;/w:style&gt;&lt;w:style w:type="character" w:customStyle="1" w:styleId="AltBilgiChar"&gt;&lt;w:name w:val="Alt Bilgi Char"/&gt;&lt;w:basedOn w:val="VarsaylanParagrafYazTipi"/&gt;&lt;w:link w:val="AltBilgi"/&gt;&lt;w:uiPriority w:val="99"/&gt;&lt;w:rsid w:val="003F49A1"/&gt;&lt;w:rPr&gt;&lt;w:rFonts w:ascii="Times New Roman" w:hAnsi="Times New Roman"/&gt;&lt;w:sz w:val="20"/&gt;&lt;/w:rPr&gt;&lt;/w:style&gt;&lt;w:style w:type="character" w:styleId="YerTutucuMetni"&gt;&lt;w:name w:val="Placeholder Text"/&gt;&lt;w:basedOn w:val="VarsaylanParagrafYazTipi"/&gt;&lt;w:uiPriority w:val="99"/&gt;&lt;w:semiHidden/&gt;&lt;w:rsid w:val="003F49A1"/&gt;&lt;w:rPr&gt;&lt;w:color w:val="808080"/&gt;&lt;/w:rPr&gt;&lt;/w:style&gt;&lt;w:style w:type="paragraph" w:styleId="ListeParagraf"&gt;&lt;w:name w:val="List Paragraph"/&gt;&lt;w:basedOn w:val="Normal"/&gt;&lt;w:uiPriority w:val="34"/&gt;&lt;w:qFormat/&gt;&lt;w:rsid w:val="003F49A1"/&gt;&lt;w:pPr&gt;&lt;w:ind w:left="720"/&gt;&lt;w:contextualSpacing/&gt;&lt;/w:pPr&gt;&lt;/w:style&gt;&lt;w:style w:type="table" w:styleId="TabloKlavuzu"&gt;&lt;w:name w:val="Table Grid"/&gt;&lt;w:basedOn w:val="NormalTablo"/&gt;&lt;w:uiPriority w:val="39"/&gt;&lt;w:rsid w:val="003F49A1"/&gt;&lt;w:pPr&gt;&lt;w:spacing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w:type="character" w:customStyle="1" w:styleId="tlid-translation"&gt;&lt;w:name w:val="tlid-translation"/&gt;&lt;w:basedOn w:val="VarsaylanParagrafYazTipi"/&gt;&lt;w:rsid w:val="003F49A1"/&gt;&lt;/w:style&gt;&lt;w:style w:type="paragraph" w:styleId="AralkYok"&gt;&lt;w:name w:val="No Spacing"/&gt;&lt;w:uiPriority w:val="1"/&gt;&lt;w:qFormat/&gt;&lt;w:rsid w:val="003F49A1"/&gt;&lt;w:pPr&gt;&lt;w:spacing w:after="0" w:line="240" w:lineRule="auto"/&gt;&lt;/w:pPr&gt;&lt;/w:style&gt;&lt;w:style w:type="paragraph" w:styleId="GvdeMetni"&gt;&lt;w:name w:val="Body Text"/&gt;&lt;w:basedOn w:val="Normal"/&gt;&lt;w:link w:val="GvdeMetniChar"/&gt;&lt;w:uiPriority w:val="99"/&gt;&lt;w:qFormat/&gt;&lt;w:rsid w:val="003F49A1"/&gt;&lt;w:pPr&gt;&lt;w:widowControl w:val="0"/&gt;&lt;w:autoSpaceDE w:val="0"/&gt;&lt;w:autoSpaceDN w:val="0"/&gt;&lt;w:spacing w:line="240" w:lineRule="auto"/&gt;&lt;w:ind w:left="127"/&gt;&lt;/w:pPr&gt;&lt;w:rPr&gt;&lt;w:rFonts w:eastAsia="Times New Roman" w:cs="Times New Roman"/&gt;&lt;w:sz w:val="23"/&gt;&lt;w:szCs w:val="23"/&gt;&lt;w:lang w:eastAsia="tr-TR" w:bidi="tr-TR"/&gt;&lt;/w:rPr&gt;&lt;/w:style&gt;&lt;w:style w:type="character" w:customStyle="1" w:styleId="GvdeMetniChar"&gt;&lt;w:name w:val="Gövde Metni Char"/&gt;&lt;w:basedOn w:val="VarsaylanParagrafYazTipi"/&gt;&lt;w:link w:val="GvdeMetni"/&gt;&lt;w:uiPriority w:val="99"/&gt;&lt;w:rsid w:val="003F49A1"/&gt;&lt;w:rPr&gt;&lt;w:rFonts w:ascii="Times New Roman" w:eastAsia="Times New Roman" w:hAnsi="Times New Roman" w:cs="Times New Roman"/&gt;&lt;w:sz w:val="23"/&gt;&lt;w:szCs w:val="23"/&gt;&lt;w:lang w:eastAsia="tr-TR" w:bidi="tr-TR"/&gt;&lt;/w:rPr&gt;&lt;/w:style&gt;&lt;w:style w:type="paragraph" w:styleId="ekillerTablosu"&gt;&lt;w:name w:val="table of figures"/&gt;&lt;w:basedOn w:val="Normal"/&gt;&lt;w:next w:val="Normal"/&gt;&lt;w:uiPriority w:val="99"/&gt;&lt;w:unhideWhenUsed/&gt;&lt;w:rsid w:val="003F49A1"/&gt;&lt;w:pPr&gt;&lt;w:tabs&gt;&lt;w:tab w:val="clear" w:pos="567"/&gt;&lt;/w:tabs&gt;&lt;w:ind w:firstLine="0"/&gt;&lt;w:jc w:val="left"/&gt;&lt;/w:pPr&gt;&lt;w:rPr&gt;&lt;w:rFonts w:asciiTheme="minorHAnsi" w:hAnsiTheme="minorHAnsi" w:cstheme="minorHAnsi"/&gt;&lt;w:i/&gt;&lt;w:iCs/&gt;&lt;w:sz w:val="20"/&gt;&lt;w:szCs w:val="20"/&gt;&lt;/w:rPr&gt;&lt;/w:style&gt;&lt;w:style w:type="paragraph" w:styleId="T5"&gt;&lt;w:name w:val="toc 5"/&gt;&lt;w:basedOn w:val="Normal"/&gt;&lt;w:next w:val="Normal"/&gt;&lt;w:autoRedefine/&gt;&lt;w:uiPriority w:val="39"/&gt;&lt;w:unhideWhenUsed/&gt;&lt;w:rsid w:val="003F49A1"/&gt;&lt;w:pPr&gt;&lt;w:tabs&gt;&lt;w:tab w:val="clear" w:pos="567"/&gt;&lt;/w:tabs&gt;&lt;w:ind w:left="880"/&gt;&lt;w:jc w:val="left"/&gt;&lt;/w:pPr&gt;&lt;w:rPr&gt;&lt;w:rFonts w:asciiTheme="minorHAnsi" w:hAnsiTheme="minorHAnsi" w:cstheme="minorHAnsi"/&gt;&lt;w:sz w:val="18"/&gt;&lt;w:szCs w:val="18"/&gt;&lt;/w:rPr&gt;&lt;/w:style&gt;&lt;w:style w:type="paragraph" w:styleId="T6"&gt;&lt;w:name w:val="toc 6"/&gt;&lt;w:basedOn w:val="Normal"/&gt;&lt;w:next w:val="Normal"/&gt;&lt;w:autoRedefine/&gt;&lt;w:uiPriority w:val="39"/&gt;&lt;w:unhideWhenUsed/&gt;&lt;w:rsid w:val="003F49A1"/&gt;&lt;w:pPr&gt;&lt;w:tabs&gt;&lt;w:tab w:val="clear" w:pos="567"/&gt;&lt;/w:tabs&gt;&lt;w:ind w:left="1100"/&gt;&lt;w:jc w:val="left"/&gt;&lt;/w:pPr&gt;&lt;w:rPr&gt;&lt;w:rFonts w:asciiTheme="minorHAnsi" w:hAnsiTheme="minorHAnsi" w:cstheme="minorHAnsi"/&gt;&lt;w:sz w:val="18"/&gt;&lt;w:szCs w:val="18"/&gt;&lt;/w:rPr&gt;&lt;/w:style&gt;&lt;w:style w:type="paragraph" w:styleId="T7"&gt;&lt;w:name w:val="toc 7"/&gt;&lt;w:basedOn w:val="Normal"/&gt;&lt;w:next w:val="Normal"/&gt;&lt;w:autoRedefine/&gt;&lt;w:uiPriority w:val="39"/&gt;&lt;w:unhideWhenUsed/&gt;&lt;w:rsid w:val="003F49A1"/&gt;&lt;w:pPr&gt;&lt;w:tabs&gt;&lt;w:tab w:val="clear" w:pos="567"/&gt;&lt;/w:tabs&gt;&lt;w:ind w:left="1320"/&gt;&lt;w:jc w:val="left"/&gt;&lt;/w:pPr&gt;&lt;w:rPr&gt;&lt;w:rFonts w:asciiTheme="minorHAnsi" w:hAnsiTheme="minorHAnsi" w:cstheme="minorHAnsi"/&gt;&lt;w:sz w:val="18"/&gt;&lt;w:szCs w:val="18"/&gt;&lt;/w:rPr&gt;&lt;/w:style&gt;&lt;w:style w:type="paragraph" w:styleId="T8"&gt;&lt;w:name w:val="toc 8"/&gt;&lt;w:basedOn w:val="Normal"/&gt;&lt;w:next w:val="Normal"/&gt;&lt;w:autoRedefine/&gt;&lt;w:uiPriority w:val="39"/&gt;&lt;w:unhideWhenUsed/&gt;&lt;w:rsid w:val="003F49A1"/&gt;&lt;w:pPr&gt;&lt;w:tabs&gt;&lt;w:tab w:val="clear" w:pos="567"/&gt;&lt;/w:tabs&gt;&lt;w:ind w:left="1540"/&gt;&lt;w:jc w:val="left"/&gt;&lt;/w:pPr&gt;&lt;w:rPr&gt;&lt;w:rFonts w:asciiTheme="minorHAnsi" w:hAnsiTheme="minorHAnsi" w:cstheme="minorHAnsi"/&gt;&lt;w:sz w:val="18"/&gt;&lt;w:szCs w:val="18"/&gt;&lt;/w:rPr&gt;&lt;/w:style&gt;&lt;w:style w:type="paragraph" w:styleId="T9"&gt;&lt;w:name w:val="toc 9"/&gt;&lt;w:basedOn w:val="Normal"/&gt;&lt;w:next w:val="Normal"/&gt;&lt;w:autoRedefine/&gt;&lt;w:uiPriority w:val="39"/&gt;&lt;w:unhideWhenUsed/&gt;&lt;w:rsid w:val="003F49A1"/&gt;&lt;w:pPr&gt;&lt;w:tabs&gt;&lt;w:tab w:val="clear" w:pos="567"/&gt;&lt;/w:tabs&gt;&lt;w:ind w:left="1760"/&gt;&lt;w:jc w:val="left"/&gt;&lt;/w:pPr&gt;&lt;w:rPr&gt;&lt;w:rFonts w:asciiTheme="minorHAnsi" w:hAnsiTheme="minorHAnsi" w:cstheme="minorHAnsi"/&gt;&lt;w:sz w:val="18"/&gt;&lt;w:szCs w:val="18"/&gt;&lt;/w:rPr&gt;&lt;/w:style&gt;&lt;w:style w:type="character" w:styleId="Kpr"&gt;&lt;w:name w:val="Hyperlink"/&gt;&lt;w:basedOn w:val="VarsaylanParagrafYazTipi"/&gt;&lt;w:uiPriority w:val="99"/&gt;&lt;w:unhideWhenUsed/&gt;&lt;w:rsid w:val="003F49A1"/&gt;&lt;w:rPr&gt;&lt;w:color w:val="0563C1" w:themeColor="hyperlink"/&gt;&lt;w:u w:val="single"/&gt;&lt;/w:rPr&gt;&lt;/w:style&gt;&lt;w:style w:type="table" w:styleId="DzTablo2"&gt;&lt;w:name w:val="Plain Table 2"/&gt;&lt;w:basedOn w:val="NormalTablo"/&gt;&lt;w:uiPriority w:val="42"/&gt;&lt;w:rsid w:val="003F49A1"/&gt;&lt;w:pPr&gt;&lt;w:spacing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w:styleId="KlavuzTablo5Koyu-Vurgu3"&gt;&lt;w:name w:val="Grid Table 5 Dark Accent 3"/&gt;&lt;w:basedOn w:val="NormalTablo"/&gt;&lt;w:uiPriority w:val="50"/&gt;&lt;w:rsid w:val="003F49A1"/&gt;&lt;w:pPr&gt;&lt;w:spacing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w:fill="EDEDED"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w:fill="A5A5A5"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w:fill="A5A5A5"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w:fill="A5A5A5"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w:fill="A5A5A5" w:themeFill="accent3"/&gt;&lt;/w:tcPr&gt;&lt;/w:tblStylePr&gt;&lt;w:tblStylePr w:type="band1Vert"&gt;&lt;w:tblPr/&gt;&lt;w:tcPr&gt;&lt;w:shd w:val="clear" w:color="auto" w:fill="DBDBDB" w:themeFill="accent3" w:themeFillTint="66"/&gt;&lt;/w:tcPr&gt;&lt;/w:tblStylePr&gt;&lt;w:tblStylePr w:type="band1Horz"&gt;&lt;w:tblPr/&gt;&lt;w:tcPr&gt;&lt;w:shd w:val="clear" w:color="auto" w:fill="DBDBDB" w:themeFill="accent3" w:themeFillTint="66"/&gt;&lt;/w:tcPr&gt;&lt;/w:tblStylePr&gt;&lt;/w:style&gt;&lt;w:style w:type="paragraph" w:customStyle="1" w:styleId="Default"&gt;&lt;w:name w:val="Default"/&gt;&lt;w:link w:val="DefaultChar"/&gt;&lt;w:rsid w:val="003F49A1"/&gt;&lt;w:pPr&gt;&lt;w:autoSpaceDE w:val="0"/&gt;&lt;w:autoSpaceDN w:val="0"/&gt;&lt;w:adjustRightInd w:val="0"/&gt;&lt;w:spacing w:after="0" w:line="240" w:lineRule="auto"/&gt;&lt;/w:pPr&gt;&lt;w:rPr&gt;&lt;w:rFonts w:ascii="Times New Roman" w:eastAsia="Times New Roman" w:hAnsi="Times New Roman" w:cs="Times New Roman"/&gt;&lt;w:color w:val="000000"/&gt;&lt;w:sz w:val="24"/&gt;&lt;w:szCs w:val="24"/&gt;&lt;w:lang w:eastAsia="tr-TR"/&gt;&lt;/w:rPr&gt;&lt;/w:style&gt;&lt;w:style w:type="character" w:customStyle="1" w:styleId="DefaultChar"&gt;&lt;w:name w:val="Default Char"/&gt;&lt;w:basedOn w:val="VarsaylanParagrafYazTipi"/&gt;&lt;w:link w:val="Default"/&gt;&lt;w:rsid w:val="003F49A1"/&gt;&lt;w:rPr&gt;&lt;w:rFonts w:ascii="Times New Roman" w:eastAsia="Times New Roman" w:hAnsi="Times New Roman" w:cs="Times New Roman"/&gt;&lt;w:color w:val="000000"/&gt;&lt;w:sz w:val="24"/&gt;&lt;w:szCs w:val="24"/&gt;&lt;w:lang w:eastAsia="tr-TR"/&gt;&lt;/w:rPr&gt;&lt;/w:style&gt;&lt;w:style w:type="paragraph" w:styleId="GvdeMetni2"&gt;&lt;w:name w:val="Body Text 2"/&gt;&lt;w:basedOn w:val="Normal"/&gt;&lt;w:link w:val="GvdeMetni2Char"/&gt;&lt;w:uiPriority w:val="99"/&gt;&lt;w:unhideWhenUsed/&gt;&lt;w:rsid w:val="003F49A1"/&gt;&lt;w:pPr&gt;&lt;w:spacing w:after="120" w:line="480" w:lineRule="auto"/&gt;&lt;/w:pPr&gt;&lt;/w:style&gt;&lt;w:style w:type="character" w:customStyle="1" w:styleId="GvdeMetni2Char"&gt;&lt;w:name w:val="Gövde Metni 2 Char"/&gt;&lt;w:basedOn w:val="VarsaylanParagrafYazTipi"/&gt;&lt;w:link w:val="GvdeMetni2"/&gt;&lt;w:uiPriority w:val="99"/&gt;&lt;w:rsid w:val="003F49A1"/&gt;&lt;w:rPr&gt;&lt;w:rFonts w:ascii="Times New Roman" w:hAnsi="Times New Roman"/&gt;&lt;/w:rPr&gt;&lt;/w:style&gt;&lt;w:style w:type="paragraph" w:customStyle="1" w:styleId="LKBOLBALIKLAR"&gt;&lt;w:name w:val="İLKBOL_BAŞLIKLAR"/&gt;&lt;w:basedOn w:val="Normal"/&gt;&lt;w:link w:val="LKBOLBALIKLARChar"/&gt;&lt;w:autoRedefine/&gt;&lt;w:qFormat/&gt;&lt;w:rsid w:val="00A41D02"/&gt;&lt;w:pPr&gt;&lt;w:spacing w:line="240" w:lineRule="auto"/&gt;&lt;w:ind w:firstLine="0"/&gt;&lt;w:jc w:val="center"/&gt;&lt;/w:pPr&gt;&lt;w:rPr&gt;&lt;w:rFonts w:cstheme="majorBidi"/&gt;&lt;w:b/&gt;&lt;w:bCs/&gt;&lt;w:smallCaps/&gt;&lt;w:sz w:val="32"/&gt;&lt;w:szCs w:val="32"/&gt;&lt;/w:rPr&gt;&lt;/w:style&gt;&lt;w:style w:type="character" w:customStyle="1" w:styleId="LKBOLBALIKLARChar"&gt;&lt;w:name w:val="İLKBOL_BAŞLIKLAR Char"/&gt;&lt;w:basedOn w:val="Balk1Char"/&gt;&lt;w:link w:val="LKBOLBALIKLAR"/&gt;&lt;w:rsid w:val="00A41D02"/&gt;&lt;w:rPr&gt;&lt;w:rFonts w:ascii="Times New Roman" w:eastAsiaTheme="majorEastAsia" w:hAnsi="Times New Roman" w:cstheme="majorBidi"/&gt;&lt;w:b/&gt;&lt;w:bCs/&gt;&lt;w:smallCaps/&gt;&lt;w:sz w:val="32"/&gt;&lt;w:szCs w:val="32"/&gt;&lt;/w:rPr&gt;&lt;/w:style&gt;&lt;w:style w:type="paragraph" w:customStyle="1" w:styleId="BOLUK"&gt;&lt;w:name w:val="BOŞLUK"/&gt;&lt;w:link w:val="BOLUKChar"/&gt;&lt;w:autoRedefine/&gt;&lt;w:qFormat/&gt;&lt;w:rsid w:val="00F50AE6"/&gt;&lt;w:pPr&gt;&lt;w:tabs&gt;&lt;w:tab w:val="left" w:pos="567"/&gt;&lt;/w:tabs&gt;&lt;w:spacing w:after="0" w:line="240" w:lineRule="auto"/&gt;&lt;w:ind w:right="-2"/&gt;&lt;w:jc w:val="center"/&gt;&lt;/w:pPr&gt;&lt;w:rPr&gt;&lt;w:rFonts w:ascii="Times New Roman" w:eastAsia="Times New Roman" w:hAnsi="Times New Roman" w:cs="Times New Roman"/&gt;&lt;w:color w:val="FF0000"/&gt;&lt;w:sz w:val="20"/&gt;&lt;w:szCs w:val="24"/&gt;&lt;w:lang w:eastAsia="tr-TR" w:bidi="tr-TR"/&gt;&lt;/w:rPr&gt;&lt;/w:style&gt;&lt;w:style w:type="character" w:customStyle="1" w:styleId="BOLUKChar"&gt;&lt;w:name w:val="BOŞLUK Char"/&gt;&lt;w:basedOn w:val="DefaultChar"/&gt;&lt;w:link w:val="BOLUK"/&gt;&lt;w:rsid w:val="00F50AE6"/&gt;&lt;w:rPr&gt;&lt;w:rFonts w:ascii="Times New Roman" w:eastAsia="Times New Roman" w:hAnsi="Times New Roman" w:cs="Times New Roman"/&gt;&lt;w:color w:val="FF0000"/&gt;&lt;w:sz w:val="20"/&gt;&lt;w:szCs w:val="24"/&gt;&lt;w:lang w:eastAsia="tr-TR" w:bidi="tr-TR"/&gt;&lt;/w:rPr&gt;&lt;/w:style&gt;&lt;w:style w:type="paragraph" w:styleId="NormalWeb"&gt;&lt;w:name w:val="Normal (Web)"/&gt;&lt;w:basedOn w:val="Normal"/&gt;&lt;w:uiPriority w:val="99"/&gt;&lt;w:unhideWhenUsed/&gt;&lt;w:rsid w:val="003F49A1"/&gt;&lt;w:pPr&gt;&lt;w:tabs&gt;&lt;w:tab w:val="clear" w:pos="567"/&gt;&lt;/w:tabs&gt;&lt;w:spacing w:before="100" w:beforeAutospacing="1" w:after="100" w:afterAutospacing="1" w:line="240" w:lineRule="auto"/&gt;&lt;w:jc w:val="left"/&gt;&lt;/w:pPr&gt;&lt;w:rPr&gt;&lt;w:rFonts w:eastAsiaTheme="minorEastAsia" w:cs="Times New Roman"/&gt;&lt;w:sz w:val="24"/&gt;&lt;w:szCs w:val="24"/&gt;&lt;w:lang w:val="en-US"/&gt;&lt;/w:rPr&gt;&lt;/w:style&gt;&lt;w:style w:type="character" w:styleId="AklamaBavurusu"&gt;&lt;w:name w:val="annotation reference"/&gt;&lt;w:basedOn w:val="VarsaylanParagrafYazTipi"/&gt;&lt;w:uiPriority w:val="99"/&gt;&lt;w:semiHidden/&gt;&lt;w:unhideWhenUsed/&gt;&lt;w:rsid w:val="003F49A1"/&gt;&lt;w:rPr&gt;&lt;w:sz w:val="16"/&gt;&lt;w:szCs w:val="16"/&gt;&lt;/w:rPr&gt;&lt;/w:style&gt;&lt;w:style w:type="paragraph" w:styleId="AklamaMetni"&gt;&lt;w:name w:val="annotation text"/&gt;&lt;w:basedOn w:val="Normal"/&gt;&lt;w:link w:val="AklamaMetniChar"/&gt;&lt;w:uiPriority w:val="99"/&gt;&lt;w:semiHidden/&gt;&lt;w:unhideWhenUsed/&gt;&lt;w:rsid w:val="003F49A1"/&gt;&lt;w:pPr&gt;&lt;w:spacing w:line="240" w:lineRule="auto"/&gt;&lt;/w:pPr&gt;&lt;w:rPr&gt;&lt;w:sz w:val="20"/&gt;&lt;w:szCs w:val="20"/&gt;&lt;/w:rPr&gt;&lt;/w:style&gt;&lt;w:style w:type="character" w:customStyle="1" w:styleId="AklamaMetniChar"&gt;&lt;w:name w:val="Açıklama Metni Char"/&gt;&lt;w:basedOn w:val="VarsaylanParagrafYazTipi"/&gt;&lt;w:link w:val="AklamaMetni"/&gt;&lt;w:uiPriority w:val="99"/&gt;&lt;w:semiHidden/&gt;&lt;w:rsid w:val="003F49A1"/&gt;&lt;w:rPr&gt;&lt;w:rFonts w:ascii="Times New Roman" w:hAnsi="Times New Roman"/&gt;&lt;w:sz w:val="20"/&gt;&lt;w:szCs w:val="20"/&gt;&lt;/w:rPr&gt;&lt;/w:style&gt;&lt;w:style w:type="paragraph" w:styleId="AklamaKonusu"&gt;&lt;w:name w:val="annotation subject"/&gt;&lt;w:basedOn w:val="AklamaMetni"/&gt;&lt;w:next w:val="AklamaMetni"/&gt;&lt;w:link w:val="AklamaKonusuChar"/&gt;&lt;w:uiPriority w:val="99"/&gt;&lt;w:semiHidden/&gt;&lt;w:unhideWhenUsed/&gt;&lt;w:rsid w:val="003F49A1"/&gt;&lt;w:rPr&gt;&lt;w:b/&gt;&lt;w:bCs/&gt;&lt;/w:rPr&gt;&lt;/w:style&gt;&lt;w:style w:type="character" w:customStyle="1" w:styleId="AklamaKonusuChar"&gt;&lt;w:name w:val="Açıklama Konusu Char"/&gt;&lt;w:basedOn w:val="AklamaMetniChar"/&gt;&lt;w:link w:val="AklamaKonusu"/&gt;&lt;w:uiPriority w:val="99"/&gt;&lt;w:semiHidden/&gt;&lt;w:rsid w:val="003F49A1"/&gt;&lt;w:rPr&gt;&lt;w:rFonts w:ascii="Times New Roman" w:hAnsi="Times New Roman"/&gt;&lt;w:b/&gt;&lt;w:bCs/&gt;&lt;w:sz w:val="20"/&gt;&lt;w:szCs w:val="20"/&gt;&lt;/w:rPr&gt;&lt;/w:style&gt;&lt;w:style w:type="paragraph" w:styleId="Dzeltme"&gt;&lt;w:name w:val="Revision"/&gt;&lt;w:hidden/&gt;&lt;w:uiPriority w:val="99"/&gt;&lt;w:semiHidden/&gt;&lt;w:rsid w:val="003F49A1"/&gt;&lt;w:pPr&gt;&lt;w:spacing w:after="0" w:line="240" w:lineRule="auto"/&gt;&lt;/w:pPr&gt;&lt;w:rPr&gt;&lt;w:rFonts w:ascii="Times New Roman" w:hAnsi="Times New Roman"/&gt;&lt;/w:rPr&gt;&lt;/w:style&gt;&lt;w:style w:type="paragraph" w:styleId="BalonMetni"&gt;&lt;w:name w:val="Balloon Text"/&gt;&lt;w:basedOn w:val="Normal"/&gt;&lt;w:link w:val="BalonMetniChar"/&gt;&lt;w:uiPriority w:val="99"/&gt;&lt;w:semiHidden/&gt;&lt;w:unhideWhenUsed/&gt;&lt;w:rsid w:val="003F49A1"/&gt;&lt;w:pPr&gt;&lt;w:spacing w:line="240" w:lineRule="auto"/&gt;&lt;/w:pPr&gt;&lt;w:rPr&gt;&lt;w:rFonts w:ascii="Segoe UI" w:hAnsi="Segoe UI" w:cs="Segoe UI"/&gt;&lt;w:sz w:val="18"/&gt;&lt;w:szCs w:val="18"/&gt;&lt;/w:rPr&gt;&lt;/w:style&gt;&lt;w:style w:type="character" w:customStyle="1" w:styleId="BalonMetniChar"&gt;&lt;w:name w:val="Balon Metni Char"/&gt;&lt;w:basedOn w:val="VarsaylanParagrafYazTipi"/&gt;&lt;w:link w:val="BalonMetni"/&gt;&lt;w:uiPriority w:val="99"/&gt;&lt;w:semiHidden/&gt;&lt;w:rsid w:val="003F49A1"/&gt;&lt;w:rPr&gt;&lt;w:rFonts w:ascii="Segoe UI" w:hAnsi="Segoe UI" w:cs="Segoe UI"/&gt;&lt;w:sz w:val="18"/&gt;&lt;w:szCs w:val="18"/&gt;&lt;/w:rPr&gt;&lt;/w:style&gt;&lt;w:style w:type="paragraph" w:customStyle="1" w:styleId="ekilveTabloYazs"&gt;&lt;w:name w:val="Şekil ve Tablo Yazısı"/&gt;&lt;w:link w:val="ekilveTabloYazsChar"/&gt;&lt;w:qFormat/&gt;&lt;w:rsid w:val="003F49A1"/&gt;&lt;w:pPr&gt;&lt;w:spacing w:after="0" w:line="276" w:lineRule="auto"/&gt;&lt;w:ind w:left="567" w:hanging="567"/&gt;&lt;w:jc w:val="center"/&gt;&lt;/w:pPr&gt;&lt;w:rPr&gt;&lt;w:rFonts w:ascii="Times New Roman" w:hAnsi="Times New Roman"/&gt;&lt;w:sz w:val="20"/&gt;&lt;/w:rPr&gt;&lt;/w:style&gt;&lt;w:style w:type="character" w:customStyle="1" w:styleId="ekilveTabloYazsChar"&gt;&lt;w:name w:val="Şekil ve Tablo Yazısı Char"/&gt;&lt;w:basedOn w:val="VarsaylanParagrafYazTipi"/&gt;&lt;w:link w:val="ekilveTabloYazs"/&gt;&lt;w:rsid w:val="003F49A1"/&gt;&lt;w:rPr&gt;&lt;w:rFonts w:ascii="Times New Roman" w:hAnsi="Times New Roman"/&gt;&lt;w:sz w:val="20"/&gt;&lt;/w:rPr&gt;&lt;/w:style&gt;&lt;w:style w:type="paragraph" w:styleId="KonuBal"&gt;&lt;w:name w:val="Title"/&gt;&lt;w:basedOn w:val="Normal"/&gt;&lt;w:link w:val="KonuBalChar"/&gt;&lt;w:uiPriority w:val="10"/&gt;&lt;w:qFormat/&gt;&lt;w:rsid w:val="003F49A1"/&gt;&lt;w:pPr&gt;&lt;w:tabs&gt;&lt;w:tab w:val="clear" w:pos="567"/&gt;&lt;/w:tabs&gt;&lt;w:jc w:val="center"/&gt;&lt;/w:pPr&gt;&lt;w:rPr&gt;&lt;w:rFonts w:eastAsia="Times New Roman" w:cs="Times New Roman"/&gt;&lt;w:b/&gt;&lt;w:sz w:val="24"/&gt;&lt;w:szCs w:val="20"/&gt;&lt;w:lang w:eastAsia="tr-TR"/&gt;&lt;/w:rPr&gt;&lt;/w:style&gt;&lt;w:style w:type="character" w:customStyle="1" w:styleId="KonuBalChar"&gt;&lt;w:name w:val="Konu Başlığı Char"/&gt;&lt;w:basedOn w:val="VarsaylanParagrafYazTipi"/&gt;&lt;w:link w:val="KonuBal"/&gt;&lt;w:uiPriority w:val="10"/&gt;&lt;w:rsid w:val="003F49A1"/&gt;&lt;w:rPr&gt;&lt;w:rFonts w:ascii="Times New Roman" w:eastAsia="Times New Roman" w:hAnsi="Times New Roman" w:cs="Times New Roman"/&gt;&lt;w:b/&gt;&lt;w:sz w:val="24"/&gt;&lt;w:szCs w:val="20"/&gt;&lt;w:lang w:eastAsia="tr-TR"/&gt;&lt;/w:rPr&gt;&lt;/w:style&gt;&lt;w:style w:type="paragraph" w:customStyle="1" w:styleId="tablolarlistesi"&gt;&lt;w:name w:val="tablolar listesi"/&gt;&lt;w:basedOn w:val="ekillerTablosu"/&gt;&lt;w:autoRedefine/&gt;&lt;w:rsid w:val="003F49A1"/&gt;&lt;w:pPr&gt;&lt;w:jc w:val="center"/&gt;&lt;/w:pPr&gt;&lt;w:rPr&gt;&lt;w:rFonts w:ascii="Times New Roman" w:eastAsia="Times New Roman" w:hAnsi="Times New Roman" w:cs="Times New Roman"/&gt;&lt;w:bCs/&gt;&lt;w:i w:val="0"/&gt;&lt;w:noProof/&gt;&lt;w:lang w:eastAsia="tr-TR"/&gt;&lt;/w:rPr&gt;&lt;/w:style&gt;&lt;w:style w:type="paragraph" w:customStyle="1" w:styleId="StilekillerTablosu11nk"&gt;&lt;w:name w:val="Stil Şekiller Tablosu + 11 nk"/&gt;&lt;w:basedOn w:val="ekillerTablosu"/&gt;&lt;w:autoRedefine/&gt;&lt;w:rsid w:val="003F49A1"/&gt;&lt;w:pPr&gt;&lt;w:ind w:left="851" w:hanging="851"/&gt;&lt;w:jc w:val="both"/&gt;&lt;/w:pPr&gt;&lt;w:rPr&gt;&lt;w:rFonts w:ascii="Times New Roman" w:eastAsia="Times New Roman" w:hAnsi="Times New Roman" w:cs="Times New Roman"/&gt;&lt;w:i w:val="0"/&gt;&lt;w:noProof/&gt;&lt;w:sz w:val="22"/&gt;&lt;w:szCs w:val="22"/&gt;&lt;w:lang w:eastAsia="tr-TR"/&gt;&lt;/w:rPr&gt;&lt;/w:style&gt;&lt;w:style w:type="paragraph" w:styleId="Altyaz"&gt;&lt;w:name w:val="Subtitle"/&gt;&lt;w:basedOn w:val="Normal"/&gt;&lt;w:next w:val="Normal"/&gt;&lt;w:link w:val="AltyazChar"/&gt;&lt;w:uiPriority w:val="11"/&gt;&lt;w:qFormat/&gt;&lt;w:rsid w:val="003F49A1"/&gt;&lt;w:pPr&gt;&lt;w:numPr&gt;&lt;w:ilvl w:val="1"/&gt;&lt;/w:numPr&gt;&lt;w:tabs&gt;&lt;w:tab w:val="clear" w:pos="567"/&gt;&lt;/w:tabs&gt;&lt;w:spacing w:line="240" w:lineRule="auto"/&gt;&lt;w:ind w:left="851" w:hanging="851"/&gt;&lt;/w:pPr&gt;&lt;w:rPr&gt;&lt;w:rFonts w:eastAsiaTheme="minorEastAsia"/&gt;&lt;w:sz w:val="20"/&gt;&lt;w:szCs w:val="20"/&gt;&lt;w:lang w:eastAsia="tr-TR"/&gt;&lt;/w:rPr&gt;&lt;/w:style&gt;&lt;w:style w:type="character" w:customStyle="1" w:styleId="AltyazChar"&gt;&lt;w:name w:val="Altyazı Char"/&gt;&lt;w:basedOn w:val="VarsaylanParagrafYazTipi"/&gt;&lt;w:link w:val="Altyaz"/&gt;&lt;w:uiPriority w:val="11"/&gt;&lt;w:rsid w:val="003F49A1"/&gt;&lt;w:rPr&gt;&lt;w:rFonts w:ascii="Times New Roman" w:eastAsiaTheme="minorEastAsia" w:hAnsi="Times New Roman"/&gt;&lt;w:sz w:val="20"/&gt;&lt;w:szCs w:val="20"/&gt;&lt;w:lang w:eastAsia="tr-TR"/&gt;&lt;/w:rPr&gt;&lt;/w:style&gt;&lt;w:style w:type="paragraph" w:customStyle="1" w:styleId="ekil-i"&gt;&lt;w:name w:val="Şekil-İçi"/&gt;&lt;w:link w:val="ekil-iChar"/&gt;&lt;w:autoRedefine/&gt;&lt;w:qFormat/&gt;&lt;w:rsid w:val="003F49A1"/&gt;&lt;w:pPr&gt;&lt;w:spacing w:after="0" w:line="240" w:lineRule="auto"/&gt;&lt;/w:pPr&gt;&lt;w:rPr&gt;&lt;w:rFonts w:ascii="Times New Roman" w:eastAsia="Times New Roman" w:hAnsi="Times New Roman" w:cs="Times New Roman"/&gt;&lt;w:sz w:val="20"/&gt;&lt;w:szCs w:val="20"/&gt;&lt;w:lang w:eastAsia="tr-TR"/&gt;&lt;/w:rPr&gt;&lt;/w:style&gt;&lt;w:style w:type="character" w:customStyle="1" w:styleId="ekil-iChar"&gt;&lt;w:name w:val="Şekil-İçi Char"/&gt;&lt;w:basedOn w:val="VarsaylanParagrafYazTipi"/&gt;&lt;w:link w:val="ekil-i"/&gt;&lt;w:rsid w:val="003F49A1"/&gt;&lt;w:rPr&gt;&lt;w:rFonts w:ascii="Times New Roman" w:eastAsia="Times New Roman" w:hAnsi="Times New Roman" w:cs="Times New Roman"/&gt;&lt;w:sz w:val="20"/&gt;&lt;w:szCs w:val="20"/&gt;&lt;w:lang w:eastAsia="tr-TR"/&gt;&lt;/w:rPr&gt;&lt;/w:style&gt;&lt;w:style w:type="table" w:customStyle="1" w:styleId="DzTablo21"&gt;&lt;w:name w:val="Düz Tablo 21"/&gt;&lt;w:basedOn w:val="NormalTablo"/&gt;&lt;w:uiPriority w:val="42"/&gt;&lt;w:rsid w:val="003F49A1"/&gt;&lt;w:pPr&gt;&lt;w:spacing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w:customStyle="1" w:styleId="Boluk0"&gt;&lt;w:name w:val="Boşluk"/&gt;&lt;w:link w:val="BolukChar0"/&gt;&lt;w:autoRedefine/&gt;&lt;w:rsid w:val="003F49A1"/&gt;&lt;w:pPr&gt;&lt;w:spacing w:after="0" w:line="240" w:lineRule="auto"/&gt;&lt;w:jc w:val="center"/&gt;&lt;/w:pPr&gt;&lt;w:rPr&gt;&lt;w:rFonts w:ascii="Times New Roman" w:eastAsia="Times New Roman" w:hAnsi="Times New Roman" w:cs="Times New Roman"/&gt;&lt;w:noProof/&gt;&lt;w:color w:val="0070C0"/&gt;&lt;w:sz w:val="20"/&gt;&lt;w:szCs w:val="20"/&gt;&lt;w:lang w:eastAsia="tr-TR"/&gt;&lt;/w:rPr&gt;&lt;/w:style&gt;&lt;w:style w:type="character" w:customStyle="1" w:styleId="BolukChar0"&gt;&lt;w:name w:val="Boşluk Char"/&gt;&lt;w:basedOn w:val="VarsaylanParagrafYazTipi"/&gt;&lt;w:link w:val="Boluk0"/&gt;&lt;w:rsid w:val="003F49A1"/&gt;&lt;w:rPr&gt;&lt;w:rFonts w:ascii="Times New Roman" w:eastAsia="Times New Roman" w:hAnsi="Times New Roman" w:cs="Times New Roman"/&gt;&lt;w:noProof/&gt;&lt;w:color w:val="0070C0"/&gt;&lt;w:sz w:val="20"/&gt;&lt;w:szCs w:val="20"/&gt;&lt;w:lang w:eastAsia="tr-TR"/&gt;&lt;/w:rPr&gt;&lt;/w:style&gt;&lt;w:style w:type="paragraph" w:customStyle="1" w:styleId="BirSatrekilAlt"&gt;&lt;w:name w:val="Bir Satır Şekil Altı"/&gt;&lt;w:basedOn w:val="Altyaz"/&gt;&lt;w:link w:val="BirSatrekilAltChar"/&gt;&lt;w:qFormat/&gt;&lt;w:rsid w:val="003F49A1"/&gt;&lt;w:pPr&gt;&lt;w:jc w:val="center"/&gt;&lt;/w:pPr&gt;&lt;w:rPr&gt;&lt;w:rFonts w:eastAsia="Times New Roman" w:cs="Times New Roman"/&gt;&lt;w:noProof/&gt;&lt;w:color w:val="0070C0"/&gt;&lt;/w:rPr&gt;&lt;/w:style&gt;&lt;w:style w:type="character" w:customStyle="1" w:styleId="BirSatrekilAltChar"&gt;&lt;w:name w:val="Bir Satır Şekil Altı Char"/&gt;&lt;w:basedOn w:val="BolukChar0"/&gt;&lt;w:link w:val="BirSatrekilAlt"/&gt;&lt;w:rsid w:val="003F49A1"/&gt;&lt;w:rPr&gt;&lt;w:rFonts w:ascii="Times New Roman" w:eastAsia="Times New Roman" w:hAnsi="Times New Roman" w:cs="Times New Roman"/&gt;&lt;w:noProof/&gt;&lt;w:color w:val="0070C0"/&gt;&lt;w:sz w:val="20"/&gt;&lt;w:szCs w:val="20"/&gt;&lt;w:lang w:eastAsia="tr-TR"/&gt;&lt;/w:rPr&gt;&lt;/w:style&gt;&lt;w:style w:type="paragraph" w:customStyle="1" w:styleId="kiSatrekilAlt"&gt;&lt;w:name w:val="İki Satır Şekil Altı"/&gt;&lt;w:basedOn w:val="Altyaz"/&gt;&lt;w:link w:val="kiSatrekilAltChar"/&gt;&lt;w:qFormat/&gt;&lt;w:rsid w:val="003F49A1"/&gt;&lt;/w:style&gt;&lt;w:style w:type="character" w:customStyle="1" w:styleId="kiSatrekilAltChar"&gt;&lt;w:name w:val="İki Satır Şekil Altı Char"/&gt;&lt;w:basedOn w:val="AltyazChar"/&gt;&lt;w:link w:val="kiSatrekilAlt"/&gt;&lt;w:rsid w:val="003F49A1"/&gt;&lt;w:rPr&gt;&lt;w:rFonts w:ascii="Times New Roman" w:eastAsiaTheme="minorEastAsia" w:hAnsi="Times New Roman"/&gt;&lt;w:sz w:val="20"/&gt;&lt;w:szCs w:val="20"/&gt;&lt;w:lang w:eastAsia="tr-TR"/&gt;&lt;/w:rPr&gt;&lt;/w:style&gt;&lt;w:style w:type="character" w:styleId="HafifVurgulama"&gt;&lt;w:name w:val="Subtle Emphasis"/&gt;&lt;w:basedOn w:val="VarsaylanParagrafYazTipi"/&gt;&lt;w:uiPriority w:val="19"/&gt;&lt;w:qFormat/&gt;&lt;w:rsid w:val="003F49A1"/&gt;&lt;w:rPr&gt;&lt;w:i/&gt;&lt;w:iCs/&gt;&lt;w:color w:val="404040" w:themeColor="text1" w:themeTint="BF"/&gt;&lt;/w:rPr&gt;&lt;/w:style&gt;&lt;w:style w:type="paragraph" w:customStyle="1" w:styleId="ekilAklamaYazs"&gt;&lt;w:name w:val="Şekil Açıklama Yazısı"/&gt;&lt;w:basedOn w:val="Altyaz"/&gt;&lt;w:link w:val="ekilAklamaYazsChar"/&gt;&lt;w:rsid w:val="003F49A1"/&gt;&lt;w:pPr&gt;&lt;w:ind w:left="737" w:hanging="737"/&gt;&lt;w:jc w:val="center"/&gt;&lt;/w:pPr&gt;&lt;/w:style&gt;&lt;w:style w:type="character" w:customStyle="1" w:styleId="ekilAklamaYazsChar"&gt;&lt;w:name w:val="Şekil Açıklama Yazısı Char"/&gt;&lt;w:basedOn w:val="AltyazChar"/&gt;&lt;w:link w:val="ekilAklamaYazs"/&gt;&lt;w:rsid w:val="003F49A1"/&gt;&lt;w:rPr&gt;&lt;w:rFonts w:ascii="Times New Roman" w:eastAsiaTheme="minorEastAsia" w:hAnsi="Times New Roman"/&gt;&lt;w:sz w:val="20"/&gt;&lt;w:szCs w:val="20"/&gt;&lt;w:lang w:eastAsia="tr-TR"/&gt;&lt;/w:rPr&gt;&lt;/w:style&gt;&lt;w:style w:type="paragraph" w:customStyle="1" w:styleId="nszMetin"&gt;&lt;w:name w:val="Önsöz Metin"/&gt;&lt;w:link w:val="nszMetinChar"/&gt;&lt;w:autoRedefine/&gt;&lt;w:qFormat/&gt;&lt;w:rsid w:val="003F49A1"/&gt;&lt;w:pPr&gt;&lt;w:tabs&gt;&lt;w:tab w:val="left" w:pos="567"/&gt;&lt;/w:tabs&gt;&lt;w:spacing w:after="0" w:line="300" w:lineRule="auto"/&gt;&lt;w:ind w:firstLine="567"/&gt;&lt;w:jc w:val="both"/&gt;&lt;/w:pPr&gt;&lt;w:rPr&gt;&lt;w:rFonts w:ascii="Times New Roman" w:hAnsi="Times New Roman" w:cs="Times New Roman"/&gt;&lt;w:sz w:val="20"/&gt;&lt;w:szCs w:val="20"/&gt;&lt;/w:rPr&gt;&lt;/w:style&gt;&lt;w:style w:type="character" w:customStyle="1" w:styleId="nszMetinChar"&gt;&lt;w:name w:val="Önsöz Metin Char"/&gt;&lt;w:basedOn w:val="VarsaylanParagrafYazTipi"/&gt;&lt;w:link w:val="nszMetin"/&gt;&lt;w:rsid w:val="003F49A1"/&gt;&lt;w:rPr&gt;&lt;w:rFonts w:ascii="Times New Roman" w:hAnsi="Times New Roman" w:cs="Times New Roman"/&gt;&lt;w:sz w:val="20"/&gt;&lt;w:szCs w:val="20"/&gt;&lt;/w:rPr&gt;&lt;/w:style&gt;&lt;w:style w:type="paragraph" w:customStyle="1" w:styleId="AbstractMetni"&gt;&lt;w:name w:val="Abstract Metni"/&gt;&lt;w:link w:val="AbstractMetniChar"/&gt;&lt;w:qFormat/&gt;&lt;w:rsid w:val="00153AED"/&gt;&lt;w:pPr&gt;&lt;w:spacing w:after="120" w:line="300" w:lineRule="auto"/&gt;&lt;w:jc w:val="both"/&gt;&lt;/w:pPr&gt;&lt;w:rPr&gt;&lt;w:rFonts w:ascii="Times New Roman" w:hAnsi="Times New Roman" w:cs="Times New Roman"/&gt;&lt;w:sz w:val="20"/&gt;&lt;w:szCs w:val="20"/&gt;&lt;w:lang w:val="en-US"/&gt;&lt;/w:rPr&gt;&lt;/w:style&gt;&lt;w:style w:type="character" w:customStyle="1" w:styleId="AbstractMetniChar"&gt;&lt;w:name w:val="Abstract Metni Char"/&gt;&lt;w:basedOn w:val="VarsaylanParagrafYazTipi"/&gt;&lt;w:link w:val="AbstractMetni"/&gt;&lt;w:rsid w:val="00153AED"/&gt;&lt;w:rPr&gt;&lt;w:rFonts w:ascii="Times New Roman" w:hAnsi="Times New Roman" w:cs="Times New Roman"/&gt;&lt;w:sz w:val="20"/&gt;&lt;w:szCs w:val="20"/&gt;&lt;w:lang w:val="en-US"/&gt;&lt;/w:rPr&gt;&lt;/w:style&gt;&lt;w:style w:type="paragraph" w:customStyle="1" w:styleId="KkTezBal"&gt;&lt;w:name w:val="Küçük Tez Başlığı"/&gt;&lt;w:link w:val="KkTezBalChar"/&gt;&lt;w:qFormat/&gt;&lt;w:rsid w:val="003F49A1"/&gt;&lt;w:pPr&gt;&lt;w:spacing w:after="0" w:line="240" w:lineRule="auto"/&gt;&lt;w:jc w:val="center"/&gt;&lt;/w:pPr&gt;&lt;w:rPr&gt;&lt;w:rFonts w:ascii="Times New Roman" w:eastAsia="Times New Roman" w:hAnsi="Times New Roman" w:cs="Times New Roman"/&gt;&lt;w:sz w:val="28"/&gt;&lt;w:szCs w:val="24"/&gt;&lt;w:lang w:eastAsia="tr-TR"/&gt;&lt;/w:rPr&gt;&lt;/w:style&gt;&lt;w:style w:type="character" w:customStyle="1" w:styleId="KkTezBalChar"&gt;&lt;w:name w:val="Küçük Tez Başlığı Char"/&gt;&lt;w:basedOn w:val="VarsaylanParagrafYazTipi"/&gt;&lt;w:link w:val="KkTezBal"/&gt;&lt;w:rsid w:val="003F49A1"/&gt;&lt;w:rPr&gt;&lt;w:rFonts w:ascii="Times New Roman" w:eastAsia="Times New Roman" w:hAnsi="Times New Roman" w:cs="Times New Roman"/&gt;&lt;w:sz w:val="28"/&gt;&lt;w:szCs w:val="24"/&gt;&lt;w:lang w:eastAsia="tr-TR"/&gt;&lt;/w:rPr&gt;&lt;/w:style&gt;&lt;w:style w:type="paragraph" w:customStyle="1" w:styleId="zetMetni"&gt;&lt;w:name w:val="Özet Metni"/&gt;&lt;w:link w:val="zetMetniChar"/&gt;&lt;w:qFormat/&gt;&lt;w:rsid w:val="003F49A1"/&gt;&lt;w:pPr&gt;&lt;w:spacing w:after="0" w:line="300" w:lineRule="auto"/&gt;&lt;w:ind w:firstLine="567"/&gt;&lt;w:jc w:val="both"/&gt;&lt;/w:pPr&gt;&lt;w:rPr&gt;&lt;w:rFonts w:ascii="Times New Roman" w:hAnsi="Times New Roman" w:cs="Times New Roman"/&gt;&lt;w:sz w:val="20"/&gt;&lt;w:szCs w:val="20"/&gt;&lt;/w:rPr&gt;&lt;/w:style&gt;&lt;w:style w:type="character" w:customStyle="1" w:styleId="zetMetniChar"&gt;&lt;w:name w:val="Özet Metni Char"/&gt;&lt;w:basedOn w:val="VarsaylanParagrafYazTipi"/&gt;&lt;w:link w:val="zetMetni"/&gt;&lt;w:rsid w:val="003F49A1"/&gt;&lt;w:rPr&gt;&lt;w:rFonts w:ascii="Times New Roman" w:hAnsi="Times New Roman" w:cs="Times New Roman"/&gt;&lt;w:sz w:val="20"/&gt;&lt;w:szCs w:val="20"/&gt;&lt;/w:rPr&gt;&lt;/w:style&gt;&lt;w:style w:type="paragraph" w:customStyle="1" w:styleId="ek-TabListesi"&gt;&lt;w:name w:val="Şek-Tab Listesi"/&gt;&lt;w:link w:val="ek-TabListesiChar"/&gt;&lt;w:autoRedefine/&gt;&lt;w:qFormat/&gt;&lt;w:rsid w:val="003F49A1"/&gt;&lt;w:pPr&gt;&lt;w:tabs&gt;&lt;w:tab w:val="right" w:leader="dot" w:pos="8789"/&gt;&lt;/w:tabs&gt;&lt;w:spacing w:before="120" w:after="0" w:line="240" w:lineRule="auto"/&gt;&lt;w:ind w:left="851" w:hanging="851"/&gt;&lt;/w:pPr&gt;&lt;w:rPr&gt;&lt;w:rFonts w:ascii="Times New Roman" w:hAnsi="Times New Roman"/&gt;&lt;w:bCs/&gt;&lt;w:noProof/&gt;&lt;w:sz w:val="20"/&gt;&lt;w:szCs w:val="20"/&gt;&lt;/w:rPr&gt;&lt;/w:style&gt;&lt;w:style w:type="character" w:customStyle="1" w:styleId="ek-TabListesiChar"&gt;&lt;w:name w:val="Şek-Tab Listesi Char"/&gt;&lt;w:basedOn w:val="VarsaylanParagrafYazTipi"/&gt;&lt;w:link w:val="ek-TabListesi"/&gt;&lt;w:rsid w:val="003F49A1"/&gt;&lt;w:rPr&gt;&lt;w:rFonts w:ascii="Times New Roman" w:hAnsi="Times New Roman"/&gt;&lt;w:bCs/&gt;&lt;w:noProof/&gt;&lt;w:sz w:val="20"/&gt;&lt;w:szCs w:val="20"/&gt;&lt;/w:rPr&gt;&lt;/w:style&gt;&lt;w:style w:type="paragraph" w:customStyle="1" w:styleId="SimgelerveKsaltmalar"&gt;&lt;w:name w:val="Simgeler ve Kısaltmalar"/&gt;&lt;w:basedOn w:val="Normal"/&gt;&lt;w:link w:val="SimgelerveKsaltmalarChar"/&gt;&lt;w:qFormat/&gt;&lt;w:rsid w:val="003F49A1"/&gt;&lt;w:pPr&gt;&lt;w:tabs&gt;&lt;w:tab w:val="left" w:pos="1560"/&gt;&lt;/w:tabs&gt;&lt;w:spacing w:line="300" w:lineRule="auto"/&gt;&lt;w:ind w:left="567" w:firstLine="0"/&gt;&lt;/w:pPr&gt;&lt;w:rPr&gt;&lt;w:sz w:val="20"/&gt;&lt;w:szCs w:val="20"/&gt;&lt;/w:rPr&gt;&lt;/w:style&gt;&lt;w:style w:type="character" w:customStyle="1" w:styleId="SimgelerveKsaltmalarChar"&gt;&lt;w:name w:val="Simgeler ve Kısaltmalar Char"/&gt;&lt;w:basedOn w:val="VarsaylanParagrafYazTipi"/&gt;&lt;w:link w:val="SimgelerveKsaltmalar"/&gt;&lt;w:rsid w:val="003F49A1"/&gt;&lt;w:rPr&gt;&lt;w:rFonts w:ascii="Times New Roman" w:hAnsi="Times New Roman"/&gt;&lt;w:sz w:val="20"/&gt;&lt;w:szCs w:val="20"/&gt;&lt;/w:rPr&gt;&lt;/w:style&gt;&lt;w:style w:type="paragraph" w:customStyle="1" w:styleId="DenklemSatr"&gt;&lt;w:name w:val="Denklem_Satırı"/&gt;&lt;w:next w:val="Normal"/&gt;&lt;w:link w:val="DenklemSatrChar"/&gt;&lt;w:qFormat/&gt;&lt;w:rsid w:val="003F49A1"/&gt;&lt;w:pPr&gt;&lt;w:tabs&gt;&lt;w:tab w:val="right" w:pos="8789"/&gt;&lt;/w:tabs&gt;&lt;w:spacing w:after="0"/&gt;&lt;w:ind w:left="567"/&gt;&lt;w:jc w:val="both"/&gt;&lt;/w:pPr&gt;&lt;w:rPr&gt;&lt;w:rFonts w:ascii="Times New Roman" w:hAnsi="Times New Roman"/&gt;&lt;w:bCs/&gt;&lt;w:noProof/&gt;&lt;w:szCs w:val="20"/&gt;&lt;/w:rPr&gt;&lt;/w:style&gt;&lt;w:style w:type="character" w:customStyle="1" w:styleId="DenklemSatrChar"&gt;&lt;w:name w:val="Denklem_Satırı Char"/&gt;&lt;w:basedOn w:val="VarsaylanParagrafYazTipi"/&gt;&lt;w:link w:val="DenklemSatr"/&gt;&lt;w:rsid w:val="003F49A1"/&gt;&lt;w:rPr&gt;&lt;w:rFonts w:ascii="Times New Roman" w:hAnsi="Times New Roman"/&gt;&lt;w:bCs/&gt;&lt;w:noProof/&gt;&lt;w:szCs w:val="20"/&gt;&lt;/w:rPr&gt;&lt;/w:style&gt;&lt;w:style w:type="paragraph" w:customStyle="1" w:styleId="ekillerListesilistesi"&gt;&lt;w:name w:val="Şekiller Listesi listesi"/&gt;&lt;w:basedOn w:val="Dizin1"/&gt;&lt;w:qFormat/&gt;&lt;w:rsid w:val="003F49A1"/&gt;&lt;w:pPr&gt;&lt;w:tabs&gt;&lt;w:tab w:val="left" w:pos="992"/&gt;&lt;w:tab w:val="right" w:leader="dot" w:pos="8789"/&gt;&lt;/w:tabs&gt;&lt;w:spacing w:line="276" w:lineRule="auto"/&gt;&lt;w:ind w:left="992" w:hanging="992"/&gt;&lt;/w:pPr&gt;&lt;w:rPr&gt;&lt;w:rFonts w:cs="Times New Roman"/&gt;&lt;w:color w:val="000000" w:themeColor="text1"/&gt;&lt;w:szCs w:val="24"/&gt;&lt;/w:rPr&gt;&lt;/w:style&gt;&lt;w:style w:type="paragraph" w:styleId="Dizin1"&gt;&lt;w:name w:val="index 1"/&gt;&lt;w:basedOn w:val="Normal"/&gt;&lt;w:next w:val="Normal"/&gt;&lt;w:autoRedefine/&gt;&lt;w:uiPriority w:val="99"/&gt;&lt;w:unhideWhenUsed/&gt;&lt;w:rsid w:val="003F49A1"/&gt;&lt;w:pPr&gt;&lt;w:tabs&gt;&lt;w:tab w:val="clear" w:pos="567"/&gt;&lt;/w:tabs&gt;&lt;w:spacing w:line="240" w:lineRule="auto"/&gt;&lt;w:ind w:left="220" w:hanging="220"/&gt;&lt;/w:pPr&gt;&lt;/w:style&gt;&lt;w:style w:type="paragraph" w:customStyle="1" w:styleId="iindekiler1"&gt;&lt;w:name w:val="içindekiler 1"/&gt;&lt;w:basedOn w:val="Normal"/&gt;&lt;w:rsid w:val="003F49A1"/&gt;&lt;w:pPr&gt;&lt;w:ind w:firstLine="0"/&gt;&lt;/w:pPr&gt;&lt;w:rPr&gt;&lt;w:rFonts w:eastAsiaTheme="minorEastAsia" w:cs="Times New Roman"/&gt;&lt;w:color w:val="000000" w:themeColor="text1"/&gt;&lt;w:sz w:val="24"/&gt;&lt;w:szCs w:val="24"/&gt;&lt;/w:rPr&gt;&lt;/w:style&gt;&lt;w:style w:type="paragraph" w:customStyle="1" w:styleId="indekiler"&gt;&lt;w:name w:val="İçindekiler"/&gt;&lt;w:basedOn w:val="GvdeMetni"/&gt;&lt;w:next w:val="iindekiler1"/&gt;&lt;w:qFormat/&gt;&lt;w:rsid w:val="003F49A1"/&gt;&lt;w:pPr&gt;&lt;w:widowControl/&gt;&lt;w:autoSpaceDE/&gt;&lt;w:autoSpaceDN/&gt;&lt;w:spacing w:line="360" w:lineRule="auto"/&gt;&lt;w:ind w:left="0" w:firstLine="0"/&gt;&lt;/w:pPr&gt;&lt;w:rPr&gt;&lt;w:rFonts w:eastAsiaTheme="minorEastAsia"/&gt;&lt;w:b/&gt;&lt;w:color w:val="000000" w:themeColor="text1"/&gt;&lt;w:sz w:val="24"/&gt;&lt;w:szCs w:val="24"/&gt;&lt;w:lang w:eastAsia="en-US" w:bidi="ar-SA"/&gt;&lt;/w:rPr&gt;&lt;/w:style&gt;&lt;w:style w:type="character" w:styleId="DipnotBavurusu"&gt;&lt;w:name w:val="footnote reference"/&gt;&lt;w:basedOn w:val="VarsaylanParagrafYazTipi"/&gt;&lt;w:uiPriority w:val="99"/&gt;&lt;w:semiHidden/&gt;&lt;w:unhideWhenUsed/&gt;&lt;w:rsid w:val="003F49A1"/&gt;&lt;w:rPr&gt;&lt;w:vertAlign w:val="superscript"/&gt;&lt;/w:rPr&gt;&lt;/w:style&gt;&lt;w:style w:type="character" w:customStyle="1" w:styleId="Balk4Char1"&gt;&lt;w:name w:val="Başlık 4 Char1"/&gt;&lt;w:basedOn w:val="VarsaylanParagrafYazTipi"/&gt;&lt;w:uiPriority w:val="9"/&gt;&lt;w:semiHidden/&gt;&lt;w:rsid w:val="003F49A1"/&gt;&lt;w:rPr&gt;&lt;w:rFonts w:asciiTheme="majorHAnsi" w:eastAsiaTheme="majorEastAsia" w:hAnsiTheme="majorHAnsi" w:cstheme="majorBidi"/&gt;&lt;w:i/&gt;&lt;w:iCs/&gt;&lt;w:color w:val="2E74B5" w:themeColor="accent1" w:themeShade="BF"/&gt;&lt;/w:rPr&gt;&lt;/w:style&gt;&lt;w:style w:type="character" w:customStyle="1" w:styleId="Balk5Char1"&gt;&lt;w:name w:val="Başlık 5 Char1"/&gt;&lt;w:basedOn w:val="VarsaylanParagrafYazTipi"/&gt;&lt;w:uiPriority w:val="9"/&gt;&lt;w:semiHidden/&gt;&lt;w:rsid w:val="003F49A1"/&gt;&lt;w:rPr&gt;&lt;w:rFonts w:asciiTheme="majorHAnsi" w:eastAsiaTheme="majorEastAsia" w:hAnsiTheme="majorHAnsi" w:cstheme="majorBidi"/&gt;&lt;w:color w:val="2E74B5" w:themeColor="accent1" w:themeShade="BF"/&gt;&lt;/w:rPr&gt;&lt;/w:style&gt;&lt;w:style w:type="character" w:customStyle="1" w:styleId="Balk6Char1"&gt;&lt;w:name w:val="Başlık 6 Char1"/&gt;&lt;w:basedOn w:val="VarsaylanParagrafYazTipi"/&gt;&lt;w:uiPriority w:val="9"/&gt;&lt;w:semiHidden/&gt;&lt;w:rsid w:val="003F49A1"/&gt;&lt;w:rPr&gt;&lt;w:rFonts w:asciiTheme="majorHAnsi" w:eastAsiaTheme="majorEastAsia" w:hAnsiTheme="majorHAnsi" w:cstheme="majorBidi"/&gt;&lt;w:color w:val="1F4D78" w:themeColor="accent1" w:themeShade="7F"/&gt;&lt;/w:rPr&gt;&lt;/w:style&gt;&lt;w:style w:type="character" w:customStyle="1" w:styleId="Balk7Char1"&gt;&lt;w:name w:val="Başlık 7 Char1"/&gt;&lt;w:basedOn w:val="VarsaylanParagrafYazTipi"/&gt;&lt;w:uiPriority w:val="9"/&gt;&lt;w:semiHidden/&gt;&lt;w:rsid w:val="003F49A1"/&gt;&lt;w:rPr&gt;&lt;w:rFonts w:asciiTheme="majorHAnsi" w:eastAsiaTheme="majorEastAsia" w:hAnsiTheme="majorHAnsi" w:cstheme="majorBidi"/&gt;&lt;w:i/&gt;&lt;w:iCs/&gt;&lt;w:color w:val="1F4D78" w:themeColor="accent1" w:themeShade="7F"/&gt;&lt;/w:rPr&gt;&lt;/w:style&gt;&lt;w:style w:type="character" w:customStyle="1" w:styleId="Balk8Char1"&gt;&lt;w:name w:val="Başlık 8 Char1"/&gt;&lt;w:basedOn w:val="VarsaylanParagrafYazTipi"/&gt;&lt;w:uiPriority w:val="9"/&gt;&lt;w:semiHidden/&gt;&lt;w:rsid w:val="003F49A1"/&gt;&lt;w:rPr&gt;&lt;w:rFonts w:asciiTheme="majorHAnsi" w:eastAsiaTheme="majorEastAsia" w:hAnsiTheme="majorHAnsi" w:cstheme="majorBidi"/&gt;&lt;w:color w:val="272727" w:themeColor="text1" w:themeTint="D8"/&gt;&lt;w:sz w:val="21"/&gt;&lt;w:szCs w:val="21"/&gt;&lt;/w:rPr&gt;&lt;/w:style&gt;&lt;w:style w:type="character" w:customStyle="1" w:styleId="Balk9Char1"&gt;&lt;w:name w:val="Başlık 9 Char1"/&gt;&lt;w:basedOn w:val="VarsaylanParagrafYazTipi"/&gt;&lt;w:uiPriority w:val="9"/&gt;&lt;w:semiHidden/&gt;&lt;w:rsid w:val="003F49A1"/&gt;&lt;w:rPr&gt;&lt;w:rFonts w:asciiTheme="majorHAnsi" w:eastAsiaTheme="majorEastAsia" w:hAnsiTheme="majorHAnsi" w:cstheme="majorBidi"/&gt;&lt;w:i/&gt;&lt;w:iCs/&gt;&lt;w:color w:val="272727" w:themeColor="text1" w:themeTint="D8"/&gt;&lt;w:sz w:val="21"/&gt;&lt;w:szCs w:val="21"/&gt;&lt;/w:rPr&gt;&lt;/w:style&gt;&lt;w:style w:type="paragraph" w:customStyle="1" w:styleId="DecimalAligned"&gt;&lt;w:name w:val="Decimal Aligned"/&gt;&lt;w:basedOn w:val="Normal"/&gt;&lt;w:uiPriority w:val="40"/&gt;&lt;w:qFormat/&gt;&lt;w:rsid w:val="003F49A1"/&gt;&lt;w:pPr&gt;&lt;w:tabs&gt;&lt;w:tab w:val="decimal" w:pos="360"/&gt;&lt;/w:tabs&gt;&lt;w:spacing w:after="120" w:line="276" w:lineRule="auto"/&gt;&lt;w:ind w:firstLine="0"/&gt;&lt;/w:pPr&gt;&lt;w:rPr&gt;&lt;w:rFonts w:eastAsiaTheme="minorEastAsia"/&gt;&lt;w:color w:val="000000" w:themeColor="text1"/&gt;&lt;/w:rPr&gt;&lt;/w:style&gt;&lt;w:style w:type="paragraph" w:styleId="DipnotMetni"&gt;&lt;w:name w:val="footnote text"/&gt;&lt;w:basedOn w:val="Normal"/&gt;&lt;w:link w:val="DipnotMetniChar"/&gt;&lt;w:uiPriority w:val="99"/&gt;&lt;w:unhideWhenUsed/&gt;&lt;w:rsid w:val="003F49A1"/&gt;&lt;w:pPr&gt;&lt;w:spacing w:line="240" w:lineRule="auto"/&gt;&lt;w:ind w:firstLine="0"/&gt;&lt;/w:pPr&gt;&lt;w:rPr&gt;&lt;w:rFonts w:eastAsiaTheme="minorEastAsia"/&gt;&lt;w:color w:val="000000" w:themeColor="text1"/&gt;&lt;w:szCs w:val="20"/&gt;&lt;/w:rPr&gt;&lt;/w:style&gt;&lt;w:style w:type="character" w:customStyle="1" w:styleId="DipnotMetniChar"&gt;&lt;w:name w:val="Dipnot Metni Char"/&gt;&lt;w:basedOn w:val="VarsaylanParagrafYazTipi"/&gt;&lt;w:link w:val="DipnotMetni"/&gt;&lt;w:uiPriority w:val="99"/&gt;&lt;w:rsid w:val="003F49A1"/&gt;&lt;w:rPr&gt;&lt;w:rFonts w:ascii="Times New Roman" w:eastAsiaTheme="minorEastAsia" w:hAnsi="Times New Roman"/&gt;&lt;w:color w:val="000000" w:themeColor="text1"/&gt;&lt;w:szCs w:val="20"/&gt;&lt;/w:rPr&gt;&lt;/w:style&gt;&lt;w:style w:type="character" w:customStyle="1" w:styleId="BelgeBalantlarChar"&gt;&lt;w:name w:val="Belge Bağlantıları Char"/&gt;&lt;w:basedOn w:val="VarsaylanParagrafYazTipi"/&gt;&lt;w:link w:val="BelgeBalantlar"/&gt;&lt;w:uiPriority w:val="99"/&gt;&lt;w:semiHidden/&gt;&lt;w:rsid w:val="003F49A1"/&gt;&lt;w:rPr&gt;&lt;w:rFonts w:ascii="Tahoma" w:hAnsi="Tahoma" w:cs="Tahoma"/&gt;&lt;w:color w:val="000000" w:themeColor="text1"/&gt;&lt;w:sz w:val="16"/&gt;&lt;w:szCs w:val="16"/&gt;&lt;/w:rPr&gt;&lt;/w:style&gt;&lt;w:style w:type="paragraph" w:styleId="BelgeBalantlar"&gt;&lt;w:name w:val="Document Map"/&gt;&lt;w:basedOn w:val="Normal"/&gt;&lt;w:link w:val="BelgeBalantlarChar"/&gt;&lt;w:uiPriority w:val="99"/&gt;&lt;w:semiHidden/&gt;&lt;w:unhideWhenUsed/&gt;&lt;w:rsid w:val="003F49A1"/&gt;&lt;w:pPr&gt;&lt;w:spacing w:line="240" w:lineRule="auto"/&gt;&lt;w:ind w:firstLine="0"/&gt;&lt;/w:pPr&gt;&lt;w:rPr&gt;&lt;w:rFonts w:ascii="Tahoma" w:hAnsi="Tahoma" w:cs="Tahoma"/&gt;&lt;w:color w:val="000000" w:themeColor="text1"/&gt;&lt;w:sz w:val="16"/&gt;&lt;w:szCs w:val="16"/&gt;&lt;/w:rPr&gt;&lt;/w:style&gt;&lt;w:style w:type="character" w:customStyle="1" w:styleId="BelgeBalantlarChar1"&gt;&lt;w:name w:val="Belge Bağlantıları Char1"/&gt;&lt;w:basedOn w:val="VarsaylanParagrafYazTipi"/&gt;&lt;w:uiPriority w:val="99"/&gt;&lt;w:semiHidden/&gt;&lt;w:rsid w:val="003F49A1"/&gt;&lt;w:rPr&gt;&lt;w:rFonts w:ascii="Segoe UI" w:hAnsi="Segoe UI" w:cs="Segoe UI"/&gt;&lt;w:sz w:val="16"/&gt;&lt;w:szCs w:val="16"/&gt;&lt;/w:rPr&gt;&lt;/w:style&gt;&lt;w:style w:type="character" w:styleId="Vurgu"&gt;&lt;w:name w:val="Emphasis"/&gt;&lt;w:basedOn w:val="VarsaylanParagrafYazTipi"/&gt;&lt;w:uiPriority w:val="20"/&gt;&lt;w:qFormat/&gt;&lt;w:rsid w:val="003F49A1"/&gt;&lt;w:rPr&gt;&lt;w:i/&gt;&lt;w:iCs/&gt;&lt;/w:rPr&gt;&lt;/w:style&gt;&lt;w:style w:type="paragraph" w:styleId="Kaynaka"&gt;&lt;w:name w:val="Bibliography"/&gt;&lt;w:basedOn w:val="Normal"/&gt;&lt;w:next w:val="Normal"/&gt;&lt;w:uiPriority w:val="37"/&gt;&lt;w:unhideWhenUsed/&gt;&lt;w:rsid w:val="003F49A1"/&gt;&lt;w:pPr&gt;&lt;w:spacing w:after="120" w:line="276" w:lineRule="auto"/&gt;&lt;w:ind w:firstLine="0"/&gt;&lt;/w:pPr&gt;&lt;w:rPr&gt;&lt;w:color w:val="000000" w:themeColor="text1"/&gt;&lt;/w:rPr&gt;&lt;/w:style&gt;&lt;w:style w:type="character" w:styleId="KitapBal"&gt;&lt;w:name w:val="Book Title"/&gt;&lt;w:basedOn w:val="VarsaylanParagrafYazTipi"/&gt;&lt;w:uiPriority w:val="33"/&gt;&lt;w:qFormat/&gt;&lt;w:rsid w:val="003F49A1"/&gt;&lt;w:rPr&gt;&lt;w:b/&gt;&lt;w:bCs/&gt;&lt;w:smallCaps/&gt;&lt;w:spacing w:val="5"/&gt;&lt;/w:rPr&gt;&lt;/w:style&gt;&lt;w:style w:type="character" w:styleId="GlBavuru"&gt;&lt;w:name w:val="Intense Reference"/&gt;&lt;w:basedOn w:val="VarsaylanParagrafYazTipi"/&gt;&lt;w:uiPriority w:val="32"/&gt;&lt;w:qFormat/&gt;&lt;w:rsid w:val="003F49A1"/&gt;&lt;w:rPr&gt;&lt;w:b/&gt;&lt;w:bCs/&gt;&lt;w:smallCaps/&gt;&lt;w:color w:val="ED7D31" w:themeColor="accent2"/&gt;&lt;w:spacing w:val="5"/&gt;&lt;w:u w:val="single"/&gt;&lt;/w:rPr&gt;&lt;/w:style&gt;&lt;w:style w:type="character" w:styleId="HafifBavuru"&gt;&lt;w:name w:val="Subtle Reference"/&gt;&lt;w:basedOn w:val="VarsaylanParagrafYazTipi"/&gt;&lt;w:uiPriority w:val="31"/&gt;&lt;w:qFormat/&gt;&lt;w:rsid w:val="003F49A1"/&gt;&lt;w:rPr&gt;&lt;w:smallCaps/&gt;&lt;w:color w:val="ED7D31" w:themeColor="accent2"/&gt;&lt;w:u w:val="single"/&gt;&lt;/w:rPr&gt;&lt;/w:style&gt;&lt;w:style w:type="paragraph" w:styleId="GlAlnt"&gt;&lt;w:name w:val="Intense Quote"/&gt;&lt;w:basedOn w:val="Normal"/&gt;&lt;w:next w:val="Normal"/&gt;&lt;w:link w:val="GlAlntChar"/&gt;&lt;w:uiPriority w:val="30"/&gt;&lt;w:qFormat/&gt;&lt;w:rsid w:val="003F49A1"/&gt;&lt;w:pPr&gt;&lt;w:pBdr&gt;&lt;w:bottom w:val="single" w:sz="4" w:space="4" w:color="5B9BD5" w:themeColor="accent1"/&gt;&lt;/w:pBdr&gt;&lt;w:spacing w:before="200" w:after="280" w:line="276" w:lineRule="auto"/&gt;&lt;w:ind w:left="936" w:right="936" w:firstLine="0"/&gt;&lt;/w:pPr&gt;&lt;w:rPr&gt;&lt;w:b/&gt;&lt;w:bCs/&gt;&lt;w:i/&gt;&lt;w:iCs/&gt;&lt;w:color w:val="5B9BD5" w:themeColor="accent1"/&gt;&lt;/w:rPr&gt;&lt;/w:style&gt;&lt;w:style w:type="character" w:customStyle="1" w:styleId="GlAlntChar"&gt;&lt;w:name w:val="Güçlü Alıntı Char"/&gt;&lt;w:basedOn w:val="VarsaylanParagrafYazTipi"/&gt;&lt;w:link w:val="GlAlnt"/&gt;&lt;w:uiPriority w:val="30"/&gt;&lt;w:rsid w:val="003F49A1"/&gt;&lt;w:rPr&gt;&lt;w:rFonts w:ascii="Times New Roman" w:hAnsi="Times New Roman"/&gt;&lt;w:b/&gt;&lt;w:bCs/&gt;&lt;w:i/&gt;&lt;w:iCs/&gt;&lt;w:color w:val="5B9BD5" w:themeColor="accent1"/&gt;&lt;/w:rPr&gt;&lt;/w:style&gt;&lt;w:style w:type="paragraph" w:styleId="Alnt"&gt;&lt;w:name w:val="Quote"/&gt;&lt;w:basedOn w:val="Normal"/&gt;&lt;w:next w:val="Normal"/&gt;&lt;w:link w:val="AlntChar"/&gt;&lt;w:uiPriority w:val="29"/&gt;&lt;w:qFormat/&gt;&lt;w:rsid w:val="003F49A1"/&gt;&lt;w:pPr&gt;&lt;w:spacing w:after="120" w:line="276" w:lineRule="auto"/&gt;&lt;w:ind w:firstLine="0"/&gt;&lt;/w:pPr&gt;&lt;w:rPr&gt;&lt;w:i/&gt;&lt;w:iCs/&gt;&lt;w:color w:val="000000" w:themeColor="text1"/&gt;&lt;/w:rPr&gt;&lt;/w:style&gt;&lt;w:style w:type="character" w:customStyle="1" w:styleId="AlntChar"&gt;&lt;w:name w:val="Alıntı Char"/&gt;&lt;w:basedOn w:val="VarsaylanParagrafYazTipi"/&gt;&lt;w:link w:val="Alnt"/&gt;&lt;w:uiPriority w:val="29"/&gt;&lt;w:rsid w:val="003F49A1"/&gt;&lt;w:rPr&gt;&lt;w:rFonts w:ascii="Times New Roman" w:hAnsi="Times New Roman"/&gt;&lt;w:i/&gt;&lt;w:iCs/&gt;&lt;w:color w:val="000000" w:themeColor="text1"/&gt;&lt;/w:rPr&gt;&lt;/w:style&gt;&lt;w:style w:type="character" w:styleId="Gl"&gt;&lt;w:name w:val="Strong"/&gt;&lt;w:basedOn w:val="VarsaylanParagrafYazTipi"/&gt;&lt;w:uiPriority w:val="22"/&gt;&lt;w:qFormat/&gt;&lt;w:rsid w:val="003F49A1"/&gt;&lt;w:rPr&gt;&lt;w:b/&gt;&lt;w:bCs/&gt;&lt;/w:rPr&gt;&lt;/w:style&gt;&lt;w:style w:type="paragraph" w:customStyle="1" w:styleId="CVHeading1"&gt;&lt;w:name w:val="CV Heading 1"/&gt;&lt;w:basedOn w:val="Normal"/&gt;&lt;w:next w:val="Normal"/&gt;&lt;w:rsid w:val="003F49A1"/&gt;&lt;w:pPr&gt;&lt;w:tabs&gt;&lt;w:tab w:val="clear" w:pos="567"/&gt;&lt;/w:tabs&gt;&lt;w:suppressAutoHyphens/&gt;&lt;w:spacing w:before="74" w:line="240" w:lineRule="auto"/&gt;&lt;w:ind w:left="113" w:right="113" w:firstLine="0"/&gt;&lt;w:jc w:val="right"/&gt;&lt;/w:pPr&gt;&lt;w:rPr&gt;&lt;w:rFonts w:ascii="Arial Narrow" w:eastAsia="Times New Roman" w:hAnsi="Arial Narrow" w:cs="Times New Roman"/&gt;&lt;w:b/&gt;&lt;w:sz w:val="24"/&gt;&lt;w:szCs w:val="20"/&gt;&lt;w:lang w:val="en-US" w:eastAsia="ar-SA"/&gt;&lt;/w:rPr&gt;&lt;/w:style&gt;&lt;w:style w:type="paragraph" w:customStyle="1" w:styleId="CVNormal-FirstLine"&gt;&lt;w:name w:val="CV Normal - First Line"/&gt;&lt;w:basedOn w:val="Normal"/&gt;&lt;w:next w:val="Normal"/&gt;&lt;w:rsid w:val="003F49A1"/&gt;&lt;w:pPr&gt;&lt;w:tabs&gt;&lt;w:tab w:val="clear" w:pos="567"/&gt;&lt;/w:tabs&gt;&lt;w:suppressAutoHyphens/&gt;&lt;w:spacing w:before="74" w:line="240" w:lineRule="auto"/&gt;&lt;w:ind w:left="113" w:right="113" w:firstLine="0"/&gt;&lt;w:jc w:val="left"/&gt;&lt;/w:pPr&gt;&lt;w:rPr&gt;&lt;w:rFonts w:ascii="Arial Narrow" w:eastAsia="Times New Roman" w:hAnsi="Arial Narrow" w:cs="Times New Roman"/&gt;&lt;w:sz w:val="20"/&gt;&lt;w:szCs w:val="20"/&gt;&lt;w:lang w:val="en-US" w:eastAsia="ar-SA"/&gt;&lt;/w:rPr&gt;&lt;/w:style&gt;&lt;w:style w:type="paragraph" w:customStyle="1" w:styleId="CVNormal"&gt;&lt;w:name w:val="CV Normal"/&gt;&lt;w:basedOn w:val="Normal"/&gt;&lt;w:rsid w:val="003F49A1"/&gt;&lt;w:pPr&gt;&lt;w:tabs&gt;&lt;w:tab w:val="clear" w:pos="567"/&gt;&lt;/w:tabs&gt;&lt;w:suppressAutoHyphens/&gt;&lt;w:spacing w:line="240" w:lineRule="auto"/&gt;&lt;w:ind w:left="113" w:right="113" w:firstLine="0"/&gt;&lt;w:jc w:val="left"/&gt;&lt;/w:pPr&gt;&lt;w:rPr&gt;&lt;w:rFonts w:ascii="Arial Narrow" w:eastAsia="Times New Roman" w:hAnsi="Arial Narrow" w:cs="Times New Roman"/&gt;&lt;w:sz w:val="20"/&gt;&lt;w:szCs w:val="20"/&gt;&lt;w:lang w:val="en-US" w:eastAsia="ar-SA"/&gt;&lt;/w:rPr&gt;&lt;/w:style&gt;&lt;w:style w:type="paragraph" w:customStyle="1" w:styleId="Tezilkblm"&gt;&lt;w:name w:val="Tez ilk bölüm"/&gt;&lt;w:basedOn w:val="Normal"/&gt;&lt;w:qFormat/&gt;&lt;w:rsid w:val="003F49A1"/&gt;&lt;w:pPr&gt;&lt;w:spacing w:after="120" w:line="276" w:lineRule="auto"/&gt;&lt;w:ind w:firstLine="0"/&gt;&lt;w:jc w:val="center"/&gt;&lt;/w:pPr&gt;&lt;w:rPr&gt;&lt;w:color w:val="000000" w:themeColor="text1"/&gt;&lt;/w:rPr&gt;&lt;/w:style&gt;&lt;w:style w:type="paragraph" w:customStyle="1" w:styleId="SONBOLUMBALIKLARI"&gt;&lt;w:name w:val="SONBOLUM_BAŞLIKLARI"/&gt;&lt;w:basedOn w:val="Balk1"/&gt;&lt;w:link w:val="SONBOLUMBALIKLARIChar"/&gt;&lt;w:qFormat/&gt;&lt;w:rsid w:val="003F49A1"/&gt;&lt;w:pPr&gt;&lt;w:keepNext w:val="0"/&gt;&lt;w:keepLines w:val="0"/&gt;&lt;w:widowControl w:val="0"/&gt;&lt;w:tabs&gt;&lt;w:tab w:val="clear" w:pos="567"/&gt;&lt;w:tab w:val="left" w:pos="397"/&gt;&lt;/w:tabs&gt;&lt;w:autoSpaceDE w:val="0"/&gt;&lt;w:autoSpaceDN w:val="0"/&gt;&lt;w:ind w:left="360" w:hanging="360"/&gt;&lt;/w:pPr&gt;&lt;w:rPr&gt;&lt;w:rFonts w:eastAsia="Times New Roman" w:cs="Times New Roman"/&gt;&lt;w:b w:val="0"/&gt;&lt;w:bCs/&gt;&lt;w:smallCaps w:val="0"/&gt;&lt;w:noProof/&gt;&lt;w:lang w:eastAsia="tr-TR" w:bidi="tr-TR"/&gt;&lt;/w:rPr&gt;&lt;/w:style&gt;&lt;w:style w:type="character" w:customStyle="1" w:styleId="SONBOLUMBALIKLARIChar"&gt;&lt;w:name w:val="SONBOLUM_BAŞLIKLARI Char"/&gt;&lt;w:basedOn w:val="Balk1Char"/&gt;&lt;w:link w:val="SONBOLUMBALIKLARI"/&gt;&lt;w:rsid w:val="003F49A1"/&gt;&lt;w:rPr&gt;&lt;w:rFonts w:ascii="Times New Roman" w:eastAsia="Times New Roman" w:hAnsi="Times New Roman" w:cs="Times New Roman"/&gt;&lt;w:b w:val="0"/&gt;&lt;w:bCs/&gt;&lt;w:smallCaps w:val="0"/&gt;&lt;w:noProof/&gt;&lt;w:sz w:val="32"/&gt;&lt;w:szCs w:val="32"/&gt;&lt;w:lang w:eastAsia="tr-TR" w:bidi="tr-TR"/&gt;&lt;/w:rPr&gt;&lt;/w:style&gt;&lt;w:style w:type="paragraph" w:customStyle="1" w:styleId="Normal10"&gt;&lt;w:name w:val="Normal10"/&gt;&lt;w:basedOn w:val="Normal"/&gt;&lt;w:link w:val="Normal10Char"/&gt;&lt;w:qFormat/&gt;&lt;w:rsid w:val="003F49A1"/&gt;&lt;w:pPr&gt;&lt;w:tabs&gt;&lt;w:tab w:val="clear" w:pos="567"/&gt;&lt;/w:tabs&gt;&lt;w:autoSpaceDE w:val="0"/&gt;&lt;w:autoSpaceDN w:val="0"/&gt;&lt;w:adjustRightInd w:val="0"/&gt;&lt;w:spacing w:line="276" w:lineRule="auto"/&gt;&lt;w:ind w:left="851" w:firstLine="0"/&gt;&lt;w:jc w:val="center"/&gt;&lt;/w:pPr&gt;&lt;w:rPr&gt;&lt;w:rFonts w:cs="Times New Roman"/&gt;&lt;w:b/&gt;&lt;w:bCs/&gt;&lt;w:color w:val="000000"/&gt;&lt;w:sz w:val="20"/&gt;&lt;w:szCs w:val="20"/&gt;&lt;/w:rPr&gt;&lt;/w:style&gt;&lt;w:style w:type="paragraph" w:customStyle="1" w:styleId="TYazarSada"&gt;&lt;w:name w:val="TYazarıSağda"/&gt;&lt;w:basedOn w:val="Normal"/&gt;&lt;w:link w:val="TYazarSadaChar"/&gt;&lt;w:autoRedefine/&gt;&lt;w:qFormat/&gt;&lt;w:rsid w:val="00036BE9"/&gt;&lt;w:pPr&gt;&lt;w:spacing w:line="276" w:lineRule="auto"/&gt;&lt;w:ind w:left="4248" w:firstLine="5"/&gt;&lt;w:jc w:val="center"/&gt;&lt;/w:pPr&gt;&lt;w:rPr&gt;&lt;w:b/&gt;&lt;/w:rPr&gt;&lt;/w:style&gt;&lt;w:style w:type="character" w:customStyle="1" w:styleId="Normal10Char"&gt;&lt;w:name w:val="Normal10 Char"/&gt;&lt;w:basedOn w:val="VarsaylanParagrafYazTipi"/&gt;&lt;w:link w:val="Normal10"/&gt;&lt;w:rsid w:val="003F49A1"/&gt;&lt;w:rPr&gt;&lt;w:rFonts w:ascii="Times New Roman" w:hAnsi="Times New Roman" w:cs="Times New Roman"/&gt;&lt;w:b/&gt;&lt;w:bCs/&gt;&lt;w:color w:val="000000"/&gt;&lt;w:sz w:val="20"/&gt;&lt;w:szCs w:val="20"/&gt;&lt;/w:rPr&gt;&lt;/w:style&gt;&lt;w:style w:type="character" w:customStyle="1" w:styleId="TYazarSadaChar"&gt;&lt;w:name w:val="TYazarıSağda Char"/&gt;&lt;w:basedOn w:val="VarsaylanParagrafYazTipi"/&gt;&lt;w:link w:val="TYazarSada"/&gt;&lt;w:rsid w:val="00036BE9"/&gt;&lt;w:rPr&gt;&lt;w:rFonts w:ascii="Times New Roman" w:hAnsi="Times New Roman"/&gt;&lt;w:b/&gt;&lt;/w:rPr&gt;&lt;/w:style&gt;&lt;/w:styles&gt;&lt;/pkg:xmlData&gt;&lt;/pkg:part&gt;&lt;pkg:part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w:val="23580DF1"/&gt;&lt;w:multiLevelType w:val="multilevel"/&gt;&lt;w:tmpl w:val="7C541498"/&gt;&lt;w:lvl w:ilvl="0"&gt;&lt;w:start w:val="1"/&gt;&lt;w:numFmt w:val="decimal"/&gt;&lt;w:lvlText w:val="%1."/&gt;&lt;w:lvlJc w:val="left"/&gt;&lt;w:pPr&gt;&lt;w:ind w:left="360" w:hanging="360"/&gt;&lt;/w:pPr&gt;&lt;w:rPr&gt;&lt;w:rFonts w:hint="default"/&gt;&lt;/w:rPr&gt;&lt;/w:lvl&gt;&lt;w:lvl w:ilvl="1"&gt;&lt;w:start w:val="1"/&gt;&lt;w:numFmt w:val="decimal"/&gt;&lt;w:isLgl/&gt;&lt;w:lvlText w:val="%1.%2."/&gt;&lt;w:lvlJc w:val="left"/&gt;&lt;w:pPr&gt;&lt;w:ind w:left="360" w:hanging="360"/&gt;&lt;/w:pPr&gt;&lt;w:rPr&gt;&lt;w:rFonts w:hint="default"/&gt;&lt;/w:rPr&gt;&lt;/w:lvl&gt;&lt;w:lvl w:ilvl="2"&gt;&lt;w:start w:val="1"/&gt;&lt;w:numFmt w:val="decimal"/&gt;&lt;w:isLgl/&gt;&lt;w:lvlText w:val="%1.10.%3."/&gt;&lt;w:lvlJc w:val="left"/&gt;&lt;w:pPr&gt;&lt;w:ind w:left="720" w:hanging="720"/&gt;&lt;/w:pPr&gt;&lt;w:rPr&gt;&lt;w:rFonts w:ascii="Times New Roman" w:hAnsi="Times New Roman" w:hint="default"/&gt;&lt;w:b/&gt;&lt;w:i w:val="0"/&gt;&lt;w:sz w:val="24"/&gt;&lt;/w:rPr&gt;&lt;/w:lvl&gt;&lt;w:lvl w:ilvl="3"&gt;&lt;w:start w:val="1"/&gt;&lt;w:numFmt w:val="decimal"/&gt;&lt;w:isLgl/&gt;&lt;w:lvlText w:val="%1.%2.%3.%4."/&gt;&lt;w:lvlJc w:val="left"/&gt;&lt;w:pPr&gt;&lt;w:ind w:left="720" w:hanging="720"/&gt;&lt;/w:pPr&gt;&lt;w:rPr&gt;&lt;w:rFonts w:hint="default"/&gt;&lt;/w:rPr&gt;&lt;/w:lvl&gt;&lt;w:lvl w:ilvl="4"&gt;&lt;w:start w:val="1"/&gt;&lt;w:numFmt w:val="decimal"/&gt;&lt;w:isLgl/&gt;&lt;w:lvlText w:val="%1.%2.%3.%4.%5."/&gt;&lt;w:lvlJc w:val="left"/&gt;&lt;w:pPr&gt;&lt;w:ind w:left="1080" w:hanging="1080"/&gt;&lt;/w:pPr&gt;&lt;w:rPr&gt;&lt;w:rFonts w:hint="default"/&gt;&lt;/w:rPr&gt;&lt;/w:lvl&gt;&lt;w:lvl w:ilvl="5"&gt;&lt;w:start w:val="1"/&gt;&lt;w:numFmt w:val="decimal"/&gt;&lt;w:isLgl/&gt;&lt;w:lvlText w:val="%1.%2.%3.%4.%5.%6."/&gt;&lt;w:lvlJc w:val="left"/&gt;&lt;w:pPr&gt;&lt;w:ind w:left="1080" w:hanging="1080"/&gt;&lt;/w:pPr&gt;&lt;w:rPr&gt;&lt;w:rFonts w:hint="default"/&gt;&lt;/w:rPr&gt;&lt;/w:lvl&gt;&lt;w:lvl w:ilvl="6"&gt;&lt;w:start w:val="1"/&gt;&lt;w:numFmt w:val="decimal"/&gt;&lt;w:isLgl/&gt;&lt;w:lvlText w:val="%1.%2.%3.%4.%5.%6.%7."/&gt;&lt;w:lvlJc w:val="left"/&gt;&lt;w:pPr&gt;&lt;w:ind w:left="1080" w:hanging="1080"/&gt;&lt;/w:pPr&gt;&lt;w:rPr&gt;&lt;w:rFonts w:hint="default"/&gt;&lt;/w:rPr&gt;&lt;/w:lvl&gt;&lt;w:lvl w:ilvl="7"&gt;&lt;w:start w:val="1"/&gt;&lt;w:numFmt w:val="decimal"/&gt;&lt;w:isLgl/&gt;&lt;w:lvlText w:val="%1.%2.%3.%4.%5.%6.%7.%8."/&gt;&lt;w:lvlJc w:val="left"/&gt;&lt;w:pPr&gt;&lt;w:ind w:left="1440" w:hanging="1440"/&gt;&lt;/w:pPr&gt;&lt;w:rPr&gt;&lt;w:rFonts w:hint="default"/&gt;&lt;/w:rPr&gt;&lt;/w:lvl&gt;&lt;w:lvl w:ilvl="8"&gt;&lt;w:start w:val="1"/&gt;&lt;w:numFmt w:val="decimal"/&gt;&lt;w:isLgl/&gt;&lt;w:lvlText w:val="%1.%2.%3.%4.%5.%6.%7.%8.%9."/&gt;&lt;w:lvlJc w:val="left"/&gt;&lt;w:pPr&gt;&lt;w:ind w:left="1440" w:hanging="1440"/&gt;&lt;/w:pPr&gt;&lt;w:rPr&gt;&lt;w:rFonts w:hint="default"/&gt;&lt;/w:rPr&gt;&lt;/w:lvl&gt;&lt;/w:abstractNum&gt;&lt;w:abstractNum w:abstractNumId="1" w15:restartNumberingAfterBreak="0"&gt;&lt;w:nsid w:val="24EC2490"/&gt;&lt;w:multiLevelType w:val="hybridMultilevel"/&gt;&lt;w:tmpl w:val="55D64B0C"/&gt;&lt;w:lvl w:ilvl="0" w:tplc="90CE9A28"&gt;&lt;w:start w:val="1"/&gt;&lt;w:numFmt w:val="decimal"/&gt;&lt;w:lvlText w:val="%1."/&gt;&lt;w:lvlJc w:val="left"/&gt;&lt;w:pPr&gt;&lt;w:ind w:left="927" w:hanging="360"/&gt;&lt;/w:pPr&gt;&lt;w:rPr&gt;&lt;w:rFonts w:hint="default"/&gt;&lt;/w:rPr&gt;&lt;/w:lvl&gt;&lt;w:lvl w:ilvl="1" w:tplc="04090019" w:tentative="1"&gt;&lt;w:start w:val="1"/&gt;&lt;w:numFmt w:val="lowerLetter"/&gt;&lt;w:lvlText w:val="%2."/&gt;&lt;w:lvlJc w:val="left"/&gt;&lt;w:pPr&gt;&lt;w:ind w:left="1647" w:hanging="360"/&gt;&lt;/w:pPr&gt;&lt;/w:lvl&gt;&lt;w:lvl w:ilvl="2" w:tplc="0409001B" w:tentative="1"&gt;&lt;w:start w:val="1"/&gt;&lt;w:numFmt w:val="lowerRoman"/&gt;&lt;w:lvlText w:val="%3."/&gt;&lt;w:lvlJc w:val="right"/&gt;&lt;w:pPr&gt;&lt;w:ind w:left="2367" w:hanging="180"/&gt;&lt;/w:pPr&gt;&lt;/w:lvl&gt;&lt;w:lvl w:ilvl="3" w:tplc="0409000F" w:tentative="1"&gt;&lt;w:start w:val="1"/&gt;&lt;w:numFmt w:val="decimal"/&gt;&lt;w:lvlText w:val="%4."/&gt;&lt;w:lvlJc w:val="left"/&gt;&lt;w:pPr&gt;&lt;w:ind w:left="3087" w:hanging="360"/&gt;&lt;/w:pPr&gt;&lt;/w:lvl&gt;&lt;w:lvl w:ilvl="4" w:tplc="04090019" w:tentative="1"&gt;&lt;w:start w:val="1"/&gt;&lt;w:numFmt w:val="lowerLetter"/&gt;&lt;w:lvlText w:val="%5."/&gt;&lt;w:lvlJc w:val="left"/&gt;&lt;w:pPr&gt;&lt;w:ind w:left="3807" w:hanging="360"/&gt;&lt;/w:pPr&gt;&lt;/w:lvl&gt;&lt;w:lvl w:ilvl="5" w:tplc="0409001B" w:tentative="1"&gt;&lt;w:start w:val="1"/&gt;&lt;w:numFmt w:val="lowerRoman"/&gt;&lt;w:lvlText w:val="%6."/&gt;&lt;w:lvlJc w:val="right"/&gt;&lt;w:pPr&gt;&lt;w:ind w:left="4527" w:hanging="180"/&gt;&lt;/w:pPr&gt;&lt;/w:lvl&gt;&lt;w:lvl w:ilvl="6" w:tplc="0409000F" w:tentative="1"&gt;&lt;w:start w:val="1"/&gt;&lt;w:numFmt w:val="decimal"/&gt;&lt;w:lvlText w:val="%7."/&gt;&lt;w:lvlJc w:val="left"/&gt;&lt;w:pPr&gt;&lt;w:ind w:left="5247" w:hanging="360"/&gt;&lt;/w:pPr&gt;&lt;/w:lvl&gt;&lt;w:lvl w:ilvl="7" w:tplc="04090019" w:tentative="1"&gt;&lt;w:start w:val="1"/&gt;&lt;w:numFmt w:val="lowerLetter"/&gt;&lt;w:lvlText w:val="%8."/&gt;&lt;w:lvlJc w:val="left"/&gt;&lt;w:pPr&gt;&lt;w:ind w:left="5967" w:hanging="360"/&gt;&lt;/w:pPr&gt;&lt;/w:lvl&gt;&lt;w:lvl w:ilvl="8" w:tplc="0409001B" w:tentative="1"&gt;&lt;w:start w:val="1"/&gt;&lt;w:numFmt w:val="lowerRoman"/&gt;&lt;w:lvlText w:val="%9."/&gt;&lt;w:lvlJc w:val="right"/&gt;&lt;w:pPr&gt;&lt;w:ind w:left="6687" w:hanging="180"/&gt;&lt;/w:pPr&gt;&lt;/w:lvl&gt;&lt;/w:abstractNum&gt;&lt;w:abstractNum w:abstractNumId="2" w15:restartNumberingAfterBreak="0"&gt;&lt;w:nsid w:val="2BA633B3"/&gt;&lt;w:multiLevelType w:val="multilevel"/&gt;&lt;w:tmpl w:val="7BE44D44"/&gt;&lt;w:lvl w:ilvl="0"&gt;&lt;w:start w:val="1"/&gt;&lt;w:numFmt w:val="decimal"/&gt;&lt;w:lvlText w:val="%1."/&gt;&lt;w:lvlJc w:val="left"/&gt;&lt;w:pPr&gt;&lt;w:ind w:left="720" w:hanging="360"/&gt;&lt;/w:pPr&gt;&lt;w:rPr&gt;&lt;w:rFonts w:hint="default"/&gt;&lt;/w:rPr&gt;&lt;/w:lvl&gt;&lt;w:lvl w:ilvl="1"&gt;&lt;w:start w:val="5"/&gt;&lt;w:numFmt w:val="decimal"/&gt;&lt;w:isLgl/&gt;&lt;w:lvlText w:val="%1.%2"/&gt;&lt;w:lvlJc w:val="left"/&gt;&lt;w:pPr&gt;&lt;w:ind w:left="720" w:hanging="360"/&gt;&lt;/w:pPr&gt;&lt;w:rPr&gt;&lt;w:rFonts w:hint="default"/&gt;&lt;/w:rPr&gt;&lt;/w:lvl&gt;&lt;w:lvl w:ilvl="2"&gt;&lt;w:start w:val="1"/&gt;&lt;w:numFmt w:val="decimal"/&gt;&lt;w:isLgl/&gt;&lt;w:lvlText w:val="%1.%2.%3"/&gt;&lt;w:lvlJc w:val="left"/&gt;&lt;w:pPr&gt;&lt;w:ind w:left="1080" w:hanging="720"/&gt;&lt;/w:pPr&gt;&lt;w:rPr&gt;&lt;w:rFonts w:hint="default"/&gt;&lt;/w:rPr&gt;&lt;/w:lvl&gt;&lt;w:lvl w:ilvl="3"&gt;&lt;w:start w:val="1"/&gt;&lt;w:numFmt w:val="decimal"/&gt;&lt;w:isLgl/&gt;&lt;w:lvlText w:val="%1.%2.%3.%4"/&gt;&lt;w:lvlJc w:val="left"/&gt;&lt;w:pPr&gt;&lt;w:ind w:left="1080" w:hanging="720"/&gt;&lt;/w:pPr&gt;&lt;w:rPr&gt;&lt;w:rFonts w:hint="default"/&gt;&lt;/w:rPr&gt;&lt;/w:lvl&gt;&lt;w:lvl w:ilvl="4"&gt;&lt;w:start w:val="1"/&gt;&lt;w:numFmt w:val="decimal"/&gt;&lt;w:isLgl/&gt;&lt;w:lvlText w:val="%1.%2.%3.%4.%5"/&gt;&lt;w:lvlJc w:val="left"/&gt;&lt;w:pPr&gt;&lt;w:ind w:left="1440" w:hanging="1080"/&gt;&lt;/w:pPr&gt;&lt;w:rPr&gt;&lt;w:rFonts w:hint="default"/&gt;&lt;/w:rPr&gt;&lt;/w:lvl&gt;&lt;w:lvl w:ilvl="5"&gt;&lt;w:start w:val="1"/&gt;&lt;w:numFmt w:val="decimal"/&gt;&lt;w:isLgl/&gt;&lt;w:lvlText w:val="%1.%2.%3.%4.%5.%6"/&gt;&lt;w:lvlJc w:val="left"/&gt;&lt;w:pPr&gt;&lt;w:ind w:left="1440" w:hanging="1080"/&gt;&lt;/w:pPr&gt;&lt;w:rPr&gt;&lt;w:rFonts w:hint="default"/&gt;&lt;/w:rPr&gt;&lt;/w:lvl&gt;&lt;w:lvl w:ilvl="6"&gt;&lt;w:start w:val="1"/&gt;&lt;w:numFmt w:val="decimal"/&gt;&lt;w:isLgl/&gt;&lt;w:lvlText w:val="%1.%2.%3.%4.%5.%6.%7"/&gt;&lt;w:lvlJc w:val="left"/&gt;&lt;w:pPr&gt;&lt;w:ind w:left="1800" w:hanging="1440"/&gt;&lt;/w:pPr&gt;&lt;w:rPr&gt;&lt;w:rFonts w:hint="default"/&gt;&lt;/w:rPr&gt;&lt;/w:lvl&gt;&lt;w:lvl w:ilvl="7"&gt;&lt;w:start w:val="1"/&gt;&lt;w:numFmt w:val="decimal"/&gt;&lt;w:isLgl/&gt;&lt;w:lvlText w:val="%1.%2.%3.%4.%5.%6.%7.%8"/&gt;&lt;w:lvlJc w:val="left"/&gt;&lt;w:pPr&gt;&lt;w:ind w:left="1800" w:hanging="1440"/&gt;&lt;/w:pPr&gt;&lt;w:rPr&gt;&lt;w:rFonts w:hint="default"/&gt;&lt;/w:rPr&gt;&lt;/w:lvl&gt;&lt;w:lvl w:ilvl="8"&gt;&lt;w:start w:val="1"/&gt;&lt;w:numFmt w:val="decimal"/&gt;&lt;w:isLgl/&gt;&lt;w:lvlText w:val="%1.%2.%3.%4.%5.%6.%7.%8.%9"/&gt;&lt;w:lvlJc w:val="left"/&gt;&lt;w:pPr&gt;&lt;w:ind w:left="2160" w:hanging="1800"/&gt;&lt;/w:pPr&gt;&lt;w:rPr&gt;&lt;w:rFonts w:hint="default"/&gt;&lt;/w:rPr&gt;&lt;/w:lvl&gt;&lt;/w:abstractNum&gt;&lt;w:abstractNum w:abstractNumId="3" w15:restartNumberingAfterBreak="0"&gt;&lt;w:nsid w:val="3D0B1EA4"/&gt;&lt;w:multiLevelType w:val="hybridMultilevel"/&gt;&lt;w:tmpl w:val="6318ED00"/&gt;&lt;w:lvl w:ilvl="0" w:tplc="04090001"&gt;&lt;w:start w:val="1"/&gt;&lt;w:numFmt w:val="bullet"/&gt;&lt;w:lvlText w:val=""/&gt;&lt;w:lvlJc w:val="left"/&gt;&lt;w:pPr&gt;&lt;w:ind w:left="1287" w:hanging="360"/&gt;&lt;/w:pPr&gt;&lt;w:rPr&gt;&lt;w:rFonts w:ascii="Symbol" w:hAnsi="Symbol" w:hint="default"/&gt;&lt;/w:rPr&gt;&lt;/w:lvl&gt;&lt;w:lvl w:ilvl="1" w:tplc="04090003" w:tentative="1"&gt;&lt;w:start w:val="1"/&gt;&lt;w:numFmt w:val="bullet"/&gt;&lt;w:lvlText w:val="o"/&gt;&lt;w:lvlJc w:val="left"/&gt;&lt;w:pPr&gt;&lt;w:ind w:left="2007" w:hanging="360"/&gt;&lt;/w:pPr&gt;&lt;w:rPr&gt;&lt;w:rFonts w:ascii="Courier New" w:hAnsi="Courier New" w:cs="Courier New" w:hint="default"/&gt;&lt;/w:rPr&gt;&lt;/w:lvl&gt;&lt;w:lvl w:ilvl="2" w:tplc="04090005" w:tentative="1"&gt;&lt;w:start w:val="1"/&gt;&lt;w:numFmt w:val="bullet"/&gt;&lt;w:lvlText w:val=""/&gt;&lt;w:lvlJc w:val="left"/&gt;&lt;w:pPr&gt;&lt;w:ind w:left="2727" w:hanging="360"/&gt;&lt;/w:pPr&gt;&lt;w:rPr&gt;&lt;w:rFonts w:ascii="Wingdings" w:hAnsi="Wingdings" w:hint="default"/&gt;&lt;/w:rPr&gt;&lt;/w:lvl&gt;&lt;w:lvl w:ilvl="3" w:tplc="04090001" w:tentative="1"&gt;&lt;w:start w:val="1"/&gt;&lt;w:numFmt w:val="bullet"/&gt;&lt;w:lvlText w:val=""/&gt;&lt;w:lvlJc w:val="left"/&gt;&lt;w:pPr&gt;&lt;w:ind w:left="3447" w:hanging="360"/&gt;&lt;/w:pPr&gt;&lt;w:rPr&gt;&lt;w:rFonts w:ascii="Symbol" w:hAnsi="Symbol" w:hint="default"/&gt;&lt;/w:rPr&gt;&lt;/w:lvl&gt;&lt;w:lvl w:ilvl="4" w:tplc="04090003" w:tentative="1"&gt;&lt;w:start w:val="1"/&gt;&lt;w:numFmt w:val="bullet"/&gt;&lt;w:lvlText w:val="o"/&gt;&lt;w:lvlJc w:val="left"/&gt;&lt;w:pPr&gt;&lt;w:ind w:left="4167" w:hanging="360"/&gt;&lt;/w:pPr&gt;&lt;w:rPr&gt;&lt;w:rFonts w:ascii="Courier New" w:hAnsi="Courier New" w:cs="Courier New" w:hint="default"/&gt;&lt;/w:rPr&gt;&lt;/w:lvl&gt;&lt;w:lvl w:ilvl="5" w:tplc="04090005" w:tentative="1"&gt;&lt;w:start w:val="1"/&gt;&lt;w:numFmt w:val="bullet"/&gt;&lt;w:lvlText w:val=""/&gt;&lt;w:lvlJc w:val="left"/&gt;&lt;w:pPr&gt;&lt;w:ind w:left="4887" w:hanging="360"/&gt;&lt;/w:pPr&gt;&lt;w:rPr&gt;&lt;w:rFonts w:ascii="Wingdings" w:hAnsi="Wingdings" w:hint="default"/&gt;&lt;/w:rPr&gt;&lt;/w:lvl&gt;&lt;w:lvl w:ilvl="6" w:tplc="04090001" w:tentative="1"&gt;&lt;w:start w:val="1"/&gt;&lt;w:numFmt w:val="bullet"/&gt;&lt;w:lvlText w:val=""/&gt;&lt;w:lvlJc w:val="left"/&gt;&lt;w:pPr&gt;&lt;w:ind w:left="5607" w:hanging="360"/&gt;&lt;/w:pPr&gt;&lt;w:rPr&gt;&lt;w:rFonts w:ascii="Symbol" w:hAnsi="Symbol" w:hint="default"/&gt;&lt;/w:rPr&gt;&lt;/w:lvl&gt;&lt;w:lvl w:ilvl="7" w:tplc="04090003" w:tentative="1"&gt;&lt;w:start w:val="1"/&gt;&lt;w:numFmt w:val="bullet"/&gt;&lt;w:lvlText w:val="o"/&gt;&lt;w:lvlJc w:val="left"/&gt;&lt;w:pPr&gt;&lt;w:ind w:left="6327" w:hanging="360"/&gt;&lt;/w:pPr&gt;&lt;w:rPr&gt;&lt;w:rFonts w:ascii="Courier New" w:hAnsi="Courier New" w:cs="Courier New" w:hint="default"/&gt;&lt;/w:rPr&gt;&lt;/w:lvl&gt;&lt;w:lvl w:ilvl="8" w:tplc="04090005" w:tentative="1"&gt;&lt;w:start w:val="1"/&gt;&lt;w:numFmt w:val="bullet"/&gt;&lt;w:lvlText w:val=""/&gt;&lt;w:lvlJc w:val="left"/&gt;&lt;w:pPr&gt;&lt;w:ind w:left="7047" w:hanging="360"/&gt;&lt;/w:pPr&gt;&lt;w:rPr&gt;&lt;w:rFonts w:ascii="Wingdings" w:hAnsi="Wingdings" w:hint="default"/&gt;&lt;/w:rPr&gt;&lt;/w:lvl&gt;&lt;/w:abstractNum&gt;&lt;w:abstractNum w:abstractNumId="4" w15:restartNumberingAfterBreak="0"&gt;&lt;w:nsid w:val="7045533E"/&gt;&lt;w:multiLevelType w:val="hybridMultilevel"/&gt;&lt;w:tmpl w:val="6C40396C"/&gt;&lt;w:lvl w:ilvl="0" w:tplc="0409000F"&gt;&lt;w:start w:val="1"/&gt;&lt;w:numFmt w:val="decimal"/&gt;&lt;w:lvlText w:val="%1."/&gt;&lt;w:lvlJc w:val="left"/&gt;&lt;w:pPr&gt;&lt;w:ind w:left="1287" w:hanging="360"/&gt;&lt;/w:pPr&gt;&lt;/w:lvl&gt;&lt;w:lvl w:ilvl="1" w:tplc="04090019" w:tentative="1"&gt;&lt;w:start w:val="1"/&gt;&lt;w:numFmt w:val="lowerLetter"/&gt;&lt;w:lvlText w:val="%2."/&gt;&lt;w:lvlJc w:val="left"/&gt;&lt;w:pPr&gt;&lt;w:ind w:left="2007" w:hanging="360"/&gt;&lt;/w:pPr&gt;&lt;/w:lvl&gt;&lt;w:lvl w:ilvl="2" w:tplc="0409001B" w:tentative="1"&gt;&lt;w:start w:val="1"/&gt;&lt;w:numFmt w:val="lowerRoman"/&gt;&lt;w:lvlText w:val="%3."/&gt;&lt;w:lvlJc w:val="right"/&gt;&lt;w:pPr&gt;&lt;w:ind w:left="2727" w:hanging="180"/&gt;&lt;/w:pPr&gt;&lt;/w:lvl&gt;&lt;w:lvl w:ilvl="3" w:tplc="0409000F" w:tentative="1"&gt;&lt;w:start w:val="1"/&gt;&lt;w:numFmt w:val="decimal"/&gt;&lt;w:lvlText w:val="%4."/&gt;&lt;w:lvlJc w:val="left"/&gt;&lt;w:pPr&gt;&lt;w:ind w:left="3447" w:hanging="360"/&gt;&lt;/w:pPr&gt;&lt;/w:lvl&gt;&lt;w:lvl w:ilvl="4" w:tplc="04090019" w:tentative="1"&gt;&lt;w:start w:val="1"/&gt;&lt;w:numFmt w:val="lowerLetter"/&gt;&lt;w:lvlText w:val="%5."/&gt;&lt;w:lvlJc w:val="left"/&gt;&lt;w:pPr&gt;&lt;w:ind w:left="4167" w:hanging="360"/&gt;&lt;/w:pPr&gt;&lt;/w:lvl&gt;&lt;w:lvl w:ilvl="5" w:tplc="0409001B" w:tentative="1"&gt;&lt;w:start w:val="1"/&gt;&lt;w:numFmt w:val="lowerRoman"/&gt;&lt;w:lvlText w:val="%6."/&gt;&lt;w:lvlJc w:val="right"/&gt;&lt;w:pPr&gt;&lt;w:ind w:left="4887" w:hanging="180"/&gt;&lt;/w:pPr&gt;&lt;/w:lvl&gt;&lt;w:lvl w:ilvl="6" w:tplc="0409000F" w:tentative="1"&gt;&lt;w:start w:val="1"/&gt;&lt;w:numFmt w:val="decimal"/&gt;&lt;w:lvlText w:val="%7."/&gt;&lt;w:lvlJc w:val="left"/&gt;&lt;w:pPr&gt;&lt;w:ind w:left="5607" w:hanging="360"/&gt;&lt;/w:pPr&gt;&lt;/w:lvl&gt;&lt;w:lvl w:ilvl="7" w:tplc="04090019" w:tentative="1"&gt;&lt;w:start w:val="1"/&gt;&lt;w:numFmt w:val="lowerLetter"/&gt;&lt;w:lvlText w:val="%8."/&gt;&lt;w:lvlJc w:val="left"/&gt;&lt;w:pPr&gt;&lt;w:ind w:left="6327" w:hanging="360"/&gt;&lt;/w:pPr&gt;&lt;/w:lvl&gt;&lt;w:lvl w:ilvl="8" w:tplc="0409001B" w:tentative="1"&gt;&lt;w:start w:val="1"/&gt;&lt;w:numFmt w:val="lowerRoman"/&gt;&lt;w:lvlText w:val="%9."/&gt;&lt;w:lvlJc w:val="right"/&gt;&lt;w:pPr&gt;&lt;w:ind w:left="7047" w:hanging="180"/&gt;&lt;/w:pPr&gt;&lt;/w:lvl&gt;&lt;/w:abstractNum&gt;&lt;w:num w:numId="1"&gt;&lt;w:abstractNumId w:val="0"/&gt;&lt;/w:num&gt;&lt;w:num w:numId="2"&gt;&lt;w:abstractNumId w:val="2"/&gt;&lt;/w:num&gt;&lt;w:num w:numId="3"&gt;&lt;w:abstractNumId w:val="3"/&gt;&lt;/w:num&gt;&lt;w:num w:numId="4"&gt;&lt;w:abstractNumId w:val="4"/&gt;&lt;/w:num&gt;&lt;w:num w:numId="5"&gt;&lt;w:abstractNumId w:val="1"/&gt;&lt;/w:num&gt;&lt;/w:numbering&gt;&lt;/pkg:xmlData&gt;&lt;/pkg:part&gt;&lt;/pkg:package&gt;
</TOzet>
      <TAbstrac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w:rsidRDefault="00D60341"/&gt;&lt;w:sectPr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w:val="tr-TR" w:eastAsia="en-US" w:bidi="ar-SA"/&gt;&lt;/w:rPr&gt;&lt;/w:rPrDefault&gt;&lt;w:pPrDefault&gt;&lt;w:pPr&gt;&lt;w:spacing w:after="160" w:line="259" w:lineRule="auto"/&gt;&lt;/w:pPr&gt;&lt;/w:pPrDefault&gt;&lt;/w:docDefaults&gt;&lt;w:style w:type="paragraph" w:default="1" w:styleId="Normal"&gt;&lt;w:name w:val="Normal"/&gt;&lt;w:qFormat/&gt;&lt;w:rsid w:val="003F49A1"/&gt;&lt;w:pPr&gt;&lt;w:tabs&gt;&lt;w:tab w:val="left" w:pos="567"/&gt;&lt;/w:tabs&gt;&lt;w:spacing w:after="0" w:line="360" w:lineRule="auto"/&gt;&lt;w:ind w:firstLine="567"/&gt;&lt;w:jc w:val="both"/&gt;&lt;/w:pPr&gt;&lt;w:rPr&gt;&lt;w:rFonts w:ascii="Times New Roman" w:hAnsi="Times New Roman"/&gt;&lt;/w:rPr&gt;&lt;/w:style&gt;&lt;w:style w:type="paragraph" w:styleId="Balk1"&gt;&lt;w:name w:val="heading 1"/&gt;&lt;w:basedOn w:val="Normal"/&gt;&lt;w:next w:val="Normal"/&gt;&lt;w:link w:val="Balk1Char"/&gt;&lt;w:autoRedefine/&gt;&lt;w:uiPriority w:val="9"/&gt;&lt;w:qFormat/&gt;&lt;w:rsid w:val="00E62AF3"/&gt;&lt;w:pPr&gt;&lt;w:keepNext/&gt;&lt;w:keepLines/&gt;&lt;w:spacing w:line="240" w:lineRule="auto"/&gt;&lt;w:ind w:firstLine="0"/&gt;&lt;w:jc w:val="left"/&gt;&lt;w:outlineLvl w:val="0"/&gt;&lt;/w:pPr&gt;&lt;w:rPr&gt;&lt;w:rFonts w:eastAsiaTheme="majorEastAsia" w:cstheme="majorBidi"/&gt;&lt;w:b/&gt;&lt;w:smallCaps/&gt;&lt;w:sz w:val="32"/&gt;&lt;w:szCs w:val="32"/&gt;&lt;/w:rPr&gt;&lt;/w:style&gt;&lt;w:style w:type="paragraph" w:styleId="Balk2"&gt;&lt;w:name w:val="heading 2"/&gt;&lt;w:basedOn w:val="Normal"/&gt;&lt;w:next w:val="Normal"/&gt;&lt;w:link w:val="Balk2Char"/&gt;&lt;w:uiPriority w:val="9"/&gt;&lt;w:unhideWhenUsed/&gt;&lt;w:qFormat/&gt;&lt;w:rsid w:val="00C73521"/&gt;&lt;w:pPr&gt;&lt;w:keepNext/&gt;&lt;w:keepLines/&gt;&lt;w:spacing w:before="40"/&gt;&lt;w:outlineLvl w:val="1"/&gt;&lt;/w:pPr&gt;&lt;w:rPr&gt;&lt;w:rFonts w:asciiTheme="majorHAnsi" w:eastAsiaTheme="majorEastAsia" w:hAnsiTheme="majorHAnsi" w:cstheme="majorBidi"/&gt;&lt;w:color w:val="2E74B5" w:themeColor="accent1" w:themeShade="BF"/&gt;&lt;w:sz w:val="26"/&gt;&lt;w:szCs w:val="26"/&gt;&lt;/w:rPr&gt;&lt;/w:style&gt;&lt;w:style w:type="paragraph" w:styleId="Balk3"&gt;&lt;w:name w:val="heading 3"/&gt;&lt;w:basedOn w:val="Balk2"/&gt;&lt;w:next w:val="Normal"/&gt;&lt;w:link w:val="Balk3Char"/&gt;&lt;w:autoRedefine/&gt;&lt;w:uiPriority w:val="9"/&gt;&lt;w:unhideWhenUsed/&gt;&lt;w:qFormat/&gt;&lt;w:rsid w:val="003F49A1"/&gt;&lt;w:pPr&gt;&lt;w:spacing w:before="0" w:line="240" w:lineRule="auto"/&gt;&lt;w:ind w:left="720" w:hanging="720"/&gt;&lt;w:outlineLvl w:val="2"/&gt;&lt;/w:pPr&gt;&lt;w:rPr&gt;&lt;w:rFonts w:ascii="Times New Roman" w:eastAsiaTheme="minorEastAsia" w:hAnsi="Times New Roman" w:cs="Times New Roman"/&gt;&lt;w:b/&gt;&lt;w:color w:val="auto"/&gt;&lt;w:sz w:val="24"/&gt;&lt;w:szCs w:val="24"/&gt;&lt;/w:rPr&gt;&lt;/w:style&gt;&lt;w:style w:type="paragraph" w:styleId="Balk4"&gt;&lt;w:name w:val="heading 4"/&gt;&lt;w:basedOn w:val="TLKBALIKLAR"/&gt;&lt;w:next w:val="Normal"/&gt;&lt;w:link w:val="Balk4Char"/&gt;&lt;w:autoRedefine/&gt;&lt;w:uiPriority w:val="9"/&gt;&lt;w:unhideWhenUsed/&gt;&lt;w:qFormat/&gt;&lt;w:rsid w:val="00871FF1"/&gt;&lt;w:pPr&gt;&lt;w:keepNext/&gt;&lt;w:keepLines/&gt;&lt;w:spacing w:line="300" w:lineRule="auto"/&gt;&lt;w:outlineLvl w:val="3"/&gt;&lt;/w:pPr&gt;&lt;w:rPr&gt;&lt;w:rFonts w:eastAsiaTheme="majorEastAsia" w:cstheme="majorBidi"/&gt;&lt;w:iCs/&gt;&lt;w:smallCaps w:val="0"/&gt;&lt;w:noProof w:val="0"/&gt;&lt;w:szCs w:val="22"/&gt;&lt;w:lang w:eastAsia="en-US" w:bidi="ar-SA"/&gt;&lt;/w:rPr&gt;&lt;/w:style&gt;&lt;w:style w:type="paragraph" w:styleId="Balk5"&gt;&lt;w:name w:val="heading 5"/&gt;&lt;w:basedOn w:val="Normal"/&gt;&lt;w:next w:val="Normal"/&gt;&lt;w:link w:val="Balk5Char"/&gt;&lt;w:uiPriority w:val="9"/&gt;&lt;w:unhideWhenUsed/&gt;&lt;w:rsid w:val="003F49A1"/&gt;&lt;w:pPr&gt;&lt;w:keepNext/&gt;&lt;w:keepLines/&gt;&lt;w:spacing w:before="200" w:line="276" w:lineRule="auto"/&gt;&lt;w:ind w:firstLine="0"/&gt;&lt;w:outlineLvl w:val="4"/&gt;&lt;/w:pPr&gt;&lt;w:rPr&gt;&lt;w:rFonts w:asciiTheme="majorHAnsi" w:eastAsiaTheme="majorEastAsia" w:hAnsiTheme="majorHAnsi" w:cstheme="majorBidi"/&gt;&lt;w:color w:val="2E74B5" w:themeColor="accent1" w:themeShade="BF"/&gt;&lt;/w:rPr&gt;&lt;/w:style&gt;&lt;w:style w:type="paragraph" w:styleId="Balk6"&gt;&lt;w:name w:val="heading 6"/&gt;&lt;w:basedOn w:val="Normal"/&gt;&lt;w:next w:val="Normal"/&gt;&lt;w:link w:val="Balk6Char"/&gt;&lt;w:uiPriority w:val="9"/&gt;&lt;w:unhideWhenUsed/&gt;&lt;w:rsid w:val="003F49A1"/&gt;&lt;w:pPr&gt;&lt;w:keepNext/&gt;&lt;w:keepLines/&gt;&lt;w:spacing w:before="200" w:line="276" w:lineRule="auto"/&gt;&lt;w:ind w:firstLine="0"/&gt;&lt;w:outlineLvl w:val="5"/&gt;&lt;/w:pPr&gt;&lt;w:rPr&gt;&lt;w:rFonts w:asciiTheme="majorHAnsi" w:eastAsiaTheme="majorEastAsia" w:hAnsiTheme="majorHAnsi" w:cstheme="majorBidi"/&gt;&lt;w:color w:val="1F4D78" w:themeColor="accent1" w:themeShade="7F"/&gt;&lt;/w:rPr&gt;&lt;/w:style&gt;&lt;w:style w:type="paragraph" w:styleId="Balk7"&gt;&lt;w:name w:val="heading 7"/&gt;&lt;w:basedOn w:val="Normal"/&gt;&lt;w:next w:val="Normal"/&gt;&lt;w:link w:val="Balk7Char"/&gt;&lt;w:uiPriority w:val="9"/&gt;&lt;w:unhideWhenUsed/&gt;&lt;w:rsid w:val="003F49A1"/&gt;&lt;w:pPr&gt;&lt;w:keepNext/&gt;&lt;w:keepLines/&gt;&lt;w:spacing w:before="200" w:line="276" w:lineRule="auto"/&gt;&lt;w:ind w:firstLine="0"/&gt;&lt;w:outlineLvl w:val="6"/&gt;&lt;/w:pPr&gt;&lt;w:rPr&gt;&lt;w:rFonts w:asciiTheme="majorHAnsi" w:eastAsiaTheme="majorEastAsia" w:hAnsiTheme="majorHAnsi" w:cstheme="majorBidi"/&gt;&lt;w:i/&gt;&lt;w:iCs/&gt;&lt;w:color w:val="1F4D78" w:themeColor="accent1" w:themeShade="7F"/&gt;&lt;/w:rPr&gt;&lt;/w:style&gt;&lt;w:style w:type="paragraph" w:styleId="Balk8"&gt;&lt;w:name w:val="heading 8"/&gt;&lt;w:basedOn w:val="Normal"/&gt;&lt;w:next w:val="Normal"/&gt;&lt;w:link w:val="Balk8Char"/&gt;&lt;w:uiPriority w:val="9"/&gt;&lt;w:unhideWhenUsed/&gt;&lt;w:rsid w:val="003F49A1"/&gt;&lt;w:pPr&gt;&lt;w:keepNext/&gt;&lt;w:keepLines/&gt;&lt;w:spacing w:before="200" w:line="276" w:lineRule="auto"/&gt;&lt;w:ind w:firstLine="0"/&gt;&lt;w:outlineLvl w:val="7"/&gt;&lt;/w:pPr&gt;&lt;w:rPr&gt;&lt;w:rFonts w:asciiTheme="majorHAnsi" w:eastAsiaTheme="majorEastAsia" w:hAnsiTheme="majorHAnsi" w:cstheme="majorBidi"/&gt;&lt;w:color w:val="272727" w:themeColor="text1" w:themeTint="D8"/&gt;&lt;w:sz w:val="21"/&gt;&lt;w:szCs w:val="21"/&gt;&lt;/w:rPr&gt;&lt;/w:style&gt;&lt;w:style w:type="paragraph" w:styleId="Balk9"&gt;&lt;w:name w:val="heading 9"/&gt;&lt;w:basedOn w:val="Normal"/&gt;&lt;w:next w:val="Normal"/&gt;&lt;w:link w:val="Balk9Char"/&gt;&lt;w:uiPriority w:val="9"/&gt;&lt;w:unhideWhenUsed/&gt;&lt;w:rsid w:val="003F49A1"/&gt;&lt;w:pPr&gt;&lt;w:keepNext/&gt;&lt;w:keepLines/&gt;&lt;w:spacing w:before="200" w:line="276" w:lineRule="auto"/&gt;&lt;w:ind w:firstLine="0"/&gt;&lt;w:outlineLvl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w:styleId="VarsaylanParagrafYazTipi"&gt;&lt;w:name w:val="Default Paragraph Font"/&gt;&lt;w:uiPriority w:val="1"/&gt;&lt;w:semiHidden/&gt;&lt;w:unhideWhenUsed/&gt;&lt;/w:style&gt;&lt;w:style w:type="table" w:default="1" w:styleId="NormalTablo"&gt;&lt;w:name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w:styleId="ListeYok"&gt;&lt;w:name w:val="No List"/&gt;&lt;w:uiPriority w:val="99"/&gt;&lt;w:semiHidden/&gt;&lt;w:unhideWhenUsed/&gt;&lt;/w:style&gt;&lt;w:style w:type="character" w:customStyle="1" w:styleId="Stil1"&gt;&lt;w:name w:val="Stil1"/&gt;&lt;w:basedOn w:val="VarsaylanParagrafYazTipi"/&gt;&lt;w:uiPriority w:val="1"/&gt;&lt;w:rsid w:val="00063C57"/&gt;&lt;w:rPr&gt;&lt;w:rFonts w:ascii="Times New Roman" w:hAnsi="Times New Roman"/&gt;&lt;w:caps w:val="0"/&gt;&lt;w:smallCaps w:val="0"/&gt;&lt;w:strike w:val="0"/&gt;&lt;w:dstrike w:val="0"/&gt;&lt;w:vanish w:val="0"/&gt;&lt;w:color w:val="auto"/&gt;&lt;w:sz w:val="24"/&gt;&lt;w:vertAlign w:val="baseline"/&gt;&lt;/w:rPr&gt;&lt;/w:style&gt;&lt;w:style w:type="paragraph" w:customStyle="1" w:styleId="KapakBalk"&gt;&lt;w:name w:val="İçKapakBaşlık"/&gt;&lt;w:next w:val="Normal"/&gt;&lt;w:link w:val="KapakBalkChar"/&gt;&lt;w:rsid w:val="00063C57"/&gt;&lt;w:rPr&gt;&lt;w:rFonts w:ascii="Times New Roman" w:hAnsi="Times New Roman"/&gt;&lt;w:b/&gt;&lt;w:smallCaps/&gt;&lt;w:sz w:val="32"/&gt;&lt;/w:rPr&gt;&lt;/w:style&gt;&lt;w:style w:type="character" w:customStyle="1" w:styleId="KapakBalkChar"&gt;&lt;w:name w:val="İçKapakBaşlık Char"/&gt;&lt;w:basedOn w:val="VarsaylanParagrafYazTipi"/&gt;&lt;w:link w:val="KapakBalk"/&gt;&lt;w:rsid w:val="00063C57"/&gt;&lt;w:rPr&gt;&lt;w:rFonts w:ascii="Times New Roman" w:hAnsi="Times New Roman"/&gt;&lt;w:b/&gt;&lt;w:smallCaps/&gt;&lt;w:sz w:val="32"/&gt;&lt;/w:rPr&gt;&lt;/w:style&gt;&lt;w:style w:type="paragraph" w:customStyle="1" w:styleId="PencereKapakBalk"&gt;&lt;w:name w:val="PencereKapakBaşlık"/&gt;&lt;w:next w:val="Normal"/&gt;&lt;w:autoRedefine/&gt;&lt;w:qFormat/&gt;&lt;w:rsid w:val="00063C57"/&gt;&lt;w:pPr&gt;&lt;w:spacing w:after="0" w:line="300" w:lineRule="auto"/&gt;&lt;w:jc w:val="center"/&gt;&lt;/w:pPr&gt;&lt;w:rPr&gt;&lt;w:rFonts w:ascii="Times New Roman" w:hAnsi="Times New Roman" w:cs="Times New Roman"/&gt;&lt;w:b/&gt;&lt;w:smallCaps/&gt;&lt;w:sz w:val="32"/&gt;&lt;w:szCs w:val="20"/&gt;&lt;w:lang w:eastAsia="tr-TR"/&gt;&lt;/w:rPr&gt;&lt;/w:style&gt;&lt;w:style w:type="paragraph" w:customStyle="1" w:styleId="PencereTezTr"&gt;&lt;w:name w:val="PencereTezTürü"/&gt;&lt;w:link w:val="PencereTezTrChar"/&gt;&lt;w:autoRedefine/&gt;&lt;w:qFormat/&gt;&lt;w:rsid w:val="00063C57"/&gt;&lt;w:pPr&gt;&lt;w:spacing w:after="0" w:line="240" w:lineRule="auto"/&gt;&lt;w:ind w:left="1276" w:right="1134"/&gt;&lt;w:jc w:val="center"/&gt;&lt;/w:pPr&gt;&lt;w:rPr&gt;&lt;w:rFonts w:ascii="Times New Roman" w:hAnsi="Times New Roman"/&gt;&lt;w:sz w:val="24"/&gt;&lt;/w:rPr&gt;&lt;/w:style&gt;&lt;w:style w:type="character" w:customStyle="1" w:styleId="PencereTezTrChar"&gt;&lt;w:name w:val="PencereTezTürü Char"/&gt;&lt;w:basedOn w:val="VarsaylanParagrafYazTipi"/&gt;&lt;w:link w:val="PencereTezTr"/&gt;&lt;w:rsid w:val="00063C57"/&gt;&lt;w:rPr&gt;&lt;w:rFonts w:ascii="Times New Roman" w:hAnsi="Times New Roman"/&gt;&lt;w:sz w:val="24"/&gt;&lt;/w:rPr&gt;&lt;/w:style&gt;&lt;w:style w:type="paragraph" w:customStyle="1" w:styleId="PencereAnabilimDal"&gt;&lt;w:name w:val="PencereAnabilimDalı"/&gt;&lt;w:next w:val="Normal"/&gt;&lt;w:link w:val="PencereAnabilimDalChar"/&gt;&lt;w:autoRedefine/&gt;&lt;w:qFormat/&gt;&lt;w:rsid w:val="00063C57"/&gt;&lt;w:pPr&gt;&lt;w:spacing w:after="0" w:line="240" w:lineRule="auto"/&gt;&lt;w:ind w:left="1276" w:right="1134"/&gt;&lt;/w:pPr&gt;&lt;w:rPr&gt;&lt;w:rFonts w:ascii="Times New Roman" w:hAnsi="Times New Roman"/&gt;&lt;w:smallCaps/&gt;&lt;w:sz w:val="24"/&gt;&lt;w:szCs w:val="24"/&gt;&lt;/w:rPr&gt;&lt;/w:style&gt;&lt;w:style w:type="character" w:customStyle="1" w:styleId="PencereAnabilimDalChar"&gt;&lt;w:name w:val="PencereAnabilimDalı Char"/&gt;&lt;w:basedOn w:val="VarsaylanParagrafYazTipi"/&gt;&lt;w:link w:val="PencereAnabilimDal"/&gt;&lt;w:rsid w:val="00063C57"/&gt;&lt;w:rPr&gt;&lt;w:rFonts w:ascii="Times New Roman" w:hAnsi="Times New Roman"/&gt;&lt;w:smallCaps/&gt;&lt;w:sz w:val="24"/&gt;&lt;w:szCs w:val="24"/&gt;&lt;/w:rPr&gt;&lt;/w:style&gt;&lt;w:style w:type="paragraph" w:customStyle="1" w:styleId="PencereBilimDal"&gt;&lt;w:name w:val="PencereBilimDalı"/&gt;&lt;w:link w:val="PencereBilimDalChar"/&gt;&lt;w:autoRedefine/&gt;&lt;w:qFormat/&gt;&lt;w:rsid w:val="00063C57"/&gt;&lt;w:pPr&gt;&lt;w:spacing w:line="240" w:lineRule="auto"/&gt;&lt;w:ind w:left="1276" w:right="1134"/&gt;&lt;w:jc w:val="center"/&gt;&lt;/w:pPr&gt;&lt;w:rPr&gt;&lt;w:rFonts w:ascii="Times New Roman" w:hAnsi="Times New Roman"/&gt;&lt;/w:rPr&gt;&lt;/w:style&gt;&lt;w:style w:type="character" w:customStyle="1" w:styleId="PencereBilimDalChar"&gt;&lt;w:name w:val="PencereBilimDalı Char"/&gt;&lt;w:basedOn w:val="VarsaylanParagrafYazTipi"/&gt;&lt;w:link w:val="PencereBilimDal"/&gt;&lt;w:rsid w:val="00063C57"/&gt;&lt;w:rPr&gt;&lt;w:rFonts w:ascii="Times New Roman" w:hAnsi="Times New Roman"/&gt;&lt;/w:rPr&gt;&lt;/w:style&gt;&lt;w:style w:type="paragraph" w:customStyle="1" w:styleId="PencereAdiSOYADI"&gt;&lt;w:name w:val="PencereAdiSOYADI"/&gt;&lt;w:link w:val="PencereAdiSOYADIChar"/&gt;&lt;w:autoRedefine/&gt;&lt;w:qFormat/&gt;&lt;w:rsid w:val="00063C57"/&gt;&lt;w:pPr&gt;&lt;w:spacing w:after="0" w:line="240" w:lineRule="auto"/&gt;&lt;w:ind w:left="1276" w:right="1134"/&gt;&lt;w:jc w:val="center"/&gt;&lt;/w:pPr&gt;&lt;w:rPr&gt;&lt;w:rFonts w:ascii="Times New Roman" w:hAnsi="Times New Roman"/&gt;&lt;w:sz w:val="24"/&gt;&lt;/w:rPr&gt;&lt;/w:style&gt;&lt;w:style w:type="character" w:customStyle="1" w:styleId="PencereAdiSOYADIChar"&gt;&lt;w:name w:val="PencereAdiSOYADI Char"/&gt;&lt;w:basedOn w:val="VarsaylanParagrafYazTipi"/&gt;&lt;w:link w:val="PencereAdiSOYADI"/&gt;&lt;w:rsid w:val="00063C57"/&gt;&lt;w:rPr&gt;&lt;w:rFonts w:ascii="Times New Roman" w:hAnsi="Times New Roman"/&gt;&lt;w:sz w:val="24"/&gt;&lt;/w:rPr&gt;&lt;/w:style&gt;&lt;w:style w:type="paragraph" w:customStyle="1" w:styleId="KapakBalk0"&gt;&lt;w:name w:val="İç_Kapak_Başlık"/&gt;&lt;w:basedOn w:val="Normal"/&gt;&lt;w:link w:val="KapakBalkChar0"/&gt;&lt;w:autoRedefine/&gt;&lt;w:qFormat/&gt;&lt;w:rsid w:val="008904F1"/&gt;&lt;w:pPr&gt;&lt;w:spacing w:line="300" w:lineRule="auto"/&gt;&lt;w:ind w:firstLine="0"/&gt;&lt;w:jc w:val="center"/&gt;&lt;/w:pPr&gt;&lt;w:rPr&gt;&lt;w:rFonts w:cs="Times New Roman"/&gt;&lt;w:b/&gt;&lt;w:smallCaps/&gt;&lt;w:sz w:val="32"/&gt;&lt;w:szCs w:val="32"/&gt;&lt;/w:rPr&gt;&lt;/w:style&gt;&lt;w:style w:type="character" w:customStyle="1" w:styleId="KapakBalkChar0"&gt;&lt;w:name w:val="İç_Kapak_Başlık Char"/&gt;&lt;w:basedOn w:val="VarsaylanParagrafYazTipi"/&gt;&lt;w:link w:val="KapakBalk0"/&gt;&lt;w:rsid w:val="008904F1"/&gt;&lt;w:rPr&gt;&lt;w:rFonts w:ascii="Times New Roman" w:hAnsi="Times New Roman" w:cs="Times New Roman"/&gt;&lt;w:b/&gt;&lt;w:smallCaps/&gt;&lt;w:sz w:val="32"/&gt;&lt;w:szCs w:val="32"/&gt;&lt;/w:rPr&gt;&lt;/w:style&gt;&lt;w:style w:type="paragraph" w:customStyle="1" w:styleId="KapakAnabilimDali"&gt;&lt;w:name w:val="İçKapakAnabilimDali"/&gt;&lt;w:link w:val="KapakAnabilimDaliChar"/&gt;&lt;w:autoRedefine/&gt;&lt;w:qFormat/&gt;&lt;w:rsid w:val="00063C57"/&gt;&lt;w:pPr&gt;&lt;w:spacing w:after="0" w:line="240" w:lineRule="auto"/&gt;&lt;w:jc w:val="center"/&gt;&lt;/w:pPr&gt;&lt;w:rPr&gt;&lt;w:rFonts w:ascii="Times New Roman" w:hAnsi="Times New Roman"/&gt;&lt;w:sz w:val="24"/&gt;&lt;/w:rPr&gt;&lt;/w:style&gt;&lt;w:style w:type="character" w:customStyle="1" w:styleId="KapakAnabilimDaliChar"&gt;&lt;w:name w:val="İçKapakAnabilimDali Char"/&gt;&lt;w:basedOn w:val="VarsaylanParagrafYazTipi"/&gt;&lt;w:link w:val="KapakAnabilimDali"/&gt;&lt;w:rsid w:val="00063C57"/&gt;&lt;w:rPr&gt;&lt;w:rFonts w:ascii="Times New Roman" w:hAnsi="Times New Roman"/&gt;&lt;w:sz w:val="24"/&gt;&lt;/w:rPr&gt;&lt;/w:style&gt;&lt;w:style w:type="paragraph" w:customStyle="1" w:styleId="AdSoyad"&gt;&lt;w:name w:val="AdSoyad"/&gt;&lt;w:basedOn w:val="Normal"/&gt;&lt;w:link w:val="AdSoyadChar"/&gt;&lt;w:autoRedefine/&gt;&lt;w:qFormat/&gt;&lt;w:rsid w:val="00E90250"/&gt;&lt;w:rPr&gt;&lt;w:b/&gt;&lt;w:sz w:val="24"/&gt;&lt;/w:rPr&gt;&lt;/w:style&gt;&lt;w:style w:type="character" w:customStyle="1" w:styleId="AdSoyadChar"&gt;&lt;w:name w:val="AdSoyad Char"/&gt;&lt;w:basedOn w:val="VarsaylanParagrafYazTipi"/&gt;&lt;w:link w:val="AdSoyad"/&gt;&lt;w:rsid w:val="00E90250"/&gt;&lt;w:rPr&gt;&lt;w:rFonts w:ascii="Times New Roman" w:hAnsi="Times New Roman"/&gt;&lt;w:b/&gt;&lt;w:sz w:val="24"/&gt;&lt;/w:rPr&gt;&lt;/w:style&gt;&lt;w:style w:type="paragraph" w:customStyle="1" w:styleId="TezTuru"&gt;&lt;w:name w:val="TezTuru"/&gt;&lt;w:basedOn w:val="Normal"/&gt;&lt;w:link w:val="TezTuruChar"/&gt;&lt;w:autoRedefine/&gt;&lt;w:qFormat/&gt;&lt;w:rsid w:val="00E90250"/&gt;&lt;w:rPr&gt;&lt;w:sz w:val="24"/&gt;&lt;/w:rPr&gt;&lt;/w:style&gt;&lt;w:style w:type="character" w:customStyle="1" w:styleId="TezTuruChar"&gt;&lt;w:name w:val="TezTuru Char"/&gt;&lt;w:basedOn w:val="VarsaylanParagrafYazTipi"/&gt;&lt;w:link w:val="TezTuru"/&gt;&lt;w:rsid w:val="00E90250"/&gt;&lt;w:rPr&gt;&lt;w:rFonts w:ascii="Times New Roman" w:hAnsi="Times New Roman"/&gt;&lt;w:sz w:val="24"/&gt;&lt;/w:rPr&gt;&lt;/w:style&gt;&lt;w:style w:type="paragraph" w:customStyle="1" w:styleId="LKBALIKLAR"&gt;&lt;w:name w:val="İLK BAŞLIKLAR"/&gt;&lt;w:basedOn w:val="Normal"/&gt;&lt;w:link w:val="LKBALIKLARChar"/&gt;&lt;w:autoRedefine/&gt;&lt;w:qFormat/&gt;&lt;w:rsid w:val="00710FC6"/&gt;&lt;w:pPr&gt;&lt;w:jc w:val="center"/&gt;&lt;/w:pPr&gt;&lt;w:rPr&gt;&lt;w:rFonts w:eastAsia="Times New Roman" w:cs="Times New Roman"/&gt;&lt;w:b/&gt;&lt;w:smallCaps/&gt;&lt;w:noProof/&gt;&lt;w:color w:val="2E74B5" w:themeColor="accent1" w:themeShade="BF"/&gt;&lt;w:sz w:val="32"/&gt;&lt;w:szCs w:val="32"/&gt;&lt;w:lang w:eastAsia="tr-TR" w:bidi="tr-TR"/&gt;&lt;/w:rPr&gt;&lt;/w:style&gt;&lt;w:style w:type="character" w:customStyle="1" w:styleId="LKBALIKLARChar"&gt;&lt;w:name w:val="İLK BAŞLIKLAR Char"/&gt;&lt;w:basedOn w:val="Balk1Char"/&gt;&lt;w:link w:val="LKBALIKLAR"/&gt;&lt;w:rsid w:val="00710FC6"/&gt;&lt;w:rPr&gt;&lt;w:rFonts w:ascii="Times New Roman" w:eastAsia="Times New Roman" w:hAnsi="Times New Roman" w:cs="Times New Roman"/&gt;&lt;w:b w:val="0"/&gt;&lt;w:smallCaps w:val="0"/&gt;&lt;w:noProof/&gt;&lt;w:color w:val="2E74B5" w:themeColor="accent1" w:themeShade="BF"/&gt;&lt;w:sz w:val="32"/&gt;&lt;w:szCs w:val="32"/&gt;&lt;w:lang w:eastAsia="tr-TR" w:bidi="tr-TR"/&gt;&lt;/w:rPr&gt;&lt;/w:style&gt;&lt;w:style w:type="character" w:customStyle="1" w:styleId="Balk2Char"&gt;&lt;w:name w:val="Başlık 2 Char"/&gt;&lt;w:basedOn w:val="VarsaylanParagrafYazTipi"/&gt;&lt;w:link w:val="Balk2"/&gt;&lt;w:uiPriority w:val="9"/&gt;&lt;w:rsid w:val="00C73521"/&gt;&lt;w:rPr&gt;&lt;w:rFonts w:asciiTheme="majorHAnsi" w:eastAsiaTheme="majorEastAsia" w:hAnsiTheme="majorHAnsi" w:cstheme="majorBidi"/&gt;&lt;w:color w:val="2E74B5" w:themeColor="accent1" w:themeShade="BF"/&gt;&lt;w:sz w:val="26"/&gt;&lt;w:szCs w:val="26"/&gt;&lt;/w:rPr&gt;&lt;/w:style&gt;&lt;w:style w:type="paragraph" w:customStyle="1" w:styleId="indekilerListesi"&gt;&lt;w:name w:val="İçindekiler_Listesi"/&gt;&lt;w:basedOn w:val="Normal"/&gt;&lt;w:next w:val="Normal"/&gt;&lt;w:link w:val="indekilerListesiChar"/&gt;&lt;w:qFormat/&gt;&lt;w:rsid w:val="00C73521"/&gt;&lt;w:pPr&gt;&lt;w:pBdr&gt;&lt;w:bottom w:val="single" w:sz="4" w:space="1" w:color="auto"/&gt;&lt;/w:pBdr&gt;&lt;w:tabs&gt;&lt;w:tab w:val="left" w:pos="360"/&gt;&lt;w:tab w:val="left" w:pos="720"/&gt;&lt;w:tab w:val="left" w:pos="8640"/&gt;&lt;/w:tabs&gt;&lt;w:jc w:val="right"/&gt;&lt;/w:pPr&gt;&lt;w:rPr&gt;&lt;w:noProof/&gt;&lt;w:szCs w:val="20"/&gt;&lt;/w:rPr&gt;&lt;/w:style&gt;&lt;w:style w:type="character" w:customStyle="1" w:styleId="indekilerListesiChar"&gt;&lt;w:name w:val="İçindekiler_Listesi Char"/&gt;&lt;w:basedOn w:val="VarsaylanParagrafYazTipi"/&gt;&lt;w:link w:val="indekilerListesi"/&gt;&lt;w:rsid w:val="00C73521"/&gt;&lt;w:rPr&gt;&lt;w:rFonts w:ascii="Times New Roman" w:hAnsi="Times New Roman"/&gt;&lt;w:noProof/&gt;&lt;w:sz w:val="20"/&gt;&lt;w:szCs w:val="20"/&gt;&lt;/w:rPr&gt;&lt;/w:style&gt;&lt;w:style w:type="character" w:customStyle="1" w:styleId="Balk1Char"&gt;&lt;w:name w:val="Başlık 1 Char"/&gt;&lt;w:basedOn w:val="VarsaylanParagrafYazTipi"/&gt;&lt;w:link w:val="Balk1"/&gt;&lt;w:uiPriority w:val="9"/&gt;&lt;w:rsid w:val="00E62AF3"/&gt;&lt;w:rPr&gt;&lt;w:rFonts w:ascii="Times New Roman" w:eastAsiaTheme="majorEastAsia" w:hAnsi="Times New Roman" w:cstheme="majorBidi"/&gt;&lt;w:b/&gt;&lt;w:smallCaps/&gt;&lt;w:sz w:val="32"/&gt;&lt;w:szCs w:val="32"/&gt;&lt;/w:rPr&gt;&lt;/w:style&gt;&lt;w:style w:type="paragraph" w:styleId="TBal"&gt;&lt;w:name w:val="TOC Heading"/&gt;&lt;w:basedOn w:val="Balk1"/&gt;&lt;w:next w:val="Normal"/&gt;&lt;w:autoRedefine/&gt;&lt;w:uiPriority w:val="39"/&gt;&lt;w:unhideWhenUsed/&gt;&lt;w:qFormat/&gt;&lt;w:rsid w:val="009919A2"/&gt;&lt;w:pPr&gt;&lt;w:spacing w:line="259" w:lineRule="auto"/&gt;&lt;w:outlineLvl w:val="9"/&gt;&lt;/w:pPr&gt;&lt;w:rPr&gt;&lt;w:lang w:val="en-US"/&gt;&lt;/w:rPr&gt;&lt;/w:style&gt;&lt;w:style w:type="paragraph" w:styleId="T2"&gt;&lt;w:name w:val="toc 2"/&gt;&lt;w:next w:val="Normal"/&gt;&lt;w:autoRedefine/&gt;&lt;w:uiPriority w:val="39"/&gt;&lt;w:unhideWhenUsed/&gt;&lt;w:qFormat/&gt;&lt;w:rsid w:val="00871FF1"/&gt;&lt;w:pPr&gt;&lt;w:tabs&gt;&lt;w:tab w:val="left" w:pos="709"/&gt;&lt;w:tab w:val="left" w:pos="851"/&gt;&lt;w:tab w:val="right" w:leader="dot" w:pos="8635"/&gt;&lt;/w:tabs&gt;&lt;w:spacing w:after="0" w:line="300" w:lineRule="auto"/&gt;&lt;w:ind w:left="284"/&gt;&lt;/w:pPr&gt;&lt;w:rPr&gt;&lt;w:rFonts w:ascii="Times New Roman" w:hAnsi="Times New Roman" w:cstheme="minorHAnsi"/&gt;&lt;w:noProof/&gt;&lt;w:sz w:val="20"/&gt;&lt;w:szCs w:val="20"/&gt;&lt;/w:rPr&gt;&lt;/w:style&gt;&lt;w:style w:type="paragraph" w:customStyle="1" w:styleId="TLK"&gt;&lt;w:name w:val="İÇTİLK"/&gt;&lt;w:basedOn w:val="LKBALIKLAR"/&gt;&lt;w:next w:val="Normal"/&gt;&lt;w:link w:val="TLKChar"/&gt;&lt;w:autoRedefine/&gt;&lt;w:qFormat/&gt;&lt;w:rsid w:val="009919A2"/&gt;&lt;w:pPr&gt;&lt;w:tabs&gt;&lt;w:tab w:val="clear" w:pos="567"/&gt;&lt;w:tab w:val="left" w:pos="284"/&gt;&lt;w:tab w:val="right" w:leader="dot" w:pos="8635"/&gt;&lt;/w:tabs&gt;&lt;w:ind w:left="284"/&gt;&lt;w:contextualSpacing/&gt;&lt;w:jc w:val="left"/&gt;&lt;/w:pPr&gt;&lt;/w:style&gt;&lt;w:style w:type="character" w:customStyle="1" w:styleId="TLKChar"&gt;&lt;w:name w:val="İÇTİLK Char"/&gt;&lt;w:basedOn w:val="LKBALIKLARChar"/&gt;&lt;w:link w:val="TLK"/&gt;&lt;w:rsid w:val="009919A2"/&gt;&lt;w:rPr&gt;&lt;w:rFonts w:ascii="Times New Roman" w:eastAsia="Times New Roman" w:hAnsi="Times New Roman" w:cs="Times New Roman"/&gt;&lt;w:b w:val="0"/&gt;&lt;w:smallCaps w:val="0"/&gt;&lt;w:noProof/&gt;&lt;w:color w:val="2E74B5" w:themeColor="accent1" w:themeShade="BF"/&gt;&lt;w:sz w:val="32"/&gt;&lt;w:szCs w:val="32"/&gt;&lt;w:lang w:eastAsia="tr-TR" w:bidi="tr-TR"/&gt;&lt;/w:rPr&gt;&lt;/w:style&gt;&lt;w:style w:type="paragraph" w:customStyle="1" w:styleId="TLKBALIKLAR"&gt;&lt;w:name w:val="İÇT İLK_BAŞLIKLAR"/&gt;&lt;w:basedOn w:val="LKBALIKLAR"/&gt;&lt;w:next w:val="Normal"/&gt;&lt;w:link w:val="TLKBALIKLARChar"/&gt;&lt;w:autoRedefine/&gt;&lt;w:qFormat/&gt;&lt;w:rsid w:val="00871FF1"/&gt;&lt;w:pPr&gt;&lt;w:tabs&gt;&lt;w:tab w:val="clear" w:pos="567"/&gt;&lt;w:tab w:val="left" w:pos="284"/&gt;&lt;w:tab w:val="right" w:leader="dot" w:pos="8635"/&gt;&lt;/w:tabs&gt;&lt;w:spacing w:after="60"/&gt;&lt;w:ind w:left="284"/&gt;&lt;w:jc w:val="left"/&gt;&lt;/w:pPr&gt;&lt;w:rPr&gt;&lt;w:sz w:val="20"/&gt;&lt;/w:rPr&gt;&lt;/w:style&gt;&lt;w:style w:type="character" w:customStyle="1" w:styleId="TLKBALIKLARChar"&gt;&lt;w:name w:val="İÇT İLK_BAŞLIKLAR Char"/&gt;&lt;w:basedOn w:val="LKBALIKLARChar"/&gt;&lt;w:link w:val="TLKBALIKLAR"/&gt;&lt;w:rsid w:val="00871FF1"/&gt;&lt;w:rPr&gt;&lt;w:rFonts w:ascii="Times New Roman" w:eastAsia="Times New Roman" w:hAnsi="Times New Roman" w:cs="Times New Roman"/&gt;&lt;w:b w:val="0"/&gt;&lt;w:smallCaps w:val="0"/&gt;&lt;w:noProof/&gt;&lt;w:color w:val="2E74B5" w:themeColor="accent1" w:themeShade="BF"/&gt;&lt;w:sz w:val="20"/&gt;&lt;w:szCs w:val="32"/&gt;&lt;w:lang w:eastAsia="tr-TR" w:bidi="tr-TR"/&gt;&lt;/w:rPr&gt;&lt;/w:style&gt;&lt;w:style w:type="character" w:customStyle="1" w:styleId="Balk4Char"&gt;&lt;w:name w:val="Başlık 4 Char"/&gt;&lt;w:basedOn w:val="VarsaylanParagrafYazTipi"/&gt;&lt;w:link w:val="Balk4"/&gt;&lt;w:uiPriority w:val="9"/&gt;&lt;w:rsid w:val="00871FF1"/&gt;&lt;w:rPr&gt;&lt;w:rFonts w:ascii="Times New Roman" w:eastAsiaTheme="majorEastAsia" w:hAnsi="Times New Roman" w:cstheme="majorBidi"/&gt;&lt;w:iCs/&gt;&lt;w:sz w:val="20"/&gt;&lt;/w:rPr&gt;&lt;/w:style&gt;&lt;w:style w:type="paragraph" w:styleId="T4"&gt;&lt;w:name w:val="toc 4"/&gt;&lt;w:basedOn w:val="Normal"/&gt;&lt;w:next w:val="Normal"/&gt;&lt;w:autoRedefine/&gt;&lt;w:uiPriority w:val="39"/&gt;&lt;w:unhideWhenUsed/&gt;&lt;w:qFormat/&gt;&lt;w:rsid w:val="003513CB"/&gt;&lt;w:pPr&gt;&lt;w:tabs&gt;&lt;w:tab w:val="right" w:leader="dot" w:pos="8635"/&gt;&lt;/w:tabs&gt;&lt;w:spacing w:line="300" w:lineRule="auto"/&gt;&lt;w:ind w:left="284" w:firstLine="0"/&gt;&lt;w:jc w:val="left"/&gt;&lt;/w:pPr&gt;&lt;w:rPr&gt;&lt;w:rFonts w:cs="Times New Roman"/&gt;&lt;w:bCs/&gt;&lt;w:smallCaps/&gt;&lt;w:noProof/&gt;&lt;w:szCs w:val="18"/&gt;&lt;w:lang w:eastAsia="tr-TR" w:bidi="tr-TR"/&gt;&lt;/w:rPr&gt;&lt;/w:style&gt;&lt;w:style w:type="paragraph" w:styleId="T1"&gt;&lt;w:name w:val="toc 1"/&gt;&lt;w:next w:val="Normal"/&gt;&lt;w:autoRedefine/&gt;&lt;w:uiPriority w:val="39"/&gt;&lt;w:unhideWhenUsed/&gt;&lt;w:qFormat/&gt;&lt;w:rsid w:val="00871FF1"/&gt;&lt;w:pPr&gt;&lt;w:tabs&gt;&lt;w:tab w:val="left" w:pos="284"/&gt;&lt;w:tab w:val="right" w:leader="dot" w:pos="8635"/&gt;&lt;/w:tabs&gt;&lt;w:spacing w:before="60" w:after="0" w:line="300" w:lineRule="auto"/&gt;&lt;/w:pPr&gt;&lt;w:rPr&gt;&lt;w:rFonts w:ascii="Times New Roman" w:hAnsi="Times New Roman" w:cstheme="minorHAnsi"/&gt;&lt;w:b/&gt;&lt;w:bCs/&gt;&lt;w:smallCaps/&gt;&lt;w:noProof/&gt;&lt;w:sz w:val="24"/&gt;&lt;w:szCs w:val="20"/&gt;&lt;w:lang w:bidi="tr-TR"/&gt;&lt;/w:rPr&gt;&lt;/w:style&gt;&lt;w:style w:type="paragraph" w:styleId="T3"&gt;&lt;w:name w:val="toc 3"/&gt;&lt;w:next w:val="Normal"/&gt;&lt;w:autoRedefine/&gt;&lt;w:uiPriority w:val="39"/&gt;&lt;w:unhideWhenUsed/&gt;&lt;w:qFormat/&gt;&lt;w:rsid w:val="001277E0"/&gt;&lt;w:pPr&gt;&lt;w:tabs&gt;&lt;w:tab w:val="left" w:pos="1276"/&gt;&lt;w:tab w:val="right" w:leader="dot" w:pos="8635"/&gt;&lt;/w:tabs&gt;&lt;w:spacing w:after="0" w:line="300" w:lineRule="auto"/&gt;&lt;w:ind w:left="709"/&gt;&lt;/w:pPr&gt;&lt;w:rPr&gt;&lt;w:rFonts w:ascii="Times New Roman" w:hAnsi="Times New Roman" w:cstheme="minorHAnsi"/&gt;&lt;w:iCs/&gt;&lt;w:sz w:val="20"/&gt;&lt;w:szCs w:val="20"/&gt;&lt;/w:rPr&gt;&lt;/w:style&gt;&lt;w:style w:type="paragraph" w:customStyle="1" w:styleId="LKSAYFALARORTALIBALIKLARI"&gt;&lt;w:name w:val="İLKSAYFALAR_ORTALI_BAŞLIKLARI"/&gt;&lt;w:basedOn w:val="Normal"/&gt;&lt;w:link w:val="LKSAYFALARORTALIBALIKLARIChar"/&gt;&lt;w:autoRedefine/&gt;&lt;w:qFormat/&gt;&lt;w:rsid w:val="00036BE9"/&gt;&lt;w:pPr&gt;&lt;w:ind w:firstLine="0"/&gt;&lt;w:jc w:val="center"/&gt;&lt;/w:pPr&gt;&lt;w:rPr&gt;&lt;w:rFonts w:eastAsia="Times New Roman" w:cs="Times New Roman"/&gt;&lt;w:b/&gt;&lt;w:smallCaps/&gt;&lt;w:sz w:val="32"/&gt;&lt;w:szCs w:val="20"/&gt;&lt;w:lang w:eastAsia="tr-TR"/&gt;&lt;/w:rPr&gt;&lt;/w:style&gt;&lt;w:style w:type="character" w:customStyle="1" w:styleId="LKSAYFALARORTALIBALIKLARIChar"&gt;&lt;w:name w:val="İLKSAYFALAR_ORTALI_BAŞLIKLARI Char"/&gt;&lt;w:basedOn w:val="VarsaylanParagrafYazTipi"/&gt;&lt;w:link w:val="LKSAYFALARORTALIBALIKLARI"/&gt;&lt;w:rsid w:val="00036BE9"/&gt;&lt;w:rPr&gt;&lt;w:rFonts w:ascii="Times New Roman" w:eastAsia="Times New Roman" w:hAnsi="Times New Roman" w:cs="Times New Roman"/&gt;&lt;w:b/&gt;&lt;w:smallCaps/&gt;&lt;w:sz w:val="32"/&gt;&lt;w:szCs w:val="20"/&gt;&lt;w:lang w:eastAsia="tr-TR"/&gt;&lt;/w:rPr&gt;&lt;/w:style&gt;&lt;w:style w:type="paragraph" w:customStyle="1" w:styleId="ORTALIBALIKLAR"&gt;&lt;w:name w:val="ORTALI_BAŞLIKLAR"/&gt;&lt;w:link w:val="ORTALIBALIKLARChar"/&gt;&lt;w:autoRedefine/&gt;&lt;w:qFormat/&gt;&lt;w:rsid w:val="002D2977"/&gt;&lt;w:pPr&gt;&lt;w:spacing w:after="0" w:line="240" w:lineRule="auto"/&gt;&lt;w:jc w:val="center"/&gt;&lt;/w:pPr&gt;&lt;w:rPr&gt;&lt;w:rFonts w:ascii="Times New Roman" w:eastAsia="Times New Roman" w:hAnsi="Times New Roman" w:cs="Times New Roman"/&gt;&lt;w:b/&gt;&lt;w:smallCaps/&gt;&lt;w:sz w:val="32"/&gt;&lt;w:szCs w:val="20"/&gt;&lt;w:lang w:eastAsia="tr-TR"/&gt;&lt;/w:rPr&gt;&lt;/w:style&gt;&lt;w:style w:type="character" w:customStyle="1" w:styleId="ORTALIBALIKLARChar"&gt;&lt;w:name w:val="ORTALI_BAŞLIKLAR Char"/&gt;&lt;w:basedOn w:val="VarsaylanParagrafYazTipi"/&gt;&lt;w:link w:val="ORTALIBALIKLAR"/&gt;&lt;w:rsid w:val="002D2977"/&gt;&lt;w:rPr&gt;&lt;w:rFonts w:ascii="Times New Roman" w:eastAsia="Times New Roman" w:hAnsi="Times New Roman" w:cs="Times New Roman"/&gt;&lt;w:b/&gt;&lt;w:smallCaps/&gt;&lt;w:sz w:val="32"/&gt;&lt;w:szCs w:val="20"/&gt;&lt;w:lang w:eastAsia="tr-TR"/&gt;&lt;/w:rPr&gt;&lt;/w:style&gt;&lt;w:style w:type="paragraph" w:customStyle="1" w:styleId="Antet"&gt;&lt;w:name w:val="Antet"/&gt;&lt;w:link w:val="AntetChar"/&gt;&lt;w:autoRedefine/&gt;&lt;w:qFormat/&gt;&lt;w:rsid w:val="00011905"/&gt;&lt;w:pPr&gt;&lt;w:spacing w:after="0" w:line="240" w:lineRule="auto"/&gt;&lt;w:jc w:val="center"/&gt;&lt;/w:pPr&gt;&lt;w:rPr&gt;&lt;w:rFonts w:ascii="Times New Roman" w:hAnsi="Times New Roman" w:cs="Times New Roman"/&gt;&lt;w:b/&gt;&lt;w:smallCaps/&gt;&lt;w:spacing w:val="10"/&gt;&lt;w:sz w:val="24"/&gt;&lt;w:szCs w:val="24"/&gt;&lt;/w:rPr&gt;&lt;/w:style&gt;&lt;w:style w:type="character" w:customStyle="1" w:styleId="AntetChar"&gt;&lt;w:name w:val="Antet Char"/&gt;&lt;w:basedOn w:val="VarsaylanParagrafYazTipi"/&gt;&lt;w:link w:val="Antet"/&gt;&lt;w:rsid w:val="00011905"/&gt;&lt;w:rPr&gt;&lt;w:rFonts w:ascii="Times New Roman" w:hAnsi="Times New Roman" w:cs="Times New Roman"/&gt;&lt;w:b/&gt;&lt;w:smallCaps/&gt;&lt;w:spacing w:val="10"/&gt;&lt;w:sz w:val="24"/&gt;&lt;w:szCs w:val="24"/&gt;&lt;/w:rPr&gt;&lt;/w:style&gt;&lt;w:style w:type="paragraph" w:customStyle="1" w:styleId="PencereBalk"&gt;&lt;w:name w:val="PencereBaşlık"/&gt;&lt;w:basedOn w:val="KapakBalk0"/&gt;&lt;w:link w:val="PencereBalkChar"/&gt;&lt;w:autoRedefine/&gt;&lt;w:qFormat/&gt;&lt;w:rsid w:val="00AB3E45"/&gt;&lt;w:pPr&gt;&lt;w:spacing w:line="276" w:lineRule="auto"/&gt;&lt;/w:pPr&gt;&lt;w:rPr&gt;&lt;w:sz w:val="24"/&gt;&lt;/w:rPr&gt;&lt;/w:style&gt;&lt;w:style w:type="character" w:customStyle="1" w:styleId="PencereBalkChar"&gt;&lt;w:name w:val="PencereBaşlık Char"/&gt;&lt;w:basedOn w:val="KapakBalkChar0"/&gt;&lt;w:link w:val="PencereBalk"/&gt;&lt;w:rsid w:val="00AB3E45"/&gt;&lt;w:rPr&gt;&lt;w:rFonts w:ascii="Times New Roman" w:hAnsi="Times New Roman" w:cs="Times New Roman"/&gt;&lt;w:b/&gt;&lt;w:smallCaps/&gt;&lt;w:sz w:val="24"/&gt;&lt;w:szCs w:val="32"/&gt;&lt;/w:rPr&gt;&lt;/w:style&gt;&lt;w:style w:type="paragraph" w:customStyle="1" w:styleId="TYazar"&gt;&lt;w:name w:val="TYazarı"/&gt;&lt;w:basedOn w:val="Normal"/&gt;&lt;w:link w:val="TYazarChar"/&gt;&lt;w:autoRedefine/&gt;&lt;w:qFormat/&gt;&lt;w:rsid w:val="00AB3E45"/&gt;&lt;w:pPr&gt;&lt;w:spacing w:line="240" w:lineRule="auto"/&gt;&lt;w:ind w:right="10" w:firstLine="0"/&gt;&lt;w:jc w:val="center"/&gt;&lt;/w:pPr&gt;&lt;w:rPr&gt;&lt;w:rFonts w:cs="Times New Roman"/&gt;&lt;w:b/&gt;&lt;/w:rPr&gt;&lt;/w:style&gt;&lt;w:style w:type="character" w:customStyle="1" w:styleId="TYazarChar"&gt;&lt;w:name w:val="TYazarı Char"/&gt;&lt;w:basedOn w:val="VarsaylanParagrafYazTipi"/&gt;&lt;w:link w:val="TYazar"/&gt;&lt;w:rsid w:val="00AB3E45"/&gt;&lt;w:rPr&gt;&lt;w:rFonts w:ascii="Times New Roman" w:hAnsi="Times New Roman" w:cs="Times New Roman"/&gt;&lt;w:b/&gt;&lt;/w:rPr&gt;&lt;/w:style&gt;&lt;w:style w:type="paragraph" w:customStyle="1" w:styleId="PencereTTuru"&gt;&lt;w:name w:val="PencereTTuru"/&gt;&lt;w:basedOn w:val="Normal"/&gt;&lt;w:link w:val="PencereTTuruChar"/&gt;&lt;w:autoRedefine/&gt;&lt;w:qFormat/&gt;&lt;w:rsid w:val="00AB3E45"/&gt;&lt;w:pPr&gt;&lt;w:spacing w:line="240" w:lineRule="auto"/&gt;&lt;w:ind w:firstLine="0"/&gt;&lt;w:jc w:val="center"/&gt;&lt;/w:pPr&gt;&lt;/w:style&gt;&lt;w:style w:type="character" w:customStyle="1" w:styleId="PencereTTuruChar"&gt;&lt;w:name w:val="PencereTTuru Char"/&gt;&lt;w:basedOn w:val="VarsaylanParagrafYazTipi"/&gt;&lt;w:link w:val="PencereTTuru"/&gt;&lt;w:rsid w:val="00AB3E45"/&gt;&lt;w:rPr&gt;&lt;w:rFonts w:ascii="Times New Roman" w:hAnsi="Times New Roman"/&gt;&lt;/w:rPr&gt;&lt;/w:style&gt;&lt;w:style w:type="paragraph" w:customStyle="1" w:styleId="PencereABDA"&gt;&lt;w:name w:val="PencereABDA"/&gt;&lt;w:basedOn w:val="Normal"/&gt;&lt;w:link w:val="PencereABDAChar"/&gt;&lt;w:autoRedefine/&gt;&lt;w:qFormat/&gt;&lt;w:rsid w:val="00AB3E45"/&gt;&lt;w:pPr&gt;&lt;w:autoSpaceDE w:val="0"/&gt;&lt;w:autoSpaceDN w:val="0"/&gt;&lt;w:adjustRightInd w:val="0"/&gt;&lt;w:spacing w:line="240" w:lineRule="auto"/&gt;&lt;w:ind w:firstLine="0"/&gt;&lt;w:jc w:val="center"/&gt;&lt;/w:pPr&gt;&lt;w:rPr&gt;&lt;w:rFonts w:eastAsia="Times New Roman" w:cs="Times New Roman"/&gt;&lt;w:smallCaps/&gt;&lt;w:color w:val="000000"/&gt;&lt;w:sz w:val="24"/&gt;&lt;w:szCs w:val="24"/&gt;&lt;w:lang w:eastAsia="tr-TR"/&gt;&lt;/w:rPr&gt;&lt;/w:style&gt;&lt;w:style w:type="character" w:customStyle="1" w:styleId="PencereABDAChar"&gt;&lt;w:name w:val="PencereABDA Char"/&gt;&lt;w:basedOn w:val="VarsaylanParagrafYazTipi"/&gt;&lt;w:link w:val="PencereABDA"/&gt;&lt;w:rsid w:val="00AB3E45"/&gt;&lt;w:rPr&gt;&lt;w:rFonts w:ascii="Times New Roman" w:eastAsia="Times New Roman" w:hAnsi="Times New Roman" w:cs="Times New Roman"/&gt;&lt;w:smallCaps/&gt;&lt;w:color w:val="000000"/&gt;&lt;w:sz w:val="24"/&gt;&lt;w:szCs w:val="24"/&gt;&lt;w:lang w:eastAsia="tr-TR"/&gt;&lt;/w:rPr&gt;&lt;/w:style&gt;&lt;w:style w:type="paragraph" w:customStyle="1" w:styleId="PencereProg"&gt;&lt;w:name w:val="PencereProg"/&gt;&lt;w:basedOn w:val="Normal"/&gt;&lt;w:link w:val="PencereProgChar"/&gt;&lt;w:autoRedefine/&gt;&lt;w:qFormat/&gt;&lt;w:rsid w:val="002D2977"/&gt;&lt;w:pPr&gt;&lt;w:autoSpaceDE w:val="0"/&gt;&lt;w:autoSpaceDN w:val="0"/&gt;&lt;w:adjustRightInd w:val="0"/&gt;&lt;w:jc w:val="center"/&gt;&lt;/w:pPr&gt;&lt;w:rPr&gt;&lt;w:rFonts w:eastAsia="Times New Roman" w:cs="Times New Roman"/&gt;&lt;w:color w:val="000000"/&gt;&lt;w:szCs w:val="20"/&gt;&lt;w:lang w:eastAsia="tr-TR"/&gt;&lt;/w:rPr&gt;&lt;/w:style&gt;&lt;w:style w:type="character" w:customStyle="1" w:styleId="PencereProgChar"&gt;&lt;w:name w:val="PencereProg Char"/&gt;&lt;w:basedOn w:val="VarsaylanParagrafYazTipi"/&gt;&lt;w:link w:val="PencereProg"/&gt;&lt;w:rsid w:val="002D2977"/&gt;&lt;w:rPr&gt;&lt;w:rFonts w:ascii="Times New Roman" w:eastAsia="Times New Roman" w:hAnsi="Times New Roman" w:cs="Times New Roman"/&gt;&lt;w:color w:val="000000"/&gt;&lt;w:sz w:val="20"/&gt;&lt;w:szCs w:val="20"/&gt;&lt;w:lang w:eastAsia="tr-TR"/&gt;&lt;/w:rPr&gt;&lt;/w:style&gt;&lt;w:style w:type="paragraph" w:customStyle="1" w:styleId="PTarih"&gt;&lt;w:name w:val="PTarih"/&gt;&lt;w:basedOn w:val="Antet"/&gt;&lt;w:link w:val="PTarihChar"/&gt;&lt;w:autoRedefine/&gt;&lt;w:qFormat/&gt;&lt;w:rsid w:val="00E83ECC"/&gt;&lt;w:rPr&gt;&lt;w:b w:val="0"/&gt;&lt;/w:rPr&gt;&lt;/w:style&gt;&lt;w:style w:type="character" w:customStyle="1" w:styleId="PTarihChar"&gt;&lt;w:name w:val="PTarih Char"/&gt;&lt;w:basedOn w:val="AntetChar"/&gt;&lt;w:link w:val="PTarih"/&gt;&lt;w:rsid w:val="00E83ECC"/&gt;&lt;w:rPr&gt;&lt;w:rFonts w:ascii="Times New Roman" w:hAnsi="Times New Roman" w:cs="Times New Roman"/&gt;&lt;w:b w:val="0"/&gt;&lt;w:smallCaps/&gt;&lt;w:spacing w:val="10"/&gt;&lt;w:sz w:val="24"/&gt;&lt;w:szCs w:val="24"/&gt;&lt;/w:rPr&gt;&lt;/w:style&gt;&lt;w:style w:type="paragraph" w:customStyle="1" w:styleId="KapABDA"&gt;&lt;w:name w:val="İçKapABDA"/&gt;&lt;w:basedOn w:val="Normal"/&gt;&lt;w:link w:val="KapABDAChar"/&gt;&lt;w:autoRedefine/&gt;&lt;w:qFormat/&gt;&lt;w:rsid w:val="00011905"/&gt;&lt;w:pPr&gt;&lt;w:spacing w:line="240" w:lineRule="auto"/&gt;&lt;w:ind w:firstLine="0"/&gt;&lt;w:jc w:val="center"/&gt;&lt;/w:pPr&gt;&lt;w:rPr&gt;&lt;w:sz w:val="24"/&gt;&lt;w:szCs w:val="24"/&gt;&lt;/w:rPr&gt;&lt;/w:style&gt;&lt;w:style w:type="character" w:customStyle="1" w:styleId="KapABDAChar"&gt;&lt;w:name w:val="İçKapABDA Char"/&gt;&lt;w:basedOn w:val="VarsaylanParagrafYazTipi"/&gt;&lt;w:link w:val="KapABDA"/&gt;&lt;w:rsid w:val="00011905"/&gt;&lt;w:rPr&gt;&lt;w:rFonts w:ascii="Times New Roman" w:hAnsi="Times New Roman"/&gt;&lt;w:sz w:val="24"/&gt;&lt;w:szCs w:val="24"/&gt;&lt;/w:rPr&gt;&lt;/w:style&gt;&lt;w:style w:type="paragraph" w:customStyle="1" w:styleId="KapakDanman"&gt;&lt;w:name w:val="İçKapakDanışman"/&gt;&lt;w:basedOn w:val="Normal"/&gt;&lt;w:link w:val="KapakDanmanChar"/&gt;&lt;w:autoRedefine/&gt;&lt;w:qFormat/&gt;&lt;w:rsid w:val="002D2977"/&gt;&lt;w:pPr&gt;&lt;w:tabs&gt;&lt;w:tab w:val="clear" w:pos="567"/&gt;&lt;/w:tabs&gt;&lt;w:autoSpaceDE w:val="0"/&gt;&lt;w:autoSpaceDN w:val="0"/&gt;&lt;w:adjustRightInd w:val="0"/&gt;&lt;w:spacing w:line="276" w:lineRule="auto"/&gt;&lt;w:ind w:firstLine="0"/&gt;&lt;w:jc w:val="center"/&gt;&lt;/w:pPr&gt;&lt;w:rPr&gt;&lt;w:rFonts w:eastAsia="Times New Roman" w:cs="Times New Roman"/&gt;&lt;w:color w:val="000000"/&gt;&lt;w:sz w:val="24"/&gt;&lt;w:szCs w:val="24"/&gt;&lt;w:lang w:eastAsia="tr-TR"/&gt;&lt;/w:rPr&gt;&lt;/w:style&gt;&lt;w:style w:type="character" w:customStyle="1" w:styleId="KapakDanmanChar"&gt;&lt;w:name w:val="İçKapakDanışman Char"/&gt;&lt;w:basedOn w:val="VarsaylanParagrafYazTipi"/&gt;&lt;w:link w:val="KapakDanman"/&gt;&lt;w:rsid w:val="002D2977"/&gt;&lt;w:rPr&gt;&lt;w:rFonts w:ascii="Times New Roman" w:eastAsia="Times New Roman" w:hAnsi="Times New Roman" w:cs="Times New Roman"/&gt;&lt;w:color w:val="000000"/&gt;&lt;w:sz w:val="24"/&gt;&lt;w:szCs w:val="24"/&gt;&lt;w:lang w:eastAsia="tr-TR"/&gt;&lt;/w:rPr&gt;&lt;/w:style&gt;&lt;w:style w:type="paragraph" w:customStyle="1" w:styleId="OnayABDA"&gt;&lt;w:name w:val="OnayABDA"/&gt;&lt;w:basedOn w:val="Normal"/&gt;&lt;w:link w:val="OnayABDAChar"/&gt;&lt;w:autoRedefine/&gt;&lt;w:qFormat/&gt;&lt;w:rsid w:val="002D2977"/&gt;&lt;w:pPr&gt;&lt;w:spacing w:line="240" w:lineRule="auto"/&gt;&lt;w:ind w:left="851" w:firstLine="0"/&gt;&lt;w:jc w:val="center"/&gt;&lt;/w:pPr&gt;&lt;w:rPr&gt;&lt;w:sz w:val="24"/&gt;&lt;/w:rPr&gt;&lt;/w:style&gt;&lt;w:style w:type="character" w:customStyle="1" w:styleId="OnayABDAChar"&gt;&lt;w:name w:val="OnayABDA Char"/&gt;&lt;w:basedOn w:val="VarsaylanParagrafYazTipi"/&gt;&lt;w:link w:val="OnayABDA"/&gt;&lt;w:rsid w:val="002D2977"/&gt;&lt;w:rPr&gt;&lt;w:rFonts w:ascii="Times New Roman" w:hAnsi="Times New Roman"/&gt;&lt;w:sz w:val="24"/&gt;&lt;/w:rPr&gt;&lt;/w:style&gt;&lt;w:style w:type="paragraph" w:customStyle="1" w:styleId="OnayTBal"&gt;&lt;w:name w:val="OnayTBaşlığı"/&gt;&lt;w:basedOn w:val="Normal"/&gt;&lt;w:link w:val="OnayTBalChar"/&gt;&lt;w:autoRedefine/&gt;&lt;w:qFormat/&gt;&lt;w:rsid w:val="0006489B"/&gt;&lt;w:pPr&gt;&lt;w:tabs&gt;&lt;w:tab w:val="clear" w:pos="567"/&gt;&lt;/w:tabs&gt;&lt;w:spacing w:before="120" w:after="120" w:line="240" w:lineRule="auto"/&gt;&lt;w:ind w:firstLine="0"/&gt;&lt;w:contextualSpacing/&gt;&lt;w:jc w:val="left"/&gt;&lt;/w:pPr&gt;&lt;w:rPr&gt;&lt;w:rFonts w:eastAsia="Times New Roman" w:cs="Times New Roman"/&gt;&lt;w:szCs w:val="24"/&gt;&lt;w:lang w:eastAsia="tr-TR"/&gt;&lt;/w:rPr&gt;&lt;/w:style&gt;&lt;w:style w:type="character" w:customStyle="1" w:styleId="OnayTBalChar"&gt;&lt;w:name w:val="OnayTBaşlığı Char"/&gt;&lt;w:basedOn w:val="VarsaylanParagrafYazTipi"/&gt;&lt;w:link w:val="OnayTBal"/&gt;&lt;w:rsid w:val="0006489B"/&gt;&lt;w:rPr&gt;&lt;w:rFonts w:ascii="Times New Roman" w:eastAsia="Times New Roman" w:hAnsi="Times New Roman" w:cs="Times New Roman"/&gt;&lt;w:szCs w:val="24"/&gt;&lt;w:lang w:eastAsia="tr-TR"/&gt;&lt;/w:rPr&gt;&lt;/w:style&gt;&lt;w:style w:type="paragraph" w:customStyle="1" w:styleId="OnayYazar"&gt;&lt;w:name w:val="OnayYazar"/&gt;&lt;w:basedOn w:val="Normal"/&gt;&lt;w:link w:val="OnayYazarChar"/&gt;&lt;w:autoRedefine/&gt;&lt;w:qFormat/&gt;&lt;w:rsid w:val="002D2977"/&gt;&lt;w:pPr&gt;&lt;w:tabs&gt;&lt;w:tab w:val="clear" w:pos="567"/&gt;&lt;/w:tabs&gt;&lt;w:autoSpaceDE w:val="0"/&gt;&lt;w:autoSpaceDN w:val="0"/&gt;&lt;w:adjustRightInd w:val="0"/&gt;&lt;w:spacing w:before="120" w:after="120" w:line="240" w:lineRule="auto"/&gt;&lt;w:ind w:firstLine="0"/&gt;&lt;w:jc w:val="left"/&gt;&lt;/w:pPr&gt;&lt;w:rPr&gt;&lt;w:rFonts w:cs="Times New Roman"/&gt;&lt;w:bCs/&gt;&lt;w:color w:val="000000"/&gt;&lt;/w:rPr&gt;&lt;/w:style&gt;&lt;w:style w:type="character" w:customStyle="1" w:styleId="OnayYazarChar"&gt;&lt;w:name w:val="OnayYazar Char"/&gt;&lt;w:basedOn w:val="VarsaylanParagrafYazTipi"/&gt;&lt;w:link w:val="OnayYazar"/&gt;&lt;w:rsid w:val="002D2977"/&gt;&lt;w:rPr&gt;&lt;w:rFonts w:ascii="Times New Roman" w:hAnsi="Times New Roman" w:cs="Times New Roman"/&gt;&lt;w:bCs/&gt;&lt;w:color w:val="000000"/&gt;&lt;/w:rPr&gt;&lt;/w:style&gt;&lt;w:style w:type="paragraph" w:customStyle="1" w:styleId="OnayTarih"&gt;&lt;w:name w:val="OnayTarih"/&gt;&lt;w:basedOn w:val="Normal"/&gt;&lt;w:link w:val="OnayTarihChar"/&gt;&lt;w:autoRedefine/&gt;&lt;w:qFormat/&gt;&lt;w:rsid w:val="002D2977"/&gt;&lt;w:pPr&gt;&lt;w:tabs&gt;&lt;w:tab w:val="clear" w:pos="567"/&gt;&lt;/w:tabs&gt;&lt;w:autoSpaceDE w:val="0"/&gt;&lt;w:autoSpaceDN w:val="0"/&gt;&lt;w:adjustRightInd w:val="0"/&gt;&lt;w:spacing w:before="120" w:after="120" w:line="240" w:lineRule="auto"/&gt;&lt;w:ind w:firstLine="0"/&gt;&lt;w:jc w:val="left"/&gt;&lt;/w:pPr&gt;&lt;w:rPr&gt;&lt;w:rFonts w:cs="Times New Roman"/&gt;&lt;w:bCs/&gt;&lt;w:color w:val="000000"/&gt;&lt;/w:rPr&gt;&lt;/w:style&gt;&lt;w:style w:type="character" w:customStyle="1" w:styleId="OnayTarihChar"&gt;&lt;w:name w:val="OnayTarih Char"/&gt;&lt;w:basedOn w:val="VarsaylanParagrafYazTipi"/&gt;&lt;w:link w:val="OnayTarih"/&gt;&lt;w:rsid w:val="002D2977"/&gt;&lt;w:rPr&gt;&lt;w:rFonts w:ascii="Times New Roman" w:hAnsi="Times New Roman" w:cs="Times New Roman"/&gt;&lt;w:bCs/&gt;&lt;w:color w:val="000000"/&gt;&lt;/w:rPr&gt;&lt;/w:style&gt;&lt;w:style w:type="paragraph" w:customStyle="1" w:styleId="OnaySBal"&gt;&lt;w:name w:val="OnaySBaşlığı"/&gt;&lt;w:basedOn w:val="ORTALIBALIKLAR"/&gt;&lt;w:link w:val="OnaySBalChar"/&gt;&lt;w:autoRedefine/&gt;&lt;w:qFormat/&gt;&lt;w:rsid w:val="00036BE9"/&gt;&lt;w:pPr&gt;&lt;w:ind w:left="851"/&gt;&lt;/w:pPr&gt;&lt;/w:style&gt;&lt;w:style w:type="character" w:customStyle="1" w:styleId="OnaySBalChar"&gt;&lt;w:name w:val="OnaySBaşlığı Char"/&gt;&lt;w:basedOn w:val="ORTALIBALIKLARChar"/&gt;&lt;w:link w:val="OnaySBal"/&gt;&lt;w:rsid w:val="00036BE9"/&gt;&lt;w:rPr&gt;&lt;w:rFonts w:ascii="Times New Roman" w:eastAsia="Times New Roman" w:hAnsi="Times New Roman" w:cs="Times New Roman"/&gt;&lt;w:b/&gt;&lt;w:smallCaps/&gt;&lt;w:sz w:val="32"/&gt;&lt;w:szCs w:val="20"/&gt;&lt;w:lang w:eastAsia="tr-TR"/&gt;&lt;/w:rPr&gt;&lt;/w:style&gt;&lt;w:style w:type="paragraph" w:customStyle="1" w:styleId="OnaySsimler"&gt;&lt;w:name w:val="OnaySİsimler"/&gt;&lt;w:basedOn w:val="Normal"/&gt;&lt;w:link w:val="OnaySsimlerChar"/&gt;&lt;w:autoRedefine/&gt;&lt;w:qFormat/&gt;&lt;w:rsid w:val="002E6F84"/&gt;&lt;w:pPr&gt;&lt;w:tabs&gt;&lt;w:tab w:val="left" w:pos="7672"/&gt;&lt;/w:tabs&gt;&lt;w:autoSpaceDE w:val="0"/&gt;&lt;w:autoSpaceDN w:val="0"/&gt;&lt;w:adjustRightInd w:val="0"/&gt;&lt;w:spacing w:line="240" w:lineRule="auto"/&gt;&lt;w:ind w:left="851" w:firstLine="0"/&gt;&lt;w:jc w:val="center"/&gt;&lt;/w:pPr&gt;&lt;/w:style&gt;&lt;w:style w:type="character" w:customStyle="1" w:styleId="OnaySsimlerChar"&gt;&lt;w:name w:val="OnaySİsimler Char"/&gt;&lt;w:basedOn w:val="VarsaylanParagrafYazTipi"/&gt;&lt;w:link w:val="OnaySsimler"/&gt;&lt;w:rsid w:val="002E6F84"/&gt;&lt;w:rPr&gt;&lt;w:rFonts w:ascii="Times New Roman" w:hAnsi="Times New Roman"/&gt;&lt;/w:rPr&gt;&lt;/w:style&gt;&lt;w:style w:type="paragraph" w:customStyle="1" w:styleId="OnaySJKurum"&gt;&lt;w:name w:val="OnaySJKurum"/&gt;&lt;w:basedOn w:val="Normal"/&gt;&lt;w:link w:val="OnaySJKurumChar"/&gt;&lt;w:autoRedefine/&gt;&lt;w:qFormat/&gt;&lt;w:rsid w:val="002D2977"/&gt;&lt;w:pPr&gt;&lt;w:pBdr&gt;&lt;w:bottom w:val="single" w:sz="4" w:space="1" w:color="auto"/&gt;&lt;/w:pBdr&gt;&lt;w:tabs&gt;&lt;w:tab w:val="left" w:pos="7458"/&gt;&lt;/w:tabs&gt;&lt;w:autoSpaceDE w:val="0"/&gt;&lt;w:autoSpaceDN w:val="0"/&gt;&lt;w:adjustRightInd w:val="0"/&gt;&lt;w:spacing w:line="240" w:lineRule="auto"/&gt;&lt;w:ind w:left="1843" w:firstLine="0"/&gt;&lt;w:jc w:val="left"/&gt;&lt;/w:pPr&gt;&lt;w:rPr&gt;&lt;w:bCs/&gt;&lt;w:color w:val="000000"/&gt;&lt;w:sz w:val="20"/&gt;&lt;/w:rPr&gt;&lt;/w:style&gt;&lt;w:style w:type="character" w:customStyle="1" w:styleId="OnaySJKurumChar"&gt;&lt;w:name w:val="OnaySJKurum Char"/&gt;&lt;w:basedOn w:val="VarsaylanParagrafYazTipi"/&gt;&lt;w:link w:val="OnaySJKurum"/&gt;&lt;w:rsid w:val="002D2977"/&gt;&lt;w:rPr&gt;&lt;w:rFonts w:ascii="Times New Roman" w:hAnsi="Times New Roman"/&gt;&lt;w:bCs/&gt;&lt;w:color w:val="000000"/&gt;&lt;w:sz w:val="20"/&gt;&lt;/w:rPr&gt;&lt;/w:style&gt;&lt;w:style w:type="paragraph" w:customStyle="1" w:styleId="OzetABDA"&gt;&lt;w:name w:val="OzetABDA"/&gt;&lt;w:basedOn w:val="Normal"/&gt;&lt;w:link w:val="OzetABDAChar"/&gt;&lt;w:autoRedefine/&gt;&lt;w:qFormat/&gt;&lt;w:rsid w:val="002D2977"/&gt;&lt;w:pPr&gt;&lt;w:spacing w:line="240" w:lineRule="auto"/&gt;&lt;w:ind w:firstLine="0"/&gt;&lt;w:jc w:val="center"/&gt;&lt;/w:pPr&gt;&lt;w:rPr&gt;&lt;w:rFonts w:cs="Times New Roman"/&gt;&lt;w:sz w:val="20"/&gt;&lt;w:szCs w:val="20"/&gt;&lt;/w:rPr&gt;&lt;/w:style&gt;&lt;w:style w:type="character" w:customStyle="1" w:styleId="OzetABDAChar"&gt;&lt;w:name w:val="OzetABDA Char"/&gt;&lt;w:basedOn w:val="VarsaylanParagrafYazTipi"/&gt;&lt;w:link w:val="OzetABDA"/&gt;&lt;w:rsid w:val="002D2977"/&gt;&lt;w:rPr&gt;&lt;w:rFonts w:ascii="Times New Roman" w:hAnsi="Times New Roman" w:cs="Times New Roman"/&gt;&lt;w:sz w:val="20"/&gt;&lt;w:szCs w:val="20"/&gt;&lt;/w:rPr&gt;&lt;/w:style&gt;&lt;w:style w:type="paragraph" w:customStyle="1" w:styleId="AbstractTezBal"&gt;&lt;w:name w:val="AbstractTezBaşlığı"/&gt;&lt;w:basedOn w:val="Normal"/&gt;&lt;w:link w:val="AbstractTezBalChar"/&gt;&lt;w:autoRedefine/&gt;&lt;w:qFormat/&gt;&lt;w:rsid w:val="002D2977"/&gt;&lt;w:pPr&gt;&lt;w:tabs&gt;&lt;w:tab w:val="clear" w:pos="567"/&gt;&lt;/w:tabs&gt;&lt;w:spacing w:before="120" w:line="240" w:lineRule="auto"/&gt;&lt;w:ind w:firstLine="0"/&gt;&lt;w:jc w:val="center"/&gt;&lt;/w:pPr&gt;&lt;w:rPr&gt;&lt;w:rFonts w:eastAsia="Times New Roman" w:cs="Times New Roman"/&gt;&lt;w:sz w:val="28"/&gt;&lt;w:szCs w:val="24"/&gt;&lt;w:lang w:val="en-US" w:eastAsia="tr-TR"/&gt;&lt;/w:rPr&gt;&lt;/w:style&gt;&lt;w:style w:type="character" w:customStyle="1" w:styleId="AbstractTezBalChar"&gt;&lt;w:name w:val="AbstractTezBaşlığı Char"/&gt;&lt;w:basedOn w:val="VarsaylanParagrafYazTipi"/&gt;&lt;w:link w:val="AbstractTezBal"/&gt;&lt;w:rsid w:val="002D2977"/&gt;&lt;w:rPr&gt;&lt;w:rFonts w:ascii="Times New Roman" w:eastAsia="Times New Roman" w:hAnsi="Times New Roman" w:cs="Times New Roman"/&gt;&lt;w:sz w:val="28"/&gt;&lt;w:szCs w:val="24"/&gt;&lt;w:lang w:val="en-US" w:eastAsia="tr-TR"/&gt;&lt;/w:rPr&gt;&lt;/w:style&gt;&lt;w:style w:type="character" w:customStyle="1" w:styleId="Balk3Char"&gt;&lt;w:name w:val="Başlık 3 Char"/&gt;&lt;w:basedOn w:val="VarsaylanParagrafYazTipi"/&gt;&lt;w:link w:val="Balk3"/&gt;&lt;w:uiPriority w:val="9"/&gt;&lt;w:rsid w:val="003F49A1"/&gt;&lt;w:rPr&gt;&lt;w:rFonts w:ascii="Times New Roman" w:eastAsiaTheme="minorEastAsia" w:hAnsi="Times New Roman" w:cs="Times New Roman"/&gt;&lt;w:b/&gt;&lt;w:sz w:val="24"/&gt;&lt;w:szCs w:val="24"/&gt;&lt;/w:rPr&gt;&lt;/w:style&gt;&lt;w:style w:type="character" w:customStyle="1" w:styleId="Balk5Char"&gt;&lt;w:name w:val="Başlık 5 Char"/&gt;&lt;w:basedOn w:val="VarsaylanParagrafYazTipi"/&gt;&lt;w:link w:val="Balk5"/&gt;&lt;w:uiPriority w:val="9"/&gt;&lt;w:rsid w:val="003F49A1"/&gt;&lt;w:rPr&gt;&lt;w:rFonts w:asciiTheme="majorHAnsi" w:eastAsiaTheme="majorEastAsia" w:hAnsiTheme="majorHAnsi" w:cstheme="majorBidi"/&gt;&lt;w:color w:val="2E74B5" w:themeColor="accent1" w:themeShade="BF"/&gt;&lt;/w:rPr&gt;&lt;/w:style&gt;&lt;w:style w:type="character" w:customStyle="1" w:styleId="Balk6Char"&gt;&lt;w:name w:val="Başlık 6 Char"/&gt;&lt;w:basedOn w:val="VarsaylanParagrafYazTipi"/&gt;&lt;w:link w:val="Balk6"/&gt;&lt;w:uiPriority w:val="9"/&gt;&lt;w:rsid w:val="003F49A1"/&gt;&lt;w:rPr&gt;&lt;w:rFonts w:asciiTheme="majorHAnsi" w:eastAsiaTheme="majorEastAsia" w:hAnsiTheme="majorHAnsi" w:cstheme="majorBidi"/&gt;&lt;w:color w:val="1F4D78" w:themeColor="accent1" w:themeShade="7F"/&gt;&lt;/w:rPr&gt;&lt;/w:style&gt;&lt;w:style w:type="character" w:customStyle="1" w:styleId="Balk7Char"&gt;&lt;w:name w:val="Başlık 7 Char"/&gt;&lt;w:basedOn w:val="VarsaylanParagrafYazTipi"/&gt;&lt;w:link w:val="Balk7"/&gt;&lt;w:uiPriority w:val="9"/&gt;&lt;w:rsid w:val="003F49A1"/&gt;&lt;w:rPr&gt;&lt;w:rFonts w:asciiTheme="majorHAnsi" w:eastAsiaTheme="majorEastAsia" w:hAnsiTheme="majorHAnsi" w:cstheme="majorBidi"/&gt;&lt;w:i/&gt;&lt;w:iCs/&gt;&lt;w:color w:val="1F4D78" w:themeColor="accent1" w:themeShade="7F"/&gt;&lt;/w:rPr&gt;&lt;/w:style&gt;&lt;w:style w:type="character" w:customStyle="1" w:styleId="Balk8Char"&gt;&lt;w:name w:val="Başlık 8 Char"/&gt;&lt;w:basedOn w:val="VarsaylanParagrafYazTipi"/&gt;&lt;w:link w:val="Balk8"/&gt;&lt;w:uiPriority w:val="9"/&gt;&lt;w:rsid w:val="003F49A1"/&gt;&lt;w:rPr&gt;&lt;w:rFonts w:asciiTheme="majorHAnsi" w:eastAsiaTheme="majorEastAsia" w:hAnsiTheme="majorHAnsi" w:cstheme="majorBidi"/&gt;&lt;w:color w:val="272727" w:themeColor="text1" w:themeTint="D8"/&gt;&lt;w:sz w:val="21"/&gt;&lt;w:szCs w:val="21"/&gt;&lt;/w:rPr&gt;&lt;/w:style&gt;&lt;w:style w:type="character" w:customStyle="1" w:styleId="Balk9Char"&gt;&lt;w:name w:val="Başlık 9 Char"/&gt;&lt;w:basedOn w:val="VarsaylanParagrafYazTipi"/&gt;&lt;w:link w:val="Balk9"/&gt;&lt;w:uiPriority w:val="9"/&gt;&lt;w:rsid w:val="003F49A1"/&gt;&lt;w:rPr&gt;&lt;w:rFonts w:asciiTheme="majorHAnsi" w:eastAsiaTheme="majorEastAsia" w:hAnsiTheme="majorHAnsi" w:cstheme="majorBidi"/&gt;&lt;w:i/&gt;&lt;w:iCs/&gt;&lt;w:color w:val="272727" w:themeColor="text1" w:themeTint="D8"/&gt;&lt;w:sz w:val="21"/&gt;&lt;w:szCs w:val="21"/&gt;&lt;/w:rPr&gt;&lt;/w:style&gt;&lt;w:style w:type="paragraph" w:styleId="ResimYazs"&gt;&lt;w:name w:val="caption"/&gt;&lt;w:basedOn w:val="Normal"/&gt;&lt;w:next w:val="Normal"/&gt;&lt;w:uiPriority w:val="35"/&gt;&lt;w:unhideWhenUsed/&gt;&lt;w:qFormat/&gt;&lt;w:rsid w:val="003F49A1"/&gt;&lt;w:pPr&gt;&lt;w:spacing w:line="240" w:lineRule="auto"/&gt;&lt;w:jc w:val="center"/&gt;&lt;/w:pPr&gt;&lt;w:rPr&gt;&lt;w:iCs/&gt;&lt;w:sz w:val="20"/&gt;&lt;w:szCs w:val="18"/&gt;&lt;/w:rPr&gt;&lt;/w:style&gt;&lt;w:style w:type="paragraph" w:styleId="stBilgi"&gt;&lt;w:name w:val="header"/&gt;&lt;w:basedOn w:val="Normal"/&gt;&lt;w:link w:val="stBilgiChar"/&gt;&lt;w:uiPriority w:val="99"/&gt;&lt;w:unhideWhenUsed/&gt;&lt;w:rsid w:val="003F49A1"/&gt;&lt;w:pPr&gt;&lt;w:tabs&gt;&lt;w:tab w:val="center" w:pos="4536"/&gt;&lt;w:tab w:val="right" w:pos="9072"/&gt;&lt;/w:tabs&gt;&lt;w:spacing w:line="240" w:lineRule="auto"/&gt;&lt;/w:pPr&gt;&lt;/w:style&gt;&lt;w:style w:type="character" w:customStyle="1" w:styleId="stBilgiChar"&gt;&lt;w:name w:val="Üst Bilgi Char"/&gt;&lt;w:basedOn w:val="VarsaylanParagrafYazTipi"/&gt;&lt;w:link w:val="stBilgi"/&gt;&lt;w:uiPriority w:val="99"/&gt;&lt;w:rsid w:val="003F49A1"/&gt;&lt;w:rPr&gt;&lt;w:rFonts w:ascii="Times New Roman" w:hAnsi="Times New Roman"/&gt;&lt;/w:rPr&gt;&lt;/w:style&gt;&lt;w:style w:type="paragraph" w:styleId="AltBilgi"&gt;&lt;w:name w:val="footer"/&gt;&lt;w:basedOn w:val="Normal"/&gt;&lt;w:link w:val="AltBilgiChar"/&gt;&lt;w:uiPriority w:val="99"/&gt;&lt;w:unhideWhenUsed/&gt;&lt;w:rsid w:val="003F49A1"/&gt;&lt;w:pPr&gt;&lt;w:tabs&gt;&lt;w:tab w:val="center" w:pos="4536"/&gt;&lt;w:tab w:val="right" w:pos="9072"/&gt;&lt;/w:tabs&gt;&lt;w:spacing w:line="240" w:lineRule="auto"/&gt;&lt;/w:pPr&gt;&lt;w:rPr&gt;&lt;w:sz w:val="20"/&gt;&lt;/w:rPr&gt;&lt;/w:style&gt;&lt;w:style w:type="character" w:customStyle="1" w:styleId="AltBilgiChar"&gt;&lt;w:name w:val="Alt Bilgi Char"/&gt;&lt;w:basedOn w:val="VarsaylanParagrafYazTipi"/&gt;&lt;w:link w:val="AltBilgi"/&gt;&lt;w:uiPriority w:val="99"/&gt;&lt;w:rsid w:val="003F49A1"/&gt;&lt;w:rPr&gt;&lt;w:rFonts w:ascii="Times New Roman" w:hAnsi="Times New Roman"/&gt;&lt;w:sz w:val="20"/&gt;&lt;/w:rPr&gt;&lt;/w:style&gt;&lt;w:style w:type="character" w:styleId="YerTutucuMetni"&gt;&lt;w:name w:val="Placeholder Text"/&gt;&lt;w:basedOn w:val="VarsaylanParagrafYazTipi"/&gt;&lt;w:uiPriority w:val="99"/&gt;&lt;w:semiHidden/&gt;&lt;w:rsid w:val="003F49A1"/&gt;&lt;w:rPr&gt;&lt;w:color w:val="808080"/&gt;&lt;/w:rPr&gt;&lt;/w:style&gt;&lt;w:style w:type="paragraph" w:styleId="ListeParagraf"&gt;&lt;w:name w:val="List Paragraph"/&gt;&lt;w:basedOn w:val="Normal"/&gt;&lt;w:uiPriority w:val="34"/&gt;&lt;w:qFormat/&gt;&lt;w:rsid w:val="003F49A1"/&gt;&lt;w:pPr&gt;&lt;w:ind w:left="720"/&gt;&lt;w:contextualSpacing/&gt;&lt;/w:pPr&gt;&lt;/w:style&gt;&lt;w:style w:type="table" w:styleId="TabloKlavuzu"&gt;&lt;w:name w:val="Table Grid"/&gt;&lt;w:basedOn w:val="NormalTablo"/&gt;&lt;w:uiPriority w:val="39"/&gt;&lt;w:rsid w:val="003F49A1"/&gt;&lt;w:pPr&gt;&lt;w:spacing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w:type="character" w:customStyle="1" w:styleId="tlid-translation"&gt;&lt;w:name w:val="tlid-translation"/&gt;&lt;w:basedOn w:val="VarsaylanParagrafYazTipi"/&gt;&lt;w:rsid w:val="003F49A1"/&gt;&lt;/w:style&gt;&lt;w:style w:type="paragraph" w:styleId="AralkYok"&gt;&lt;w:name w:val="No Spacing"/&gt;&lt;w:uiPriority w:val="1"/&gt;&lt;w:qFormat/&gt;&lt;w:rsid w:val="003F49A1"/&gt;&lt;w:pPr&gt;&lt;w:spacing w:after="0" w:line="240" w:lineRule="auto"/&gt;&lt;/w:pPr&gt;&lt;/w:style&gt;&lt;w:style w:type="paragraph" w:styleId="GvdeMetni"&gt;&lt;w:name w:val="Body Text"/&gt;&lt;w:basedOn w:val="Normal"/&gt;&lt;w:link w:val="GvdeMetniChar"/&gt;&lt;w:uiPriority w:val="99"/&gt;&lt;w:qFormat/&gt;&lt;w:rsid w:val="003F49A1"/&gt;&lt;w:pPr&gt;&lt;w:widowControl w:val="0"/&gt;&lt;w:autoSpaceDE w:val="0"/&gt;&lt;w:autoSpaceDN w:val="0"/&gt;&lt;w:spacing w:line="240" w:lineRule="auto"/&gt;&lt;w:ind w:left="127"/&gt;&lt;/w:pPr&gt;&lt;w:rPr&gt;&lt;w:rFonts w:eastAsia="Times New Roman" w:cs="Times New Roman"/&gt;&lt;w:sz w:val="23"/&gt;&lt;w:szCs w:val="23"/&gt;&lt;w:lang w:eastAsia="tr-TR" w:bidi="tr-TR"/&gt;&lt;/w:rPr&gt;&lt;/w:style&gt;&lt;w:style w:type="character" w:customStyle="1" w:styleId="GvdeMetniChar"&gt;&lt;w:name w:val="Gövde Metni Char"/&gt;&lt;w:basedOn w:val="VarsaylanParagrafYazTipi"/&gt;&lt;w:link w:val="GvdeMetni"/&gt;&lt;w:uiPriority w:val="99"/&gt;&lt;w:rsid w:val="003F49A1"/&gt;&lt;w:rPr&gt;&lt;w:rFonts w:ascii="Times New Roman" w:eastAsia="Times New Roman" w:hAnsi="Times New Roman" w:cs="Times New Roman"/&gt;&lt;w:sz w:val="23"/&gt;&lt;w:szCs w:val="23"/&gt;&lt;w:lang w:eastAsia="tr-TR" w:bidi="tr-TR"/&gt;&lt;/w:rPr&gt;&lt;/w:style&gt;&lt;w:style w:type="paragraph" w:styleId="ekillerTablosu"&gt;&lt;w:name w:val="table of figures"/&gt;&lt;w:basedOn w:val="Normal"/&gt;&lt;w:next w:val="Normal"/&gt;&lt;w:uiPriority w:val="99"/&gt;&lt;w:unhideWhenUsed/&gt;&lt;w:rsid w:val="003F49A1"/&gt;&lt;w:pPr&gt;&lt;w:tabs&gt;&lt;w:tab w:val="clear" w:pos="567"/&gt;&lt;/w:tabs&gt;&lt;w:ind w:firstLine="0"/&gt;&lt;w:jc w:val="left"/&gt;&lt;/w:pPr&gt;&lt;w:rPr&gt;&lt;w:rFonts w:asciiTheme="minorHAnsi" w:hAnsiTheme="minorHAnsi" w:cstheme="minorHAnsi"/&gt;&lt;w:i/&gt;&lt;w:iCs/&gt;&lt;w:sz w:val="20"/&gt;&lt;w:szCs w:val="20"/&gt;&lt;/w:rPr&gt;&lt;/w:style&gt;&lt;w:style w:type="paragraph" w:styleId="T5"&gt;&lt;w:name w:val="toc 5"/&gt;&lt;w:basedOn w:val="Normal"/&gt;&lt;w:next w:val="Normal"/&gt;&lt;w:autoRedefine/&gt;&lt;w:uiPriority w:val="39"/&gt;&lt;w:unhideWhenUsed/&gt;&lt;w:rsid w:val="003F49A1"/&gt;&lt;w:pPr&gt;&lt;w:tabs&gt;&lt;w:tab w:val="clear" w:pos="567"/&gt;&lt;/w:tabs&gt;&lt;w:ind w:left="880"/&gt;&lt;w:jc w:val="left"/&gt;&lt;/w:pPr&gt;&lt;w:rPr&gt;&lt;w:rFonts w:asciiTheme="minorHAnsi" w:hAnsiTheme="minorHAnsi" w:cstheme="minorHAnsi"/&gt;&lt;w:sz w:val="18"/&gt;&lt;w:szCs w:val="18"/&gt;&lt;/w:rPr&gt;&lt;/w:style&gt;&lt;w:style w:type="paragraph" w:styleId="T6"&gt;&lt;w:name w:val="toc 6"/&gt;&lt;w:basedOn w:val="Normal"/&gt;&lt;w:next w:val="Normal"/&gt;&lt;w:autoRedefine/&gt;&lt;w:uiPriority w:val="39"/&gt;&lt;w:unhideWhenUsed/&gt;&lt;w:rsid w:val="003F49A1"/&gt;&lt;w:pPr&gt;&lt;w:tabs&gt;&lt;w:tab w:val="clear" w:pos="567"/&gt;&lt;/w:tabs&gt;&lt;w:ind w:left="1100"/&gt;&lt;w:jc w:val="left"/&gt;&lt;/w:pPr&gt;&lt;w:rPr&gt;&lt;w:rFonts w:asciiTheme="minorHAnsi" w:hAnsiTheme="minorHAnsi" w:cstheme="minorHAnsi"/&gt;&lt;w:sz w:val="18"/&gt;&lt;w:szCs w:val="18"/&gt;&lt;/w:rPr&gt;&lt;/w:style&gt;&lt;w:style w:type="paragraph" w:styleId="T7"&gt;&lt;w:name w:val="toc 7"/&gt;&lt;w:basedOn w:val="Normal"/&gt;&lt;w:next w:val="Normal"/&gt;&lt;w:autoRedefine/&gt;&lt;w:uiPriority w:val="39"/&gt;&lt;w:unhideWhenUsed/&gt;&lt;w:rsid w:val="003F49A1"/&gt;&lt;w:pPr&gt;&lt;w:tabs&gt;&lt;w:tab w:val="clear" w:pos="567"/&gt;&lt;/w:tabs&gt;&lt;w:ind w:left="1320"/&gt;&lt;w:jc w:val="left"/&gt;&lt;/w:pPr&gt;&lt;w:rPr&gt;&lt;w:rFonts w:asciiTheme="minorHAnsi" w:hAnsiTheme="minorHAnsi" w:cstheme="minorHAnsi"/&gt;&lt;w:sz w:val="18"/&gt;&lt;w:szCs w:val="18"/&gt;&lt;/w:rPr&gt;&lt;/w:style&gt;&lt;w:style w:type="paragraph" w:styleId="T8"&gt;&lt;w:name w:val="toc 8"/&gt;&lt;w:basedOn w:val="Normal"/&gt;&lt;w:next w:val="Normal"/&gt;&lt;w:autoRedefine/&gt;&lt;w:uiPriority w:val="39"/&gt;&lt;w:unhideWhenUsed/&gt;&lt;w:rsid w:val="003F49A1"/&gt;&lt;w:pPr&gt;&lt;w:tabs&gt;&lt;w:tab w:val="clear" w:pos="567"/&gt;&lt;/w:tabs&gt;&lt;w:ind w:left="1540"/&gt;&lt;w:jc w:val="left"/&gt;&lt;/w:pPr&gt;&lt;w:rPr&gt;&lt;w:rFonts w:asciiTheme="minorHAnsi" w:hAnsiTheme="minorHAnsi" w:cstheme="minorHAnsi"/&gt;&lt;w:sz w:val="18"/&gt;&lt;w:szCs w:val="18"/&gt;&lt;/w:rPr&gt;&lt;/w:style&gt;&lt;w:style w:type="paragraph" w:styleId="T9"&gt;&lt;w:name w:val="toc 9"/&gt;&lt;w:basedOn w:val="Normal"/&gt;&lt;w:next w:val="Normal"/&gt;&lt;w:autoRedefine/&gt;&lt;w:uiPriority w:val="39"/&gt;&lt;w:unhideWhenUsed/&gt;&lt;w:rsid w:val="003F49A1"/&gt;&lt;w:pPr&gt;&lt;w:tabs&gt;&lt;w:tab w:val="clear" w:pos="567"/&gt;&lt;/w:tabs&gt;&lt;w:ind w:left="1760"/&gt;&lt;w:jc w:val="left"/&gt;&lt;/w:pPr&gt;&lt;w:rPr&gt;&lt;w:rFonts w:asciiTheme="minorHAnsi" w:hAnsiTheme="minorHAnsi" w:cstheme="minorHAnsi"/&gt;&lt;w:sz w:val="18"/&gt;&lt;w:szCs w:val="18"/&gt;&lt;/w:rPr&gt;&lt;/w:style&gt;&lt;w:style w:type="character" w:styleId="Kpr"&gt;&lt;w:name w:val="Hyperlink"/&gt;&lt;w:basedOn w:val="VarsaylanParagrafYazTipi"/&gt;&lt;w:uiPriority w:val="99"/&gt;&lt;w:unhideWhenUsed/&gt;&lt;w:rsid w:val="003F49A1"/&gt;&lt;w:rPr&gt;&lt;w:color w:val="0563C1" w:themeColor="hyperlink"/&gt;&lt;w:u w:val="single"/&gt;&lt;/w:rPr&gt;&lt;/w:style&gt;&lt;w:style w:type="table" w:styleId="DzTablo2"&gt;&lt;w:name w:val="Plain Table 2"/&gt;&lt;w:basedOn w:val="NormalTablo"/&gt;&lt;w:uiPriority w:val="42"/&gt;&lt;w:rsid w:val="003F49A1"/&gt;&lt;w:pPr&gt;&lt;w:spacing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w:styleId="KlavuzTablo5Koyu-Vurgu3"&gt;&lt;w:name w:val="Grid Table 5 Dark Accent 3"/&gt;&lt;w:basedOn w:val="NormalTablo"/&gt;&lt;w:uiPriority w:val="50"/&gt;&lt;w:rsid w:val="003F49A1"/&gt;&lt;w:pPr&gt;&lt;w:spacing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w:fill="EDEDED"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w:fill="A5A5A5"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w:fill="A5A5A5"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w:fill="A5A5A5"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w:fill="A5A5A5" w:themeFill="accent3"/&gt;&lt;/w:tcPr&gt;&lt;/w:tblStylePr&gt;&lt;w:tblStylePr w:type="band1Vert"&gt;&lt;w:tblPr/&gt;&lt;w:tcPr&gt;&lt;w:shd w:val="clear" w:color="auto" w:fill="DBDBDB" w:themeFill="accent3" w:themeFillTint="66"/&gt;&lt;/w:tcPr&gt;&lt;/w:tblStylePr&gt;&lt;w:tblStylePr w:type="band1Horz"&gt;&lt;w:tblPr/&gt;&lt;w:tcPr&gt;&lt;w:shd w:val="clear" w:color="auto" w:fill="DBDBDB" w:themeFill="accent3" w:themeFillTint="66"/&gt;&lt;/w:tcPr&gt;&lt;/w:tblStylePr&gt;&lt;/w:style&gt;&lt;w:style w:type="paragraph" w:customStyle="1" w:styleId="Default"&gt;&lt;w:name w:val="Default"/&gt;&lt;w:link w:val="DefaultChar"/&gt;&lt;w:rsid w:val="003F49A1"/&gt;&lt;w:pPr&gt;&lt;w:autoSpaceDE w:val="0"/&gt;&lt;w:autoSpaceDN w:val="0"/&gt;&lt;w:adjustRightInd w:val="0"/&gt;&lt;w:spacing w:after="0" w:line="240" w:lineRule="auto"/&gt;&lt;/w:pPr&gt;&lt;w:rPr&gt;&lt;w:rFonts w:ascii="Times New Roman" w:eastAsia="Times New Roman" w:hAnsi="Times New Roman" w:cs="Times New Roman"/&gt;&lt;w:color w:val="000000"/&gt;&lt;w:sz w:val="24"/&gt;&lt;w:szCs w:val="24"/&gt;&lt;w:lang w:eastAsia="tr-TR"/&gt;&lt;/w:rPr&gt;&lt;/w:style&gt;&lt;w:style w:type="character" w:customStyle="1" w:styleId="DefaultChar"&gt;&lt;w:name w:val="Default Char"/&gt;&lt;w:basedOn w:val="VarsaylanParagrafYazTipi"/&gt;&lt;w:link w:val="Default"/&gt;&lt;w:rsid w:val="003F49A1"/&gt;&lt;w:rPr&gt;&lt;w:rFonts w:ascii="Times New Roman" w:eastAsia="Times New Roman" w:hAnsi="Times New Roman" w:cs="Times New Roman"/&gt;&lt;w:color w:val="000000"/&gt;&lt;w:sz w:val="24"/&gt;&lt;w:szCs w:val="24"/&gt;&lt;w:lang w:eastAsia="tr-TR"/&gt;&lt;/w:rPr&gt;&lt;/w:style&gt;&lt;w:style w:type="paragraph" w:styleId="GvdeMetni2"&gt;&lt;w:name w:val="Body Text 2"/&gt;&lt;w:basedOn w:val="Normal"/&gt;&lt;w:link w:val="GvdeMetni2Char"/&gt;&lt;w:uiPriority w:val="99"/&gt;&lt;w:unhideWhenUsed/&gt;&lt;w:rsid w:val="003F49A1"/&gt;&lt;w:pPr&gt;&lt;w:spacing w:after="120" w:line="480" w:lineRule="auto"/&gt;&lt;/w:pPr&gt;&lt;/w:style&gt;&lt;w:style w:type="character" w:customStyle="1" w:styleId="GvdeMetni2Char"&gt;&lt;w:name w:val="Gövde Metni 2 Char"/&gt;&lt;w:basedOn w:val="VarsaylanParagrafYazTipi"/&gt;&lt;w:link w:val="GvdeMetni2"/&gt;&lt;w:uiPriority w:val="99"/&gt;&lt;w:rsid w:val="003F49A1"/&gt;&lt;w:rPr&gt;&lt;w:rFonts w:ascii="Times New Roman" w:hAnsi="Times New Roman"/&gt;&lt;/w:rPr&gt;&lt;/w:style&gt;&lt;w:style w:type="paragraph" w:customStyle="1" w:styleId="LKBOLBALIKLAR"&gt;&lt;w:name w:val="İLKBOL_BAŞLIKLAR"/&gt;&lt;w:basedOn w:val="Normal"/&gt;&lt;w:link w:val="LKBOLBALIKLARChar"/&gt;&lt;w:autoRedefine/&gt;&lt;w:qFormat/&gt;&lt;w:rsid w:val="00A41D02"/&gt;&lt;w:pPr&gt;&lt;w:spacing w:line="240" w:lineRule="auto"/&gt;&lt;w:ind w:firstLine="0"/&gt;&lt;w:jc w:val="center"/&gt;&lt;/w:pPr&gt;&lt;w:rPr&gt;&lt;w:rFonts w:cstheme="majorBidi"/&gt;&lt;w:b/&gt;&lt;w:bCs/&gt;&lt;w:smallCaps/&gt;&lt;w:sz w:val="32"/&gt;&lt;w:szCs w:val="32"/&gt;&lt;/w:rPr&gt;&lt;/w:style&gt;&lt;w:style w:type="character" w:customStyle="1" w:styleId="LKBOLBALIKLARChar"&gt;&lt;w:name w:val="İLKBOL_BAŞLIKLAR Char"/&gt;&lt;w:basedOn w:val="Balk1Char"/&gt;&lt;w:link w:val="LKBOLBALIKLAR"/&gt;&lt;w:rsid w:val="00A41D02"/&gt;&lt;w:rPr&gt;&lt;w:rFonts w:ascii="Times New Roman" w:eastAsiaTheme="majorEastAsia" w:hAnsi="Times New Roman" w:cstheme="majorBidi"/&gt;&lt;w:b/&gt;&lt;w:bCs/&gt;&lt;w:smallCaps/&gt;&lt;w:sz w:val="32"/&gt;&lt;w:szCs w:val="32"/&gt;&lt;/w:rPr&gt;&lt;/w:style&gt;&lt;w:style w:type="paragraph" w:customStyle="1" w:styleId="BOLUK"&gt;&lt;w:name w:val="BOŞLUK"/&gt;&lt;w:link w:val="BOLUKChar"/&gt;&lt;w:autoRedefine/&gt;&lt;w:qFormat/&gt;&lt;w:rsid w:val="00F50AE6"/&gt;&lt;w:pPr&gt;&lt;w:tabs&gt;&lt;w:tab w:val="left" w:pos="567"/&gt;&lt;/w:tabs&gt;&lt;w:spacing w:after="0" w:line="240" w:lineRule="auto"/&gt;&lt;w:ind w:right="-2"/&gt;&lt;w:jc w:val="center"/&gt;&lt;/w:pPr&gt;&lt;w:rPr&gt;&lt;w:rFonts w:ascii="Times New Roman" w:eastAsia="Times New Roman" w:hAnsi="Times New Roman" w:cs="Times New Roman"/&gt;&lt;w:color w:val="FF0000"/&gt;&lt;w:sz w:val="20"/&gt;&lt;w:szCs w:val="24"/&gt;&lt;w:lang w:eastAsia="tr-TR" w:bidi="tr-TR"/&gt;&lt;/w:rPr&gt;&lt;/w:style&gt;&lt;w:style w:type="character" w:customStyle="1" w:styleId="BOLUKChar"&gt;&lt;w:name w:val="BOŞLUK Char"/&gt;&lt;w:basedOn w:val="DefaultChar"/&gt;&lt;w:link w:val="BOLUK"/&gt;&lt;w:rsid w:val="00F50AE6"/&gt;&lt;w:rPr&gt;&lt;w:rFonts w:ascii="Times New Roman" w:eastAsia="Times New Roman" w:hAnsi="Times New Roman" w:cs="Times New Roman"/&gt;&lt;w:color w:val="FF0000"/&gt;&lt;w:sz w:val="20"/&gt;&lt;w:szCs w:val="24"/&gt;&lt;w:lang w:eastAsia="tr-TR" w:bidi="tr-TR"/&gt;&lt;/w:rPr&gt;&lt;/w:style&gt;&lt;w:style w:type="paragraph" w:styleId="NormalWeb"&gt;&lt;w:name w:val="Normal (Web)"/&gt;&lt;w:basedOn w:val="Normal"/&gt;&lt;w:uiPriority w:val="99"/&gt;&lt;w:unhideWhenUsed/&gt;&lt;w:rsid w:val="003F49A1"/&gt;&lt;w:pPr&gt;&lt;w:tabs&gt;&lt;w:tab w:val="clear" w:pos="567"/&gt;&lt;/w:tabs&gt;&lt;w:spacing w:before="100" w:beforeAutospacing="1" w:after="100" w:afterAutospacing="1" w:line="240" w:lineRule="auto"/&gt;&lt;w:jc w:val="left"/&gt;&lt;/w:pPr&gt;&lt;w:rPr&gt;&lt;w:rFonts w:eastAsiaTheme="minorEastAsia" w:cs="Times New Roman"/&gt;&lt;w:sz w:val="24"/&gt;&lt;w:szCs w:val="24"/&gt;&lt;w:lang w:val="en-US"/&gt;&lt;/w:rPr&gt;&lt;/w:style&gt;&lt;w:style w:type="character" w:styleId="AklamaBavurusu"&gt;&lt;w:name w:val="annotation reference"/&gt;&lt;w:basedOn w:val="VarsaylanParagrafYazTipi"/&gt;&lt;w:uiPriority w:val="99"/&gt;&lt;w:semiHidden/&gt;&lt;w:unhideWhenUsed/&gt;&lt;w:rsid w:val="003F49A1"/&gt;&lt;w:rPr&gt;&lt;w:sz w:val="16"/&gt;&lt;w:szCs w:val="16"/&gt;&lt;/w:rPr&gt;&lt;/w:style&gt;&lt;w:style w:type="paragraph" w:styleId="AklamaMetni"&gt;&lt;w:name w:val="annotation text"/&gt;&lt;w:basedOn w:val="Normal"/&gt;&lt;w:link w:val="AklamaMetniChar"/&gt;&lt;w:uiPriority w:val="99"/&gt;&lt;w:semiHidden/&gt;&lt;w:unhideWhenUsed/&gt;&lt;w:rsid w:val="003F49A1"/&gt;&lt;w:pPr&gt;&lt;w:spacing w:line="240" w:lineRule="auto"/&gt;&lt;/w:pPr&gt;&lt;w:rPr&gt;&lt;w:sz w:val="20"/&gt;&lt;w:szCs w:val="20"/&gt;&lt;/w:rPr&gt;&lt;/w:style&gt;&lt;w:style w:type="character" w:customStyle="1" w:styleId="AklamaMetniChar"&gt;&lt;w:name w:val="Açıklama Metni Char"/&gt;&lt;w:basedOn w:val="VarsaylanParagrafYazTipi"/&gt;&lt;w:link w:val="AklamaMetni"/&gt;&lt;w:uiPriority w:val="99"/&gt;&lt;w:semiHidden/&gt;&lt;w:rsid w:val="003F49A1"/&gt;&lt;w:rPr&gt;&lt;w:rFonts w:ascii="Times New Roman" w:hAnsi="Times New Roman"/&gt;&lt;w:sz w:val="20"/&gt;&lt;w:szCs w:val="20"/&gt;&lt;/w:rPr&gt;&lt;/w:style&gt;&lt;w:style w:type="paragraph" w:styleId="AklamaKonusu"&gt;&lt;w:name w:val="annotation subject"/&gt;&lt;w:basedOn w:val="AklamaMetni"/&gt;&lt;w:next w:val="AklamaMetni"/&gt;&lt;w:link w:val="AklamaKonusuChar"/&gt;&lt;w:uiPriority w:val="99"/&gt;&lt;w:semiHidden/&gt;&lt;w:unhideWhenUsed/&gt;&lt;w:rsid w:val="003F49A1"/&gt;&lt;w:rPr&gt;&lt;w:b/&gt;&lt;w:bCs/&gt;&lt;/w:rPr&gt;&lt;/w:style&gt;&lt;w:style w:type="character" w:customStyle="1" w:styleId="AklamaKonusuChar"&gt;&lt;w:name w:val="Açıklama Konusu Char"/&gt;&lt;w:basedOn w:val="AklamaMetniChar"/&gt;&lt;w:link w:val="AklamaKonusu"/&gt;&lt;w:uiPriority w:val="99"/&gt;&lt;w:semiHidden/&gt;&lt;w:rsid w:val="003F49A1"/&gt;&lt;w:rPr&gt;&lt;w:rFonts w:ascii="Times New Roman" w:hAnsi="Times New Roman"/&gt;&lt;w:b/&gt;&lt;w:bCs/&gt;&lt;w:sz w:val="20"/&gt;&lt;w:szCs w:val="20"/&gt;&lt;/w:rPr&gt;&lt;/w:style&gt;&lt;w:style w:type="paragraph" w:styleId="Dzeltme"&gt;&lt;w:name w:val="Revision"/&gt;&lt;w:hidden/&gt;&lt;w:uiPriority w:val="99"/&gt;&lt;w:semiHidden/&gt;&lt;w:rsid w:val="003F49A1"/&gt;&lt;w:pPr&gt;&lt;w:spacing w:after="0" w:line="240" w:lineRule="auto"/&gt;&lt;/w:pPr&gt;&lt;w:rPr&gt;&lt;w:rFonts w:ascii="Times New Roman" w:hAnsi="Times New Roman"/&gt;&lt;/w:rPr&gt;&lt;/w:style&gt;&lt;w:style w:type="paragraph" w:styleId="BalonMetni"&gt;&lt;w:name w:val="Balloon Text"/&gt;&lt;w:basedOn w:val="Normal"/&gt;&lt;w:link w:val="BalonMetniChar"/&gt;&lt;w:uiPriority w:val="99"/&gt;&lt;w:semiHidden/&gt;&lt;w:unhideWhenUsed/&gt;&lt;w:rsid w:val="003F49A1"/&gt;&lt;w:pPr&gt;&lt;w:spacing w:line="240" w:lineRule="auto"/&gt;&lt;/w:pPr&gt;&lt;w:rPr&gt;&lt;w:rFonts w:ascii="Segoe UI" w:hAnsi="Segoe UI" w:cs="Segoe UI"/&gt;&lt;w:sz w:val="18"/&gt;&lt;w:szCs w:val="18"/&gt;&lt;/w:rPr&gt;&lt;/w:style&gt;&lt;w:style w:type="character" w:customStyle="1" w:styleId="BalonMetniChar"&gt;&lt;w:name w:val="Balon Metni Char"/&gt;&lt;w:basedOn w:val="VarsaylanParagrafYazTipi"/&gt;&lt;w:link w:val="BalonMetni"/&gt;&lt;w:uiPriority w:val="99"/&gt;&lt;w:semiHidden/&gt;&lt;w:rsid w:val="003F49A1"/&gt;&lt;w:rPr&gt;&lt;w:rFonts w:ascii="Segoe UI" w:hAnsi="Segoe UI" w:cs="Segoe UI"/&gt;&lt;w:sz w:val="18"/&gt;&lt;w:szCs w:val="18"/&gt;&lt;/w:rPr&gt;&lt;/w:style&gt;&lt;w:style w:type="paragraph" w:customStyle="1" w:styleId="ekilveTabloYazs"&gt;&lt;w:name w:val="Şekil ve Tablo Yazısı"/&gt;&lt;w:link w:val="ekilveTabloYazsChar"/&gt;&lt;w:qFormat/&gt;&lt;w:rsid w:val="003F49A1"/&gt;&lt;w:pPr&gt;&lt;w:spacing w:after="0" w:line="276" w:lineRule="auto"/&gt;&lt;w:ind w:left="567" w:hanging="567"/&gt;&lt;w:jc w:val="center"/&gt;&lt;/w:pPr&gt;&lt;w:rPr&gt;&lt;w:rFonts w:ascii="Times New Roman" w:hAnsi="Times New Roman"/&gt;&lt;w:sz w:val="20"/&gt;&lt;/w:rPr&gt;&lt;/w:style&gt;&lt;w:style w:type="character" w:customStyle="1" w:styleId="ekilveTabloYazsChar"&gt;&lt;w:name w:val="Şekil ve Tablo Yazısı Char"/&gt;&lt;w:basedOn w:val="VarsaylanParagrafYazTipi"/&gt;&lt;w:link w:val="ekilveTabloYazs"/&gt;&lt;w:rsid w:val="003F49A1"/&gt;&lt;w:rPr&gt;&lt;w:rFonts w:ascii="Times New Roman" w:hAnsi="Times New Roman"/&gt;&lt;w:sz w:val="20"/&gt;&lt;/w:rPr&gt;&lt;/w:style&gt;&lt;w:style w:type="paragraph" w:styleId="KonuBal"&gt;&lt;w:name w:val="Title"/&gt;&lt;w:basedOn w:val="Normal"/&gt;&lt;w:link w:val="KonuBalChar"/&gt;&lt;w:uiPriority w:val="10"/&gt;&lt;w:qFormat/&gt;&lt;w:rsid w:val="003F49A1"/&gt;&lt;w:pPr&gt;&lt;w:tabs&gt;&lt;w:tab w:val="clear" w:pos="567"/&gt;&lt;/w:tabs&gt;&lt;w:jc w:val="center"/&gt;&lt;/w:pPr&gt;&lt;w:rPr&gt;&lt;w:rFonts w:eastAsia="Times New Roman" w:cs="Times New Roman"/&gt;&lt;w:b/&gt;&lt;w:sz w:val="24"/&gt;&lt;w:szCs w:val="20"/&gt;&lt;w:lang w:eastAsia="tr-TR"/&gt;&lt;/w:rPr&gt;&lt;/w:style&gt;&lt;w:style w:type="character" w:customStyle="1" w:styleId="KonuBalChar"&gt;&lt;w:name w:val="Konu Başlığı Char"/&gt;&lt;w:basedOn w:val="VarsaylanParagrafYazTipi"/&gt;&lt;w:link w:val="KonuBal"/&gt;&lt;w:uiPriority w:val="10"/&gt;&lt;w:rsid w:val="003F49A1"/&gt;&lt;w:rPr&gt;&lt;w:rFonts w:ascii="Times New Roman" w:eastAsia="Times New Roman" w:hAnsi="Times New Roman" w:cs="Times New Roman"/&gt;&lt;w:b/&gt;&lt;w:sz w:val="24"/&gt;&lt;w:szCs w:val="20"/&gt;&lt;w:lang w:eastAsia="tr-TR"/&gt;&lt;/w:rPr&gt;&lt;/w:style&gt;&lt;w:style w:type="paragraph" w:customStyle="1" w:styleId="tablolarlistesi"&gt;&lt;w:name w:val="tablolar listesi"/&gt;&lt;w:basedOn w:val="ekillerTablosu"/&gt;&lt;w:autoRedefine/&gt;&lt;w:rsid w:val="003F49A1"/&gt;&lt;w:pPr&gt;&lt;w:jc w:val="center"/&gt;&lt;/w:pPr&gt;&lt;w:rPr&gt;&lt;w:rFonts w:ascii="Times New Roman" w:eastAsia="Times New Roman" w:hAnsi="Times New Roman" w:cs="Times New Roman"/&gt;&lt;w:bCs/&gt;&lt;w:i w:val="0"/&gt;&lt;w:noProof/&gt;&lt;w:lang w:eastAsia="tr-TR"/&gt;&lt;/w:rPr&gt;&lt;/w:style&gt;&lt;w:style w:type="paragraph" w:customStyle="1" w:styleId="StilekillerTablosu11nk"&gt;&lt;w:name w:val="Stil Şekiller Tablosu + 11 nk"/&gt;&lt;w:basedOn w:val="ekillerTablosu"/&gt;&lt;w:autoRedefine/&gt;&lt;w:rsid w:val="003F49A1"/&gt;&lt;w:pPr&gt;&lt;w:ind w:left="851" w:hanging="851"/&gt;&lt;w:jc w:val="both"/&gt;&lt;/w:pPr&gt;&lt;w:rPr&gt;&lt;w:rFonts w:ascii="Times New Roman" w:eastAsia="Times New Roman" w:hAnsi="Times New Roman" w:cs="Times New Roman"/&gt;&lt;w:i w:val="0"/&gt;&lt;w:noProof/&gt;&lt;w:sz w:val="22"/&gt;&lt;w:szCs w:val="22"/&gt;&lt;w:lang w:eastAsia="tr-TR"/&gt;&lt;/w:rPr&gt;&lt;/w:style&gt;&lt;w:style w:type="paragraph" w:styleId="Altyaz"&gt;&lt;w:name w:val="Subtitle"/&gt;&lt;w:basedOn w:val="Normal"/&gt;&lt;w:next w:val="Normal"/&gt;&lt;w:link w:val="AltyazChar"/&gt;&lt;w:uiPriority w:val="11"/&gt;&lt;w:qFormat/&gt;&lt;w:rsid w:val="003F49A1"/&gt;&lt;w:pPr&gt;&lt;w:numPr&gt;&lt;w:ilvl w:val="1"/&gt;&lt;/w:numPr&gt;&lt;w:tabs&gt;&lt;w:tab w:val="clear" w:pos="567"/&gt;&lt;/w:tabs&gt;&lt;w:spacing w:line="240" w:lineRule="auto"/&gt;&lt;w:ind w:left="851" w:hanging="851"/&gt;&lt;/w:pPr&gt;&lt;w:rPr&gt;&lt;w:rFonts w:eastAsiaTheme="minorEastAsia"/&gt;&lt;w:sz w:val="20"/&gt;&lt;w:szCs w:val="20"/&gt;&lt;w:lang w:eastAsia="tr-TR"/&gt;&lt;/w:rPr&gt;&lt;/w:style&gt;&lt;w:style w:type="character" w:customStyle="1" w:styleId="AltyazChar"&gt;&lt;w:name w:val="Altyazı Char"/&gt;&lt;w:basedOn w:val="VarsaylanParagrafYazTipi"/&gt;&lt;w:link w:val="Altyaz"/&gt;&lt;w:uiPriority w:val="11"/&gt;&lt;w:rsid w:val="003F49A1"/&gt;&lt;w:rPr&gt;&lt;w:rFonts w:ascii="Times New Roman" w:eastAsiaTheme="minorEastAsia" w:hAnsi="Times New Roman"/&gt;&lt;w:sz w:val="20"/&gt;&lt;w:szCs w:val="20"/&gt;&lt;w:lang w:eastAsia="tr-TR"/&gt;&lt;/w:rPr&gt;&lt;/w:style&gt;&lt;w:style w:type="paragraph" w:customStyle="1" w:styleId="ekil-i"&gt;&lt;w:name w:val="Şekil-İçi"/&gt;&lt;w:link w:val="ekil-iChar"/&gt;&lt;w:autoRedefine/&gt;&lt;w:qFormat/&gt;&lt;w:rsid w:val="003F49A1"/&gt;&lt;w:pPr&gt;&lt;w:spacing w:after="0" w:line="240" w:lineRule="auto"/&gt;&lt;/w:pPr&gt;&lt;w:rPr&gt;&lt;w:rFonts w:ascii="Times New Roman" w:eastAsia="Times New Roman" w:hAnsi="Times New Roman" w:cs="Times New Roman"/&gt;&lt;w:sz w:val="20"/&gt;&lt;w:szCs w:val="20"/&gt;&lt;w:lang w:eastAsia="tr-TR"/&gt;&lt;/w:rPr&gt;&lt;/w:style&gt;&lt;w:style w:type="character" w:customStyle="1" w:styleId="ekil-iChar"&gt;&lt;w:name w:val="Şekil-İçi Char"/&gt;&lt;w:basedOn w:val="VarsaylanParagrafYazTipi"/&gt;&lt;w:link w:val="ekil-i"/&gt;&lt;w:rsid w:val="003F49A1"/&gt;&lt;w:rPr&gt;&lt;w:rFonts w:ascii="Times New Roman" w:eastAsia="Times New Roman" w:hAnsi="Times New Roman" w:cs="Times New Roman"/&gt;&lt;w:sz w:val="20"/&gt;&lt;w:szCs w:val="20"/&gt;&lt;w:lang w:eastAsia="tr-TR"/&gt;&lt;/w:rPr&gt;&lt;/w:style&gt;&lt;w:style w:type="table" w:customStyle="1" w:styleId="DzTablo21"&gt;&lt;w:name w:val="Düz Tablo 21"/&gt;&lt;w:basedOn w:val="NormalTablo"/&gt;&lt;w:uiPriority w:val="42"/&gt;&lt;w:rsid w:val="003F49A1"/&gt;&lt;w:pPr&gt;&lt;w:spacing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w:customStyle="1" w:styleId="Boluk0"&gt;&lt;w:name w:val="Boşluk"/&gt;&lt;w:link w:val="BolukChar0"/&gt;&lt;w:autoRedefine/&gt;&lt;w:rsid w:val="003F49A1"/&gt;&lt;w:pPr&gt;&lt;w:spacing w:after="0" w:line="240" w:lineRule="auto"/&gt;&lt;w:jc w:val="center"/&gt;&lt;/w:pPr&gt;&lt;w:rPr&gt;&lt;w:rFonts w:ascii="Times New Roman" w:eastAsia="Times New Roman" w:hAnsi="Times New Roman" w:cs="Times New Roman"/&gt;&lt;w:noProof/&gt;&lt;w:color w:val="0070C0"/&gt;&lt;w:sz w:val="20"/&gt;&lt;w:szCs w:val="20"/&gt;&lt;w:lang w:eastAsia="tr-TR"/&gt;&lt;/w:rPr&gt;&lt;/w:style&gt;&lt;w:style w:type="character" w:customStyle="1" w:styleId="BolukChar0"&gt;&lt;w:name w:val="Boşluk Char"/&gt;&lt;w:basedOn w:val="VarsaylanParagrafYazTipi"/&gt;&lt;w:link w:val="Boluk0"/&gt;&lt;w:rsid w:val="003F49A1"/&gt;&lt;w:rPr&gt;&lt;w:rFonts w:ascii="Times New Roman" w:eastAsia="Times New Roman" w:hAnsi="Times New Roman" w:cs="Times New Roman"/&gt;&lt;w:noProof/&gt;&lt;w:color w:val="0070C0"/&gt;&lt;w:sz w:val="20"/&gt;&lt;w:szCs w:val="20"/&gt;&lt;w:lang w:eastAsia="tr-TR"/&gt;&lt;/w:rPr&gt;&lt;/w:style&gt;&lt;w:style w:type="paragraph" w:customStyle="1" w:styleId="BirSatrekilAlt"&gt;&lt;w:name w:val="Bir Satır Şekil Altı"/&gt;&lt;w:basedOn w:val="Altyaz"/&gt;&lt;w:link w:val="BirSatrekilAltChar"/&gt;&lt;w:qFormat/&gt;&lt;w:rsid w:val="003F49A1"/&gt;&lt;w:pPr&gt;&lt;w:jc w:val="center"/&gt;&lt;/w:pPr&gt;&lt;w:rPr&gt;&lt;w:rFonts w:eastAsia="Times New Roman" w:cs="Times New Roman"/&gt;&lt;w:noProof/&gt;&lt;w:color w:val="0070C0"/&gt;&lt;/w:rPr&gt;&lt;/w:style&gt;&lt;w:style w:type="character" w:customStyle="1" w:styleId="BirSatrekilAltChar"&gt;&lt;w:name w:val="Bir Satır Şekil Altı Char"/&gt;&lt;w:basedOn w:val="BolukChar0"/&gt;&lt;w:link w:val="BirSatrekilAlt"/&gt;&lt;w:rsid w:val="003F49A1"/&gt;&lt;w:rPr&gt;&lt;w:rFonts w:ascii="Times New Roman" w:eastAsia="Times New Roman" w:hAnsi="Times New Roman" w:cs="Times New Roman"/&gt;&lt;w:noProof/&gt;&lt;w:color w:val="0070C0"/&gt;&lt;w:sz w:val="20"/&gt;&lt;w:szCs w:val="20"/&gt;&lt;w:lang w:eastAsia="tr-TR"/&gt;&lt;/w:rPr&gt;&lt;/w:style&gt;&lt;w:style w:type="paragraph" w:customStyle="1" w:styleId="kiSatrekilAlt"&gt;&lt;w:name w:val="İki Satır Şekil Altı"/&gt;&lt;w:basedOn w:val="Altyaz"/&gt;&lt;w:link w:val="kiSatrekilAltChar"/&gt;&lt;w:qFormat/&gt;&lt;w:rsid w:val="003F49A1"/&gt;&lt;/w:style&gt;&lt;w:style w:type="character" w:customStyle="1" w:styleId="kiSatrekilAltChar"&gt;&lt;w:name w:val="İki Satır Şekil Altı Char"/&gt;&lt;w:basedOn w:val="AltyazChar"/&gt;&lt;w:link w:val="kiSatrekilAlt"/&gt;&lt;w:rsid w:val="003F49A1"/&gt;&lt;w:rPr&gt;&lt;w:rFonts w:ascii="Times New Roman" w:eastAsiaTheme="minorEastAsia" w:hAnsi="Times New Roman"/&gt;&lt;w:sz w:val="20"/&gt;&lt;w:szCs w:val="20"/&gt;&lt;w:lang w:eastAsia="tr-TR"/&gt;&lt;/w:rPr&gt;&lt;/w:style&gt;&lt;w:style w:type="character" w:styleId="HafifVurgulama"&gt;&lt;w:name w:val="Subtle Emphasis"/&gt;&lt;w:basedOn w:val="VarsaylanParagrafYazTipi"/&gt;&lt;w:uiPriority w:val="19"/&gt;&lt;w:qFormat/&gt;&lt;w:rsid w:val="003F49A1"/&gt;&lt;w:rPr&gt;&lt;w:i/&gt;&lt;w:iCs/&gt;&lt;w:color w:val="404040" w:themeColor="text1" w:themeTint="BF"/&gt;&lt;/w:rPr&gt;&lt;/w:style&gt;&lt;w:style w:type="paragraph" w:customStyle="1" w:styleId="ekilAklamaYazs"&gt;&lt;w:name w:val="Şekil Açıklama Yazısı"/&gt;&lt;w:basedOn w:val="Altyaz"/&gt;&lt;w:link w:val="ekilAklamaYazsChar"/&gt;&lt;w:rsid w:val="003F49A1"/&gt;&lt;w:pPr&gt;&lt;w:ind w:left="737" w:hanging="737"/&gt;&lt;w:jc w:val="center"/&gt;&lt;/w:pPr&gt;&lt;/w:style&gt;&lt;w:style w:type="character" w:customStyle="1" w:styleId="ekilAklamaYazsChar"&gt;&lt;w:name w:val="Şekil Açıklama Yazısı Char"/&gt;&lt;w:basedOn w:val="AltyazChar"/&gt;&lt;w:link w:val="ekilAklamaYazs"/&gt;&lt;w:rsid w:val="003F49A1"/&gt;&lt;w:rPr&gt;&lt;w:rFonts w:ascii="Times New Roman" w:eastAsiaTheme="minorEastAsia" w:hAnsi="Times New Roman"/&gt;&lt;w:sz w:val="20"/&gt;&lt;w:szCs w:val="20"/&gt;&lt;w:lang w:eastAsia="tr-TR"/&gt;&lt;/w:rPr&gt;&lt;/w:style&gt;&lt;w:style w:type="paragraph" w:customStyle="1" w:styleId="nszMetin"&gt;&lt;w:name w:val="Önsöz Metin"/&gt;&lt;w:link w:val="nszMetinChar"/&gt;&lt;w:autoRedefine/&gt;&lt;w:qFormat/&gt;&lt;w:rsid w:val="003F49A1"/&gt;&lt;w:pPr&gt;&lt;w:tabs&gt;&lt;w:tab w:val="left" w:pos="567"/&gt;&lt;/w:tabs&gt;&lt;w:spacing w:after="0" w:line="300" w:lineRule="auto"/&gt;&lt;w:ind w:firstLine="567"/&gt;&lt;w:jc w:val="both"/&gt;&lt;/w:pPr&gt;&lt;w:rPr&gt;&lt;w:rFonts w:ascii="Times New Roman" w:hAnsi="Times New Roman" w:cs="Times New Roman"/&gt;&lt;w:sz w:val="20"/&gt;&lt;w:szCs w:val="20"/&gt;&lt;/w:rPr&gt;&lt;/w:style&gt;&lt;w:style w:type="character" w:customStyle="1" w:styleId="nszMetinChar"&gt;&lt;w:name w:val="Önsöz Metin Char"/&gt;&lt;w:basedOn w:val="VarsaylanParagrafYazTipi"/&gt;&lt;w:link w:val="nszMetin"/&gt;&lt;w:rsid w:val="003F49A1"/&gt;&lt;w:rPr&gt;&lt;w:rFonts w:ascii="Times New Roman" w:hAnsi="Times New Roman" w:cs="Times New Roman"/&gt;&lt;w:sz w:val="20"/&gt;&lt;w:szCs w:val="20"/&gt;&lt;/w:rPr&gt;&lt;/w:style&gt;&lt;w:style w:type="paragraph" w:customStyle="1" w:styleId="AbstractMetni"&gt;&lt;w:name w:val="Abstract Metni"/&gt;&lt;w:link w:val="AbstractMetniChar"/&gt;&lt;w:qFormat/&gt;&lt;w:rsid w:val="00153AED"/&gt;&lt;w:pPr&gt;&lt;w:spacing w:after="120" w:line="300" w:lineRule="auto"/&gt;&lt;w:jc w:val="both"/&gt;&lt;/w:pPr&gt;&lt;w:rPr&gt;&lt;w:rFonts w:ascii="Times New Roman" w:hAnsi="Times New Roman" w:cs="Times New Roman"/&gt;&lt;w:sz w:val="20"/&gt;&lt;w:szCs w:val="20"/&gt;&lt;w:lang w:val="en-US"/&gt;&lt;/w:rPr&gt;&lt;/w:style&gt;&lt;w:style w:type="character" w:customStyle="1" w:styleId="AbstractMetniChar"&gt;&lt;w:name w:val="Abstract Metni Char"/&gt;&lt;w:basedOn w:val="VarsaylanParagrafYazTipi"/&gt;&lt;w:link w:val="AbstractMetni"/&gt;&lt;w:rsid w:val="00153AED"/&gt;&lt;w:rPr&gt;&lt;w:rFonts w:ascii="Times New Roman" w:hAnsi="Times New Roman" w:cs="Times New Roman"/&gt;&lt;w:sz w:val="20"/&gt;&lt;w:szCs w:val="20"/&gt;&lt;w:lang w:val="en-US"/&gt;&lt;/w:rPr&gt;&lt;/w:style&gt;&lt;w:style w:type="paragraph" w:customStyle="1" w:styleId="KkTezBal"&gt;&lt;w:name w:val="Küçük Tez Başlığı"/&gt;&lt;w:link w:val="KkTezBalChar"/&gt;&lt;w:qFormat/&gt;&lt;w:rsid w:val="003F49A1"/&gt;&lt;w:pPr&gt;&lt;w:spacing w:after="0" w:line="240" w:lineRule="auto"/&gt;&lt;w:jc w:val="center"/&gt;&lt;/w:pPr&gt;&lt;w:rPr&gt;&lt;w:rFonts w:ascii="Times New Roman" w:eastAsia="Times New Roman" w:hAnsi="Times New Roman" w:cs="Times New Roman"/&gt;&lt;w:sz w:val="28"/&gt;&lt;w:szCs w:val="24"/&gt;&lt;w:lang w:eastAsia="tr-TR"/&gt;&lt;/w:rPr&gt;&lt;/w:style&gt;&lt;w:style w:type="character" w:customStyle="1" w:styleId="KkTezBalChar"&gt;&lt;w:name w:val="Küçük Tez Başlığı Char"/&gt;&lt;w:basedOn w:val="VarsaylanParagrafYazTipi"/&gt;&lt;w:link w:val="KkTezBal"/&gt;&lt;w:rsid w:val="003F49A1"/&gt;&lt;w:rPr&gt;&lt;w:rFonts w:ascii="Times New Roman" w:eastAsia="Times New Roman" w:hAnsi="Times New Roman" w:cs="Times New Roman"/&gt;&lt;w:sz w:val="28"/&gt;&lt;w:szCs w:val="24"/&gt;&lt;w:lang w:eastAsia="tr-TR"/&gt;&lt;/w:rPr&gt;&lt;/w:style&gt;&lt;w:style w:type="paragraph" w:customStyle="1" w:styleId="zetMetni"&gt;&lt;w:name w:val="Özet Metni"/&gt;&lt;w:link w:val="zetMetniChar"/&gt;&lt;w:qFormat/&gt;&lt;w:rsid w:val="003F49A1"/&gt;&lt;w:pPr&gt;&lt;w:spacing w:after="0" w:line="300" w:lineRule="auto"/&gt;&lt;w:ind w:firstLine="567"/&gt;&lt;w:jc w:val="both"/&gt;&lt;/w:pPr&gt;&lt;w:rPr&gt;&lt;w:rFonts w:ascii="Times New Roman" w:hAnsi="Times New Roman" w:cs="Times New Roman"/&gt;&lt;w:sz w:val="20"/&gt;&lt;w:szCs w:val="20"/&gt;&lt;/w:rPr&gt;&lt;/w:style&gt;&lt;w:style w:type="character" w:customStyle="1" w:styleId="zetMetniChar"&gt;&lt;w:name w:val="Özet Metni Char"/&gt;&lt;w:basedOn w:val="VarsaylanParagrafYazTipi"/&gt;&lt;w:link w:val="zetMetni"/&gt;&lt;w:rsid w:val="003F49A1"/&gt;&lt;w:rPr&gt;&lt;w:rFonts w:ascii="Times New Roman" w:hAnsi="Times New Roman" w:cs="Times New Roman"/&gt;&lt;w:sz w:val="20"/&gt;&lt;w:szCs w:val="20"/&gt;&lt;/w:rPr&gt;&lt;/w:style&gt;&lt;w:style w:type="paragraph" w:customStyle="1" w:styleId="ek-TabListesi"&gt;&lt;w:name w:val="Şek-Tab Listesi"/&gt;&lt;w:link w:val="ek-TabListesiChar"/&gt;&lt;w:autoRedefine/&gt;&lt;w:qFormat/&gt;&lt;w:rsid w:val="003F49A1"/&gt;&lt;w:pPr&gt;&lt;w:tabs&gt;&lt;w:tab w:val="right" w:leader="dot" w:pos="8789"/&gt;&lt;/w:tabs&gt;&lt;w:spacing w:before="120" w:after="0" w:line="240" w:lineRule="auto"/&gt;&lt;w:ind w:left="851" w:hanging="851"/&gt;&lt;/w:pPr&gt;&lt;w:rPr&gt;&lt;w:rFonts w:ascii="Times New Roman" w:hAnsi="Times New Roman"/&gt;&lt;w:bCs/&gt;&lt;w:noProof/&gt;&lt;w:sz w:val="20"/&gt;&lt;w:szCs w:val="20"/&gt;&lt;/w:rPr&gt;&lt;/w:style&gt;&lt;w:style w:type="character" w:customStyle="1" w:styleId="ek-TabListesiChar"&gt;&lt;w:name w:val="Şek-Tab Listesi Char"/&gt;&lt;w:basedOn w:val="VarsaylanParagrafYazTipi"/&gt;&lt;w:link w:val="ek-TabListesi"/&gt;&lt;w:rsid w:val="003F49A1"/&gt;&lt;w:rPr&gt;&lt;w:rFonts w:ascii="Times New Roman" w:hAnsi="Times New Roman"/&gt;&lt;w:bCs/&gt;&lt;w:noProof/&gt;&lt;w:sz w:val="20"/&gt;&lt;w:szCs w:val="20"/&gt;&lt;/w:rPr&gt;&lt;/w:style&gt;&lt;w:style w:type="paragraph" w:customStyle="1" w:styleId="SimgelerveKsaltmalar"&gt;&lt;w:name w:val="Simgeler ve Kısaltmalar"/&gt;&lt;w:basedOn w:val="Normal"/&gt;&lt;w:link w:val="SimgelerveKsaltmalarChar"/&gt;&lt;w:qFormat/&gt;&lt;w:rsid w:val="003F49A1"/&gt;&lt;w:pPr&gt;&lt;w:tabs&gt;&lt;w:tab w:val="left" w:pos="1560"/&gt;&lt;/w:tabs&gt;&lt;w:spacing w:line="300" w:lineRule="auto"/&gt;&lt;w:ind w:left="567" w:firstLine="0"/&gt;&lt;/w:pPr&gt;&lt;w:rPr&gt;&lt;w:sz w:val="20"/&gt;&lt;w:szCs w:val="20"/&gt;&lt;/w:rPr&gt;&lt;/w:style&gt;&lt;w:style w:type="character" w:customStyle="1" w:styleId="SimgelerveKsaltmalarChar"&gt;&lt;w:name w:val="Simgeler ve Kısaltmalar Char"/&gt;&lt;w:basedOn w:val="VarsaylanParagrafYazTipi"/&gt;&lt;w:link w:val="SimgelerveKsaltmalar"/&gt;&lt;w:rsid w:val="003F49A1"/&gt;&lt;w:rPr&gt;&lt;w:rFonts w:ascii="Times New Roman" w:hAnsi="Times New Roman"/&gt;&lt;w:sz w:val="20"/&gt;&lt;w:szCs w:val="20"/&gt;&lt;/w:rPr&gt;&lt;/w:style&gt;&lt;w:style w:type="paragraph" w:customStyle="1" w:styleId="DenklemSatr"&gt;&lt;w:name w:val="Denklem_Satırı"/&gt;&lt;w:next w:val="Normal"/&gt;&lt;w:link w:val="DenklemSatrChar"/&gt;&lt;w:qFormat/&gt;&lt;w:rsid w:val="003F49A1"/&gt;&lt;w:pPr&gt;&lt;w:tabs&gt;&lt;w:tab w:val="right" w:pos="8789"/&gt;&lt;/w:tabs&gt;&lt;w:spacing w:after="0"/&gt;&lt;w:ind w:left="567"/&gt;&lt;w:jc w:val="both"/&gt;&lt;/w:pPr&gt;&lt;w:rPr&gt;&lt;w:rFonts w:ascii="Times New Roman" w:hAnsi="Times New Roman"/&gt;&lt;w:bCs/&gt;&lt;w:noProof/&gt;&lt;w:szCs w:val="20"/&gt;&lt;/w:rPr&gt;&lt;/w:style&gt;&lt;w:style w:type="character" w:customStyle="1" w:styleId="DenklemSatrChar"&gt;&lt;w:name w:val="Denklem_Satırı Char"/&gt;&lt;w:basedOn w:val="VarsaylanParagrafYazTipi"/&gt;&lt;w:link w:val="DenklemSatr"/&gt;&lt;w:rsid w:val="003F49A1"/&gt;&lt;w:rPr&gt;&lt;w:rFonts w:ascii="Times New Roman" w:hAnsi="Times New Roman"/&gt;&lt;w:bCs/&gt;&lt;w:noProof/&gt;&lt;w:szCs w:val="20"/&gt;&lt;/w:rPr&gt;&lt;/w:style&gt;&lt;w:style w:type="paragraph" w:customStyle="1" w:styleId="ekillerListesilistesi"&gt;&lt;w:name w:val="Şekiller Listesi listesi"/&gt;&lt;w:basedOn w:val="Dizin1"/&gt;&lt;w:qFormat/&gt;&lt;w:rsid w:val="003F49A1"/&gt;&lt;w:pPr&gt;&lt;w:tabs&gt;&lt;w:tab w:val="left" w:pos="992"/&gt;&lt;w:tab w:val="right" w:leader="dot" w:pos="8789"/&gt;&lt;/w:tabs&gt;&lt;w:spacing w:line="276" w:lineRule="auto"/&gt;&lt;w:ind w:left="992" w:hanging="992"/&gt;&lt;/w:pPr&gt;&lt;w:rPr&gt;&lt;w:rFonts w:cs="Times New Roman"/&gt;&lt;w:color w:val="000000" w:themeColor="text1"/&gt;&lt;w:szCs w:val="24"/&gt;&lt;/w:rPr&gt;&lt;/w:style&gt;&lt;w:style w:type="paragraph" w:styleId="Dizin1"&gt;&lt;w:name w:val="index 1"/&gt;&lt;w:basedOn w:val="Normal"/&gt;&lt;w:next w:val="Normal"/&gt;&lt;w:autoRedefine/&gt;&lt;w:uiPriority w:val="99"/&gt;&lt;w:unhideWhenUsed/&gt;&lt;w:rsid w:val="003F49A1"/&gt;&lt;w:pPr&gt;&lt;w:tabs&gt;&lt;w:tab w:val="clear" w:pos="567"/&gt;&lt;/w:tabs&gt;&lt;w:spacing w:line="240" w:lineRule="auto"/&gt;&lt;w:ind w:left="220" w:hanging="220"/&gt;&lt;/w:pPr&gt;&lt;/w:style&gt;&lt;w:style w:type="paragraph" w:customStyle="1" w:styleId="iindekiler1"&gt;&lt;w:name w:val="içindekiler 1"/&gt;&lt;w:basedOn w:val="Normal"/&gt;&lt;w:rsid w:val="003F49A1"/&gt;&lt;w:pPr&gt;&lt;w:ind w:firstLine="0"/&gt;&lt;/w:pPr&gt;&lt;w:rPr&gt;&lt;w:rFonts w:eastAsiaTheme="minorEastAsia" w:cs="Times New Roman"/&gt;&lt;w:color w:val="000000" w:themeColor="text1"/&gt;&lt;w:sz w:val="24"/&gt;&lt;w:szCs w:val="24"/&gt;&lt;/w:rPr&gt;&lt;/w:style&gt;&lt;w:style w:type="paragraph" w:customStyle="1" w:styleId="indekiler"&gt;&lt;w:name w:val="İçindekiler"/&gt;&lt;w:basedOn w:val="GvdeMetni"/&gt;&lt;w:next w:val="iindekiler1"/&gt;&lt;w:qFormat/&gt;&lt;w:rsid w:val="003F49A1"/&gt;&lt;w:pPr&gt;&lt;w:widowControl/&gt;&lt;w:autoSpaceDE/&gt;&lt;w:autoSpaceDN/&gt;&lt;w:spacing w:line="360" w:lineRule="auto"/&gt;&lt;w:ind w:left="0" w:firstLine="0"/&gt;&lt;/w:pPr&gt;&lt;w:rPr&gt;&lt;w:rFonts w:eastAsiaTheme="minorEastAsia"/&gt;&lt;w:b/&gt;&lt;w:color w:val="000000" w:themeColor="text1"/&gt;&lt;w:sz w:val="24"/&gt;&lt;w:szCs w:val="24"/&gt;&lt;w:lang w:eastAsia="en-US" w:bidi="ar-SA"/&gt;&lt;/w:rPr&gt;&lt;/w:style&gt;&lt;w:style w:type="character" w:styleId="DipnotBavurusu"&gt;&lt;w:name w:val="footnote reference"/&gt;&lt;w:basedOn w:val="VarsaylanParagrafYazTipi"/&gt;&lt;w:uiPriority w:val="99"/&gt;&lt;w:semiHidden/&gt;&lt;w:unhideWhenUsed/&gt;&lt;w:rsid w:val="003F49A1"/&gt;&lt;w:rPr&gt;&lt;w:vertAlign w:val="superscript"/&gt;&lt;/w:rPr&gt;&lt;/w:style&gt;&lt;w:style w:type="character" w:customStyle="1" w:styleId="Balk4Char1"&gt;&lt;w:name w:val="Başlık 4 Char1"/&gt;&lt;w:basedOn w:val="VarsaylanParagrafYazTipi"/&gt;&lt;w:uiPriority w:val="9"/&gt;&lt;w:semiHidden/&gt;&lt;w:rsid w:val="003F49A1"/&gt;&lt;w:rPr&gt;&lt;w:rFonts w:asciiTheme="majorHAnsi" w:eastAsiaTheme="majorEastAsia" w:hAnsiTheme="majorHAnsi" w:cstheme="majorBidi"/&gt;&lt;w:i/&gt;&lt;w:iCs/&gt;&lt;w:color w:val="2E74B5" w:themeColor="accent1" w:themeShade="BF"/&gt;&lt;/w:rPr&gt;&lt;/w:style&gt;&lt;w:style w:type="character" w:customStyle="1" w:styleId="Balk5Char1"&gt;&lt;w:name w:val="Başlık 5 Char1"/&gt;&lt;w:basedOn w:val="VarsaylanParagrafYazTipi"/&gt;&lt;w:uiPriority w:val="9"/&gt;&lt;w:semiHidden/&gt;&lt;w:rsid w:val="003F49A1"/&gt;&lt;w:rPr&gt;&lt;w:rFonts w:asciiTheme="majorHAnsi" w:eastAsiaTheme="majorEastAsia" w:hAnsiTheme="majorHAnsi" w:cstheme="majorBidi"/&gt;&lt;w:color w:val="2E74B5" w:themeColor="accent1" w:themeShade="BF"/&gt;&lt;/w:rPr&gt;&lt;/w:style&gt;&lt;w:style w:type="character" w:customStyle="1" w:styleId="Balk6Char1"&gt;&lt;w:name w:val="Başlık 6 Char1"/&gt;&lt;w:basedOn w:val="VarsaylanParagrafYazTipi"/&gt;&lt;w:uiPriority w:val="9"/&gt;&lt;w:semiHidden/&gt;&lt;w:rsid w:val="003F49A1"/&gt;&lt;w:rPr&gt;&lt;w:rFonts w:asciiTheme="majorHAnsi" w:eastAsiaTheme="majorEastAsia" w:hAnsiTheme="majorHAnsi" w:cstheme="majorBidi"/&gt;&lt;w:color w:val="1F4D78" w:themeColor="accent1" w:themeShade="7F"/&gt;&lt;/w:rPr&gt;&lt;/w:style&gt;&lt;w:style w:type="character" w:customStyle="1" w:styleId="Balk7Char1"&gt;&lt;w:name w:val="Başlık 7 Char1"/&gt;&lt;w:basedOn w:val="VarsaylanParagrafYazTipi"/&gt;&lt;w:uiPriority w:val="9"/&gt;&lt;w:semiHidden/&gt;&lt;w:rsid w:val="003F49A1"/&gt;&lt;w:rPr&gt;&lt;w:rFonts w:asciiTheme="majorHAnsi" w:eastAsiaTheme="majorEastAsia" w:hAnsiTheme="majorHAnsi" w:cstheme="majorBidi"/&gt;&lt;w:i/&gt;&lt;w:iCs/&gt;&lt;w:color w:val="1F4D78" w:themeColor="accent1" w:themeShade="7F"/&gt;&lt;/w:rPr&gt;&lt;/w:style&gt;&lt;w:style w:type="character" w:customStyle="1" w:styleId="Balk8Char1"&gt;&lt;w:name w:val="Başlık 8 Char1"/&gt;&lt;w:basedOn w:val="VarsaylanParagrafYazTipi"/&gt;&lt;w:uiPriority w:val="9"/&gt;&lt;w:semiHidden/&gt;&lt;w:rsid w:val="003F49A1"/&gt;&lt;w:rPr&gt;&lt;w:rFonts w:asciiTheme="majorHAnsi" w:eastAsiaTheme="majorEastAsia" w:hAnsiTheme="majorHAnsi" w:cstheme="majorBidi"/&gt;&lt;w:color w:val="272727" w:themeColor="text1" w:themeTint="D8"/&gt;&lt;w:sz w:val="21"/&gt;&lt;w:szCs w:val="21"/&gt;&lt;/w:rPr&gt;&lt;/w:style&gt;&lt;w:style w:type="character" w:customStyle="1" w:styleId="Balk9Char1"&gt;&lt;w:name w:val="Başlık 9 Char1"/&gt;&lt;w:basedOn w:val="VarsaylanParagrafYazTipi"/&gt;&lt;w:uiPriority w:val="9"/&gt;&lt;w:semiHidden/&gt;&lt;w:rsid w:val="003F49A1"/&gt;&lt;w:rPr&gt;&lt;w:rFonts w:asciiTheme="majorHAnsi" w:eastAsiaTheme="majorEastAsia" w:hAnsiTheme="majorHAnsi" w:cstheme="majorBidi"/&gt;&lt;w:i/&gt;&lt;w:iCs/&gt;&lt;w:color w:val="272727" w:themeColor="text1" w:themeTint="D8"/&gt;&lt;w:sz w:val="21"/&gt;&lt;w:szCs w:val="21"/&gt;&lt;/w:rPr&gt;&lt;/w:style&gt;&lt;w:style w:type="paragraph" w:customStyle="1" w:styleId="DecimalAligned"&gt;&lt;w:name w:val="Decimal Aligned"/&gt;&lt;w:basedOn w:val="Normal"/&gt;&lt;w:uiPriority w:val="40"/&gt;&lt;w:qFormat/&gt;&lt;w:rsid w:val="003F49A1"/&gt;&lt;w:pPr&gt;&lt;w:tabs&gt;&lt;w:tab w:val="decimal" w:pos="360"/&gt;&lt;/w:tabs&gt;&lt;w:spacing w:after="120" w:line="276" w:lineRule="auto"/&gt;&lt;w:ind w:firstLine="0"/&gt;&lt;/w:pPr&gt;&lt;w:rPr&gt;&lt;w:rFonts w:eastAsiaTheme="minorEastAsia"/&gt;&lt;w:color w:val="000000" w:themeColor="text1"/&gt;&lt;/w:rPr&gt;&lt;/w:style&gt;&lt;w:style w:type="paragraph" w:styleId="DipnotMetni"&gt;&lt;w:name w:val="footnote text"/&gt;&lt;w:basedOn w:val="Normal"/&gt;&lt;w:link w:val="DipnotMetniChar"/&gt;&lt;w:uiPriority w:val="99"/&gt;&lt;w:unhideWhenUsed/&gt;&lt;w:rsid w:val="003F49A1"/&gt;&lt;w:pPr&gt;&lt;w:spacing w:line="240" w:lineRule="auto"/&gt;&lt;w:ind w:firstLine="0"/&gt;&lt;/w:pPr&gt;&lt;w:rPr&gt;&lt;w:rFonts w:eastAsiaTheme="minorEastAsia"/&gt;&lt;w:color w:val="000000" w:themeColor="text1"/&gt;&lt;w:szCs w:val="20"/&gt;&lt;/w:rPr&gt;&lt;/w:style&gt;&lt;w:style w:type="character" w:customStyle="1" w:styleId="DipnotMetniChar"&gt;&lt;w:name w:val="Dipnot Metni Char"/&gt;&lt;w:basedOn w:val="VarsaylanParagrafYazTipi"/&gt;&lt;w:link w:val="DipnotMetni"/&gt;&lt;w:uiPriority w:val="99"/&gt;&lt;w:rsid w:val="003F49A1"/&gt;&lt;w:rPr&gt;&lt;w:rFonts w:ascii="Times New Roman" w:eastAsiaTheme="minorEastAsia" w:hAnsi="Times New Roman"/&gt;&lt;w:color w:val="000000" w:themeColor="text1"/&gt;&lt;w:szCs w:val="20"/&gt;&lt;/w:rPr&gt;&lt;/w:style&gt;&lt;w:style w:type="character" w:customStyle="1" w:styleId="BelgeBalantlarChar"&gt;&lt;w:name w:val="Belge Bağlantıları Char"/&gt;&lt;w:basedOn w:val="VarsaylanParagrafYazTipi"/&gt;&lt;w:link w:val="BelgeBalantlar"/&gt;&lt;w:uiPriority w:val="99"/&gt;&lt;w:semiHidden/&gt;&lt;w:rsid w:val="003F49A1"/&gt;&lt;w:rPr&gt;&lt;w:rFonts w:ascii="Tahoma" w:hAnsi="Tahoma" w:cs="Tahoma"/&gt;&lt;w:color w:val="000000" w:themeColor="text1"/&gt;&lt;w:sz w:val="16"/&gt;&lt;w:szCs w:val="16"/&gt;&lt;/w:rPr&gt;&lt;/w:style&gt;&lt;w:style w:type="paragraph" w:styleId="BelgeBalantlar"&gt;&lt;w:name w:val="Document Map"/&gt;&lt;w:basedOn w:val="Normal"/&gt;&lt;w:link w:val="BelgeBalantlarChar"/&gt;&lt;w:uiPriority w:val="99"/&gt;&lt;w:semiHidden/&gt;&lt;w:unhideWhenUsed/&gt;&lt;w:rsid w:val="003F49A1"/&gt;&lt;w:pPr&gt;&lt;w:spacing w:line="240" w:lineRule="auto"/&gt;&lt;w:ind w:firstLine="0"/&gt;&lt;/w:pPr&gt;&lt;w:rPr&gt;&lt;w:rFonts w:ascii="Tahoma" w:hAnsi="Tahoma" w:cs="Tahoma"/&gt;&lt;w:color w:val="000000" w:themeColor="text1"/&gt;&lt;w:sz w:val="16"/&gt;&lt;w:szCs w:val="16"/&gt;&lt;/w:rPr&gt;&lt;/w:style&gt;&lt;w:style w:type="character" w:customStyle="1" w:styleId="BelgeBalantlarChar1"&gt;&lt;w:name w:val="Belge Bağlantıları Char1"/&gt;&lt;w:basedOn w:val="VarsaylanParagrafYazTipi"/&gt;&lt;w:uiPriority w:val="99"/&gt;&lt;w:semiHidden/&gt;&lt;w:rsid w:val="003F49A1"/&gt;&lt;w:rPr&gt;&lt;w:rFonts w:ascii="Segoe UI" w:hAnsi="Segoe UI" w:cs="Segoe UI"/&gt;&lt;w:sz w:val="16"/&gt;&lt;w:szCs w:val="16"/&gt;&lt;/w:rPr&gt;&lt;/w:style&gt;&lt;w:style w:type="character" w:styleId="Vurgu"&gt;&lt;w:name w:val="Emphasis"/&gt;&lt;w:basedOn w:val="VarsaylanParagrafYazTipi"/&gt;&lt;w:uiPriority w:val="20"/&gt;&lt;w:qFormat/&gt;&lt;w:rsid w:val="003F49A1"/&gt;&lt;w:rPr&gt;&lt;w:i/&gt;&lt;w:iCs/&gt;&lt;/w:rPr&gt;&lt;/w:style&gt;&lt;w:style w:type="paragraph" w:styleId="Kaynaka"&gt;&lt;w:name w:val="Bibliography"/&gt;&lt;w:basedOn w:val="Normal"/&gt;&lt;w:next w:val="Normal"/&gt;&lt;w:uiPriority w:val="37"/&gt;&lt;w:unhideWhenUsed/&gt;&lt;w:rsid w:val="003F49A1"/&gt;&lt;w:pPr&gt;&lt;w:spacing w:after="120" w:line="276" w:lineRule="auto"/&gt;&lt;w:ind w:firstLine="0"/&gt;&lt;/w:pPr&gt;&lt;w:rPr&gt;&lt;w:color w:val="000000" w:themeColor="text1"/&gt;&lt;/w:rPr&gt;&lt;/w:style&gt;&lt;w:style w:type="character" w:styleId="KitapBal"&gt;&lt;w:name w:val="Book Title"/&gt;&lt;w:basedOn w:val="VarsaylanParagrafYazTipi"/&gt;&lt;w:uiPriority w:val="33"/&gt;&lt;w:qFormat/&gt;&lt;w:rsid w:val="003F49A1"/&gt;&lt;w:rPr&gt;&lt;w:b/&gt;&lt;w:bCs/&gt;&lt;w:smallCaps/&gt;&lt;w:spacing w:val="5"/&gt;&lt;/w:rPr&gt;&lt;/w:style&gt;&lt;w:style w:type="character" w:styleId="GlBavuru"&gt;&lt;w:name w:val="Intense Reference"/&gt;&lt;w:basedOn w:val="VarsaylanParagrafYazTipi"/&gt;&lt;w:uiPriority w:val="32"/&gt;&lt;w:qFormat/&gt;&lt;w:rsid w:val="003F49A1"/&gt;&lt;w:rPr&gt;&lt;w:b/&gt;&lt;w:bCs/&gt;&lt;w:smallCaps/&gt;&lt;w:color w:val="ED7D31" w:themeColor="accent2"/&gt;&lt;w:spacing w:val="5"/&gt;&lt;w:u w:val="single"/&gt;&lt;/w:rPr&gt;&lt;/w:style&gt;&lt;w:style w:type="character" w:styleId="HafifBavuru"&gt;&lt;w:name w:val="Subtle Reference"/&gt;&lt;w:basedOn w:val="VarsaylanParagrafYazTipi"/&gt;&lt;w:uiPriority w:val="31"/&gt;&lt;w:qFormat/&gt;&lt;w:rsid w:val="003F49A1"/&gt;&lt;w:rPr&gt;&lt;w:smallCaps/&gt;&lt;w:color w:val="ED7D31" w:themeColor="accent2"/&gt;&lt;w:u w:val="single"/&gt;&lt;/w:rPr&gt;&lt;/w:style&gt;&lt;w:style w:type="paragraph" w:styleId="GlAlnt"&gt;&lt;w:name w:val="Intense Quote"/&gt;&lt;w:basedOn w:val="Normal"/&gt;&lt;w:next w:val="Normal"/&gt;&lt;w:link w:val="GlAlntChar"/&gt;&lt;w:uiPriority w:val="30"/&gt;&lt;w:qFormat/&gt;&lt;w:rsid w:val="003F49A1"/&gt;&lt;w:pPr&gt;&lt;w:pBdr&gt;&lt;w:bottom w:val="single" w:sz="4" w:space="4" w:color="5B9BD5" w:themeColor="accent1"/&gt;&lt;/w:pBdr&gt;&lt;w:spacing w:before="200" w:after="280" w:line="276" w:lineRule="auto"/&gt;&lt;w:ind w:left="936" w:right="936" w:firstLine="0"/&gt;&lt;/w:pPr&gt;&lt;w:rPr&gt;&lt;w:b/&gt;&lt;w:bCs/&gt;&lt;w:i/&gt;&lt;w:iCs/&gt;&lt;w:color w:val="5B9BD5" w:themeColor="accent1"/&gt;&lt;/w:rPr&gt;&lt;/w:style&gt;&lt;w:style w:type="character" w:customStyle="1" w:styleId="GlAlntChar"&gt;&lt;w:name w:val="Güçlü Alıntı Char"/&gt;&lt;w:basedOn w:val="VarsaylanParagrafYazTipi"/&gt;&lt;w:link w:val="GlAlnt"/&gt;&lt;w:uiPriority w:val="30"/&gt;&lt;w:rsid w:val="003F49A1"/&gt;&lt;w:rPr&gt;&lt;w:rFonts w:ascii="Times New Roman" w:hAnsi="Times New Roman"/&gt;&lt;w:b/&gt;&lt;w:bCs/&gt;&lt;w:i/&gt;&lt;w:iCs/&gt;&lt;w:color w:val="5B9BD5" w:themeColor="accent1"/&gt;&lt;/w:rPr&gt;&lt;/w:style&gt;&lt;w:style w:type="paragraph" w:styleId="Alnt"&gt;&lt;w:name w:val="Quote"/&gt;&lt;w:basedOn w:val="Normal"/&gt;&lt;w:next w:val="Normal"/&gt;&lt;w:link w:val="AlntChar"/&gt;&lt;w:uiPriority w:val="29"/&gt;&lt;w:qFormat/&gt;&lt;w:rsid w:val="003F49A1"/&gt;&lt;w:pPr&gt;&lt;w:spacing w:after="120" w:line="276" w:lineRule="auto"/&gt;&lt;w:ind w:firstLine="0"/&gt;&lt;/w:pPr&gt;&lt;w:rPr&gt;&lt;w:i/&gt;&lt;w:iCs/&gt;&lt;w:color w:val="000000" w:themeColor="text1"/&gt;&lt;/w:rPr&gt;&lt;/w:style&gt;&lt;w:style w:type="character" w:customStyle="1" w:styleId="AlntChar"&gt;&lt;w:name w:val="Alıntı Char"/&gt;&lt;w:basedOn w:val="VarsaylanParagrafYazTipi"/&gt;&lt;w:link w:val="Alnt"/&gt;&lt;w:uiPriority w:val="29"/&gt;&lt;w:rsid w:val="003F49A1"/&gt;&lt;w:rPr&gt;&lt;w:rFonts w:ascii="Times New Roman" w:hAnsi="Times New Roman"/&gt;&lt;w:i/&gt;&lt;w:iCs/&gt;&lt;w:color w:val="000000" w:themeColor="text1"/&gt;&lt;/w:rPr&gt;&lt;/w:style&gt;&lt;w:style w:type="character" w:styleId="Gl"&gt;&lt;w:name w:val="Strong"/&gt;&lt;w:basedOn w:val="VarsaylanParagrafYazTipi"/&gt;&lt;w:uiPriority w:val="22"/&gt;&lt;w:qFormat/&gt;&lt;w:rsid w:val="003F49A1"/&gt;&lt;w:rPr&gt;&lt;w:b/&gt;&lt;w:bCs/&gt;&lt;/w:rPr&gt;&lt;/w:style&gt;&lt;w:style w:type="paragraph" w:customStyle="1" w:styleId="CVHeading1"&gt;&lt;w:name w:val="CV Heading 1"/&gt;&lt;w:basedOn w:val="Normal"/&gt;&lt;w:next w:val="Normal"/&gt;&lt;w:rsid w:val="003F49A1"/&gt;&lt;w:pPr&gt;&lt;w:tabs&gt;&lt;w:tab w:val="clear" w:pos="567"/&gt;&lt;/w:tabs&gt;&lt;w:suppressAutoHyphens/&gt;&lt;w:spacing w:before="74" w:line="240" w:lineRule="auto"/&gt;&lt;w:ind w:left="113" w:right="113" w:firstLine="0"/&gt;&lt;w:jc w:val="right"/&gt;&lt;/w:pPr&gt;&lt;w:rPr&gt;&lt;w:rFonts w:ascii="Arial Narrow" w:eastAsia="Times New Roman" w:hAnsi="Arial Narrow" w:cs="Times New Roman"/&gt;&lt;w:b/&gt;&lt;w:sz w:val="24"/&gt;&lt;w:szCs w:val="20"/&gt;&lt;w:lang w:val="en-US" w:eastAsia="ar-SA"/&gt;&lt;/w:rPr&gt;&lt;/w:style&gt;&lt;w:style w:type="paragraph" w:customStyle="1" w:styleId="CVNormal-FirstLine"&gt;&lt;w:name w:val="CV Normal - First Line"/&gt;&lt;w:basedOn w:val="Normal"/&gt;&lt;w:next w:val="Normal"/&gt;&lt;w:rsid w:val="003F49A1"/&gt;&lt;w:pPr&gt;&lt;w:tabs&gt;&lt;w:tab w:val="clear" w:pos="567"/&gt;&lt;/w:tabs&gt;&lt;w:suppressAutoHyphens/&gt;&lt;w:spacing w:before="74" w:line="240" w:lineRule="auto"/&gt;&lt;w:ind w:left="113" w:right="113" w:firstLine="0"/&gt;&lt;w:jc w:val="left"/&gt;&lt;/w:pPr&gt;&lt;w:rPr&gt;&lt;w:rFonts w:ascii="Arial Narrow" w:eastAsia="Times New Roman" w:hAnsi="Arial Narrow" w:cs="Times New Roman"/&gt;&lt;w:sz w:val="20"/&gt;&lt;w:szCs w:val="20"/&gt;&lt;w:lang w:val="en-US" w:eastAsia="ar-SA"/&gt;&lt;/w:rPr&gt;&lt;/w:style&gt;&lt;w:style w:type="paragraph" w:customStyle="1" w:styleId="CVNormal"&gt;&lt;w:name w:val="CV Normal"/&gt;&lt;w:basedOn w:val="Normal"/&gt;&lt;w:rsid w:val="003F49A1"/&gt;&lt;w:pPr&gt;&lt;w:tabs&gt;&lt;w:tab w:val="clear" w:pos="567"/&gt;&lt;/w:tabs&gt;&lt;w:suppressAutoHyphens/&gt;&lt;w:spacing w:line="240" w:lineRule="auto"/&gt;&lt;w:ind w:left="113" w:right="113" w:firstLine="0"/&gt;&lt;w:jc w:val="left"/&gt;&lt;/w:pPr&gt;&lt;w:rPr&gt;&lt;w:rFonts w:ascii="Arial Narrow" w:eastAsia="Times New Roman" w:hAnsi="Arial Narrow" w:cs="Times New Roman"/&gt;&lt;w:sz w:val="20"/&gt;&lt;w:szCs w:val="20"/&gt;&lt;w:lang w:val="en-US" w:eastAsia="ar-SA"/&gt;&lt;/w:rPr&gt;&lt;/w:style&gt;&lt;w:style w:type="paragraph" w:customStyle="1" w:styleId="Tezilkblm"&gt;&lt;w:name w:val="Tez ilk bölüm"/&gt;&lt;w:basedOn w:val="Normal"/&gt;&lt;w:qFormat/&gt;&lt;w:rsid w:val="003F49A1"/&gt;&lt;w:pPr&gt;&lt;w:spacing w:after="120" w:line="276" w:lineRule="auto"/&gt;&lt;w:ind w:firstLine="0"/&gt;&lt;w:jc w:val="center"/&gt;&lt;/w:pPr&gt;&lt;w:rPr&gt;&lt;w:color w:val="000000" w:themeColor="text1"/&gt;&lt;/w:rPr&gt;&lt;/w:style&gt;&lt;w:style w:type="paragraph" w:customStyle="1" w:styleId="SONBOLUMBALIKLARI"&gt;&lt;w:name w:val="SONBOLUM_BAŞLIKLARI"/&gt;&lt;w:basedOn w:val="Balk1"/&gt;&lt;w:link w:val="SONBOLUMBALIKLARIChar"/&gt;&lt;w:qFormat/&gt;&lt;w:rsid w:val="003F49A1"/&gt;&lt;w:pPr&gt;&lt;w:keepNext w:val="0"/&gt;&lt;w:keepLines w:val="0"/&gt;&lt;w:widowControl w:val="0"/&gt;&lt;w:tabs&gt;&lt;w:tab w:val="clear" w:pos="567"/&gt;&lt;w:tab w:val="left" w:pos="397"/&gt;&lt;/w:tabs&gt;&lt;w:autoSpaceDE w:val="0"/&gt;&lt;w:autoSpaceDN w:val="0"/&gt;&lt;w:ind w:left="360" w:hanging="360"/&gt;&lt;/w:pPr&gt;&lt;w:rPr&gt;&lt;w:rFonts w:eastAsia="Times New Roman" w:cs="Times New Roman"/&gt;&lt;w:b w:val="0"/&gt;&lt;w:bCs/&gt;&lt;w:smallCaps w:val="0"/&gt;&lt;w:noProof/&gt;&lt;w:lang w:eastAsia="tr-TR" w:bidi="tr-TR"/&gt;&lt;/w:rPr&gt;&lt;/w:style&gt;&lt;w:style w:type="character" w:customStyle="1" w:styleId="SONBOLUMBALIKLARIChar"&gt;&lt;w:name w:val="SONBOLUM_BAŞLIKLARI Char"/&gt;&lt;w:basedOn w:val="Balk1Char"/&gt;&lt;w:link w:val="SONBOLUMBALIKLARI"/&gt;&lt;w:rsid w:val="003F49A1"/&gt;&lt;w:rPr&gt;&lt;w:rFonts w:ascii="Times New Roman" w:eastAsia="Times New Roman" w:hAnsi="Times New Roman" w:cs="Times New Roman"/&gt;&lt;w:b w:val="0"/&gt;&lt;w:bCs/&gt;&lt;w:smallCaps w:val="0"/&gt;&lt;w:noProof/&gt;&lt;w:sz w:val="32"/&gt;&lt;w:szCs w:val="32"/&gt;&lt;w:lang w:eastAsia="tr-TR" w:bidi="tr-TR"/&gt;&lt;/w:rPr&gt;&lt;/w:style&gt;&lt;w:style w:type="paragraph" w:customStyle="1" w:styleId="Normal10"&gt;&lt;w:name w:val="Normal10"/&gt;&lt;w:basedOn w:val="Normal"/&gt;&lt;w:link w:val="Normal10Char"/&gt;&lt;w:qFormat/&gt;&lt;w:rsid w:val="003F49A1"/&gt;&lt;w:pPr&gt;&lt;w:tabs&gt;&lt;w:tab w:val="clear" w:pos="567"/&gt;&lt;/w:tabs&gt;&lt;w:autoSpaceDE w:val="0"/&gt;&lt;w:autoSpaceDN w:val="0"/&gt;&lt;w:adjustRightInd w:val="0"/&gt;&lt;w:spacing w:line="276" w:lineRule="auto"/&gt;&lt;w:ind w:left="851" w:firstLine="0"/&gt;&lt;w:jc w:val="center"/&gt;&lt;/w:pPr&gt;&lt;w:rPr&gt;&lt;w:rFonts w:cs="Times New Roman"/&gt;&lt;w:b/&gt;&lt;w:bCs/&gt;&lt;w:color w:val="000000"/&gt;&lt;w:sz w:val="20"/&gt;&lt;w:szCs w:val="20"/&gt;&lt;/w:rPr&gt;&lt;/w:style&gt;&lt;w:style w:type="paragraph" w:customStyle="1" w:styleId="TYazarSada"&gt;&lt;w:name w:val="TYazarıSağda"/&gt;&lt;w:basedOn w:val="Normal"/&gt;&lt;w:link w:val="TYazarSadaChar"/&gt;&lt;w:autoRedefine/&gt;&lt;w:qFormat/&gt;&lt;w:rsid w:val="00036BE9"/&gt;&lt;w:pPr&gt;&lt;w:spacing w:line="276" w:lineRule="auto"/&gt;&lt;w:ind w:left="4248" w:firstLine="5"/&gt;&lt;w:jc w:val="center"/&gt;&lt;/w:pPr&gt;&lt;w:rPr&gt;&lt;w:b/&gt;&lt;/w:rPr&gt;&lt;/w:style&gt;&lt;w:style w:type="character" w:customStyle="1" w:styleId="Normal10Char"&gt;&lt;w:name w:val="Normal10 Char"/&gt;&lt;w:basedOn w:val="VarsaylanParagrafYazTipi"/&gt;&lt;w:link w:val="Normal10"/&gt;&lt;w:rsid w:val="003F49A1"/&gt;&lt;w:rPr&gt;&lt;w:rFonts w:ascii="Times New Roman" w:hAnsi="Times New Roman" w:cs="Times New Roman"/&gt;&lt;w:b/&gt;&lt;w:bCs/&gt;&lt;w:color w:val="000000"/&gt;&lt;w:sz w:val="20"/&gt;&lt;w:szCs w:val="20"/&gt;&lt;/w:rPr&gt;&lt;/w:style&gt;&lt;w:style w:type="character" w:customStyle="1" w:styleId="TYazarSadaChar"&gt;&lt;w:name w:val="TYazarıSağda Char"/&gt;&lt;w:basedOn w:val="VarsaylanParagrafYazTipi"/&gt;&lt;w:link w:val="TYazarSada"/&gt;&lt;w:rsid w:val="00036BE9"/&gt;&lt;w:rPr&gt;&lt;w:rFonts w:ascii="Times New Roman" w:hAnsi="Times New Roman"/&gt;&lt;w:b/&gt;&lt;/w:rPr&gt;&lt;/w:style&gt;&lt;w:style w:type="paragraph" w:customStyle="1" w:styleId="Teksatr12"&gt;&lt;w:name w:val="Tek satır 12"/&gt;&lt;w:basedOn w:val="Normal"/&gt;&lt;w:uiPriority w:val="1"/&gt;&lt;w:qFormat/&gt;&lt;w:rsid w:val="001B408A"/&gt;&lt;w:pPr&gt;&lt;w:widowControl w:val="0"/&gt;&lt;w:tabs&gt;&lt;w:tab w:val="clear" w:pos="567"/&gt;&lt;/w:tabs&gt;&lt;w:autoSpaceDE w:val="0"/&gt;&lt;w:autoSpaceDN w:val="0"/&gt;&lt;w:adjustRightInd w:val="0"/&gt;&lt;w:spacing w:line="240" w:lineRule="auto"/&gt;&lt;w:ind w:firstLine="0"/&gt;&lt;/w:pPr&gt;&lt;w:rPr&gt;&lt;w:rFonts w:eastAsia="Times New Roman" w:cs="Arial"/&gt;&lt;w:sz w:val="24"/&gt;&lt;w:szCs w:val="24"/&gt;&lt;w:lang w:eastAsia="tr-TR"/&gt;&lt;/w:rPr&gt;&lt;/w:style&gt;&lt;/w:styles&gt;&lt;/pkg:xmlData&gt;&lt;/pkg:part&gt;&lt;pkg:part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w:val="23580DF1"/&gt;&lt;w:multiLevelType w:val="multilevel"/&gt;&lt;w:tmpl w:val="7C541498"/&gt;&lt;w:lvl w:ilvl="0"&gt;&lt;w:start w:val="1"/&gt;&lt;w:numFmt w:val="decimal"/&gt;&lt;w:lvlText w:val="%1."/&gt;&lt;w:lvlJc w:val="left"/&gt;&lt;w:pPr&gt;&lt;w:ind w:left="360" w:hanging="360"/&gt;&lt;/w:pPr&gt;&lt;w:rPr&gt;&lt;w:rFonts w:hint="default"/&gt;&lt;/w:rPr&gt;&lt;/w:lvl&gt;&lt;w:lvl w:ilvl="1"&gt;&lt;w:start w:val="1"/&gt;&lt;w:numFmt w:val="decimal"/&gt;&lt;w:isLgl/&gt;&lt;w:lvlText w:val="%1.%2."/&gt;&lt;w:lvlJc w:val="left"/&gt;&lt;w:pPr&gt;&lt;w:ind w:left="360" w:hanging="360"/&gt;&lt;/w:pPr&gt;&lt;w:rPr&gt;&lt;w:rFonts w:hint="default"/&gt;&lt;/w:rPr&gt;&lt;/w:lvl&gt;&lt;w:lvl w:ilvl="2"&gt;&lt;w:start w:val="1"/&gt;&lt;w:numFmt w:val="decimal"/&gt;&lt;w:isLgl/&gt;&lt;w:lvlText w:val="%1.10.%3."/&gt;&lt;w:lvlJc w:val="left"/&gt;&lt;w:pPr&gt;&lt;w:ind w:left="720" w:hanging="720"/&gt;&lt;/w:pPr&gt;&lt;w:rPr&gt;&lt;w:rFonts w:ascii="Times New Roman" w:hAnsi="Times New Roman" w:hint="default"/&gt;&lt;w:b/&gt;&lt;w:i w:val="0"/&gt;&lt;w:sz w:val="24"/&gt;&lt;/w:rPr&gt;&lt;/w:lvl&gt;&lt;w:lvl w:ilvl="3"&gt;&lt;w:start w:val="1"/&gt;&lt;w:numFmt w:val="decimal"/&gt;&lt;w:isLgl/&gt;&lt;w:lvlText w:val="%1.%2.%3.%4."/&gt;&lt;w:lvlJc w:val="left"/&gt;&lt;w:pPr&gt;&lt;w:ind w:left="720" w:hanging="720"/&gt;&lt;/w:pPr&gt;&lt;w:rPr&gt;&lt;w:rFonts w:hint="default"/&gt;&lt;/w:rPr&gt;&lt;/w:lvl&gt;&lt;w:lvl w:ilvl="4"&gt;&lt;w:start w:val="1"/&gt;&lt;w:numFmt w:val="decimal"/&gt;&lt;w:isLgl/&gt;&lt;w:lvlText w:val="%1.%2.%3.%4.%5."/&gt;&lt;w:lvlJc w:val="left"/&gt;&lt;w:pPr&gt;&lt;w:ind w:left="1080" w:hanging="1080"/&gt;&lt;/w:pPr&gt;&lt;w:rPr&gt;&lt;w:rFonts w:hint="default"/&gt;&lt;/w:rPr&gt;&lt;/w:lvl&gt;&lt;w:lvl w:ilvl="5"&gt;&lt;w:start w:val="1"/&gt;&lt;w:numFmt w:val="decimal"/&gt;&lt;w:isLgl/&gt;&lt;w:lvlText w:val="%1.%2.%3.%4.%5.%6."/&gt;&lt;w:lvlJc w:val="left"/&gt;&lt;w:pPr&gt;&lt;w:ind w:left="1080" w:hanging="1080"/&gt;&lt;/w:pPr&gt;&lt;w:rPr&gt;&lt;w:rFonts w:hint="default"/&gt;&lt;/w:rPr&gt;&lt;/w:lvl&gt;&lt;w:lvl w:ilvl="6"&gt;&lt;w:start w:val="1"/&gt;&lt;w:numFmt w:val="decimal"/&gt;&lt;w:isLgl/&gt;&lt;w:lvlText w:val="%1.%2.%3.%4.%5.%6.%7."/&gt;&lt;w:lvlJc w:val="left"/&gt;&lt;w:pPr&gt;&lt;w:ind w:left="1080" w:hanging="1080"/&gt;&lt;/w:pPr&gt;&lt;w:rPr&gt;&lt;w:rFonts w:hint="default"/&gt;&lt;/w:rPr&gt;&lt;/w:lvl&gt;&lt;w:lvl w:ilvl="7"&gt;&lt;w:start w:val="1"/&gt;&lt;w:numFmt w:val="decimal"/&gt;&lt;w:isLgl/&gt;&lt;w:lvlText w:val="%1.%2.%3.%4.%5.%6.%7.%8."/&gt;&lt;w:lvlJc w:val="left"/&gt;&lt;w:pPr&gt;&lt;w:ind w:left="1440" w:hanging="1440"/&gt;&lt;/w:pPr&gt;&lt;w:rPr&gt;&lt;w:rFonts w:hint="default"/&gt;&lt;/w:rPr&gt;&lt;/w:lvl&gt;&lt;w:lvl w:ilvl="8"&gt;&lt;w:start w:val="1"/&gt;&lt;w:numFmt w:val="decimal"/&gt;&lt;w:isLgl/&gt;&lt;w:lvlText w:val="%1.%2.%3.%4.%5.%6.%7.%8.%9."/&gt;&lt;w:lvlJc w:val="left"/&gt;&lt;w:pPr&gt;&lt;w:ind w:left="1440" w:hanging="1440"/&gt;&lt;/w:pPr&gt;&lt;w:rPr&gt;&lt;w:rFonts w:hint="default"/&gt;&lt;/w:rPr&gt;&lt;/w:lvl&gt;&lt;/w:abstractNum&gt;&lt;w:abstractNum w:abstractNumId="1" w15:restartNumberingAfterBreak="0"&gt;&lt;w:nsid w:val="24EC2490"/&gt;&lt;w:multiLevelType w:val="hybridMultilevel"/&gt;&lt;w:tmpl w:val="55D64B0C"/&gt;&lt;w:lvl w:ilvl="0" w:tplc="90CE9A28"&gt;&lt;w:start w:val="1"/&gt;&lt;w:numFmt w:val="decimal"/&gt;&lt;w:lvlText w:val="%1."/&gt;&lt;w:lvlJc w:val="left"/&gt;&lt;w:pPr&gt;&lt;w:ind w:left="927" w:hanging="360"/&gt;&lt;/w:pPr&gt;&lt;w:rPr&gt;&lt;w:rFonts w:hint="default"/&gt;&lt;/w:rPr&gt;&lt;/w:lvl&gt;&lt;w:lvl w:ilvl="1" w:tplc="04090019" w:tentative="1"&gt;&lt;w:start w:val="1"/&gt;&lt;w:numFmt w:val="lowerLetter"/&gt;&lt;w:lvlText w:val="%2."/&gt;&lt;w:lvlJc w:val="left"/&gt;&lt;w:pPr&gt;&lt;w:ind w:left="1647" w:hanging="360"/&gt;&lt;/w:pPr&gt;&lt;/w:lvl&gt;&lt;w:lvl w:ilvl="2" w:tplc="0409001B" w:tentative="1"&gt;&lt;w:start w:val="1"/&gt;&lt;w:numFmt w:val="lowerRoman"/&gt;&lt;w:lvlText w:val="%3."/&gt;&lt;w:lvlJc w:val="right"/&gt;&lt;w:pPr&gt;&lt;w:ind w:left="2367" w:hanging="180"/&gt;&lt;/w:pPr&gt;&lt;/w:lvl&gt;&lt;w:lvl w:ilvl="3" w:tplc="0409000F" w:tentative="1"&gt;&lt;w:start w:val="1"/&gt;&lt;w:numFmt w:val="decimal"/&gt;&lt;w:lvlText w:val="%4."/&gt;&lt;w:lvlJc w:val="left"/&gt;&lt;w:pPr&gt;&lt;w:ind w:left="3087" w:hanging="360"/&gt;&lt;/w:pPr&gt;&lt;/w:lvl&gt;&lt;w:lvl w:ilvl="4" w:tplc="04090019" w:tentative="1"&gt;&lt;w:start w:val="1"/&gt;&lt;w:numFmt w:val="lowerLetter"/&gt;&lt;w:lvlText w:val="%5."/&gt;&lt;w:lvlJc w:val="left"/&gt;&lt;w:pPr&gt;&lt;w:ind w:left="3807" w:hanging="360"/&gt;&lt;/w:pPr&gt;&lt;/w:lvl&gt;&lt;w:lvl w:ilvl="5" w:tplc="0409001B" w:tentative="1"&gt;&lt;w:start w:val="1"/&gt;&lt;w:numFmt w:val="lowerRoman"/&gt;&lt;w:lvlText w:val="%6."/&gt;&lt;w:lvlJc w:val="right"/&gt;&lt;w:pPr&gt;&lt;w:ind w:left="4527" w:hanging="180"/&gt;&lt;/w:pPr&gt;&lt;/w:lvl&gt;&lt;w:lvl w:ilvl="6" w:tplc="0409000F" w:tentative="1"&gt;&lt;w:start w:val="1"/&gt;&lt;w:numFmt w:val="decimal"/&gt;&lt;w:lvlText w:val="%7."/&gt;&lt;w:lvlJc w:val="left"/&gt;&lt;w:pPr&gt;&lt;w:ind w:left="5247" w:hanging="360"/&gt;&lt;/w:pPr&gt;&lt;/w:lvl&gt;&lt;w:lvl w:ilvl="7" w:tplc="04090019" w:tentative="1"&gt;&lt;w:start w:val="1"/&gt;&lt;w:numFmt w:val="lowerLetter"/&gt;&lt;w:lvlText w:val="%8."/&gt;&lt;w:lvlJc w:val="left"/&gt;&lt;w:pPr&gt;&lt;w:ind w:left="5967" w:hanging="360"/&gt;&lt;/w:pPr&gt;&lt;/w:lvl&gt;&lt;w:lvl w:ilvl="8" w:tplc="0409001B" w:tentative="1"&gt;&lt;w:start w:val="1"/&gt;&lt;w:numFmt w:val="lowerRoman"/&gt;&lt;w:lvlText w:val="%9."/&gt;&lt;w:lvlJc w:val="right"/&gt;&lt;w:pPr&gt;&lt;w:ind w:left="6687" w:hanging="180"/&gt;&lt;/w:pPr&gt;&lt;/w:lvl&gt;&lt;/w:abstractNum&gt;&lt;w:abstractNum w:abstractNumId="2" w15:restartNumberingAfterBreak="0"&gt;&lt;w:nsid w:val="2BA633B3"/&gt;&lt;w:multiLevelType w:val="multilevel"/&gt;&lt;w:tmpl w:val="7BE44D44"/&gt;&lt;w:lvl w:ilvl="0"&gt;&lt;w:start w:val="1"/&gt;&lt;w:numFmt w:val="decimal"/&gt;&lt;w:lvlText w:val="%1."/&gt;&lt;w:lvlJc w:val="left"/&gt;&lt;w:pPr&gt;&lt;w:ind w:left="720" w:hanging="360"/&gt;&lt;/w:pPr&gt;&lt;w:rPr&gt;&lt;w:rFonts w:hint="default"/&gt;&lt;/w:rPr&gt;&lt;/w:lvl&gt;&lt;w:lvl w:ilvl="1"&gt;&lt;w:start w:val="5"/&gt;&lt;w:numFmt w:val="decimal"/&gt;&lt;w:isLgl/&gt;&lt;w:lvlText w:val="%1.%2"/&gt;&lt;w:lvlJc w:val="left"/&gt;&lt;w:pPr&gt;&lt;w:ind w:left="720" w:hanging="360"/&gt;&lt;/w:pPr&gt;&lt;w:rPr&gt;&lt;w:rFonts w:hint="default"/&gt;&lt;/w:rPr&gt;&lt;/w:lvl&gt;&lt;w:lvl w:ilvl="2"&gt;&lt;w:start w:val="1"/&gt;&lt;w:numFmt w:val="decimal"/&gt;&lt;w:isLgl/&gt;&lt;w:lvlText w:val="%1.%2.%3"/&gt;&lt;w:lvlJc w:val="left"/&gt;&lt;w:pPr&gt;&lt;w:ind w:left="1080" w:hanging="720"/&gt;&lt;/w:pPr&gt;&lt;w:rPr&gt;&lt;w:rFonts w:hint="default"/&gt;&lt;/w:rPr&gt;&lt;/w:lvl&gt;&lt;w:lvl w:ilvl="3"&gt;&lt;w:start w:val="1"/&gt;&lt;w:numFmt w:val="decimal"/&gt;&lt;w:isLgl/&gt;&lt;w:lvlText w:val="%1.%2.%3.%4"/&gt;&lt;w:lvlJc w:val="left"/&gt;&lt;w:pPr&gt;&lt;w:ind w:left="1080" w:hanging="720"/&gt;&lt;/w:pPr&gt;&lt;w:rPr&gt;&lt;w:rFonts w:hint="default"/&gt;&lt;/w:rPr&gt;&lt;/w:lvl&gt;&lt;w:lvl w:ilvl="4"&gt;&lt;w:start w:val="1"/&gt;&lt;w:numFmt w:val="decimal"/&gt;&lt;w:isLgl/&gt;&lt;w:lvlText w:val="%1.%2.%3.%4.%5"/&gt;&lt;w:lvlJc w:val="left"/&gt;&lt;w:pPr&gt;&lt;w:ind w:left="1440" w:hanging="1080"/&gt;&lt;/w:pPr&gt;&lt;w:rPr&gt;&lt;w:rFonts w:hint="default"/&gt;&lt;/w:rPr&gt;&lt;/w:lvl&gt;&lt;w:lvl w:ilvl="5"&gt;&lt;w:start w:val="1"/&gt;&lt;w:numFmt w:val="decimal"/&gt;&lt;w:isLgl/&gt;&lt;w:lvlText w:val="%1.%2.%3.%4.%5.%6"/&gt;&lt;w:lvlJc w:val="left"/&gt;&lt;w:pPr&gt;&lt;w:ind w:left="1440" w:hanging="1080"/&gt;&lt;/w:pPr&gt;&lt;w:rPr&gt;&lt;w:rFonts w:hint="default"/&gt;&lt;/w:rPr&gt;&lt;/w:lvl&gt;&lt;w:lvl w:ilvl="6"&gt;&lt;w:start w:val="1"/&gt;&lt;w:numFmt w:val="decimal"/&gt;&lt;w:isLgl/&gt;&lt;w:lvlText w:val="%1.%2.%3.%4.%5.%6.%7"/&gt;&lt;w:lvlJc w:val="left"/&gt;&lt;w:pPr&gt;&lt;w:ind w:left="1800" w:hanging="1440"/&gt;&lt;/w:pPr&gt;&lt;w:rPr&gt;&lt;w:rFonts w:hint="default"/&gt;&lt;/w:rPr&gt;&lt;/w:lvl&gt;&lt;w:lvl w:ilvl="7"&gt;&lt;w:start w:val="1"/&gt;&lt;w:numFmt w:val="decimal"/&gt;&lt;w:isLgl/&gt;&lt;w:lvlText w:val="%1.%2.%3.%4.%5.%6.%7.%8"/&gt;&lt;w:lvlJc w:val="left"/&gt;&lt;w:pPr&gt;&lt;w:ind w:left="1800" w:hanging="1440"/&gt;&lt;/w:pPr&gt;&lt;w:rPr&gt;&lt;w:rFonts w:hint="default"/&gt;&lt;/w:rPr&gt;&lt;/w:lvl&gt;&lt;w:lvl w:ilvl="8"&gt;&lt;w:start w:val="1"/&gt;&lt;w:numFmt w:val="decimal"/&gt;&lt;w:isLgl/&gt;&lt;w:lvlText w:val="%1.%2.%3.%4.%5.%6.%7.%8.%9"/&gt;&lt;w:lvlJc w:val="left"/&gt;&lt;w:pPr&gt;&lt;w:ind w:left="2160" w:hanging="1800"/&gt;&lt;/w:pPr&gt;&lt;w:rPr&gt;&lt;w:rFonts w:hint="default"/&gt;&lt;/w:rPr&gt;&lt;/w:lvl&gt;&lt;/w:abstractNum&gt;&lt;w:abstractNum w:abstractNumId="3" w15:restartNumberingAfterBreak="0"&gt;&lt;w:nsid w:val="3D0B1EA4"/&gt;&lt;w:multiLevelType w:val="hybridMultilevel"/&gt;&lt;w:tmpl w:val="6318ED00"/&gt;&lt;w:lvl w:ilvl="0" w:tplc="04090001"&gt;&lt;w:start w:val="1"/&gt;&lt;w:numFmt w:val="bullet"/&gt;&lt;w:lvlText w:val=""/&gt;&lt;w:lvlJc w:val="left"/&gt;&lt;w:pPr&gt;&lt;w:ind w:left="1287" w:hanging="360"/&gt;&lt;/w:pPr&gt;&lt;w:rPr&gt;&lt;w:rFonts w:ascii="Symbol" w:hAnsi="Symbol" w:hint="default"/&gt;&lt;/w:rPr&gt;&lt;/w:lvl&gt;&lt;w:lvl w:ilvl="1" w:tplc="04090003" w:tentative="1"&gt;&lt;w:start w:val="1"/&gt;&lt;w:numFmt w:val="bullet"/&gt;&lt;w:lvlText w:val="o"/&gt;&lt;w:lvlJc w:val="left"/&gt;&lt;w:pPr&gt;&lt;w:ind w:left="2007" w:hanging="360"/&gt;&lt;/w:pPr&gt;&lt;w:rPr&gt;&lt;w:rFonts w:ascii="Courier New" w:hAnsi="Courier New" w:cs="Courier New" w:hint="default"/&gt;&lt;/w:rPr&gt;&lt;/w:lvl&gt;&lt;w:lvl w:ilvl="2" w:tplc="04090005" w:tentative="1"&gt;&lt;w:start w:val="1"/&gt;&lt;w:numFmt w:val="bullet"/&gt;&lt;w:lvlText w:val=""/&gt;&lt;w:lvlJc w:val="left"/&gt;&lt;w:pPr&gt;&lt;w:ind w:left="2727" w:hanging="360"/&gt;&lt;/w:pPr&gt;&lt;w:rPr&gt;&lt;w:rFonts w:ascii="Wingdings" w:hAnsi="Wingdings" w:hint="default"/&gt;&lt;/w:rPr&gt;&lt;/w:lvl&gt;&lt;w:lvl w:ilvl="3" w:tplc="04090001" w:tentative="1"&gt;&lt;w:start w:val="1"/&gt;&lt;w:numFmt w:val="bullet"/&gt;&lt;w:lvlText w:val=""/&gt;&lt;w:lvlJc w:val="left"/&gt;&lt;w:pPr&gt;&lt;w:ind w:left="3447" w:hanging="360"/&gt;&lt;/w:pPr&gt;&lt;w:rPr&gt;&lt;w:rFonts w:ascii="Symbol" w:hAnsi="Symbol" w:hint="default"/&gt;&lt;/w:rPr&gt;&lt;/w:lvl&gt;&lt;w:lvl w:ilvl="4" w:tplc="04090003" w:tentative="1"&gt;&lt;w:start w:val="1"/&gt;&lt;w:numFmt w:val="bullet"/&gt;&lt;w:lvlText w:val="o"/&gt;&lt;w:lvlJc w:val="left"/&gt;&lt;w:pPr&gt;&lt;w:ind w:left="4167" w:hanging="360"/&gt;&lt;/w:pPr&gt;&lt;w:rPr&gt;&lt;w:rFonts w:ascii="Courier New" w:hAnsi="Courier New" w:cs="Courier New" w:hint="default"/&gt;&lt;/w:rPr&gt;&lt;/w:lvl&gt;&lt;w:lvl w:ilvl="5" w:tplc="04090005" w:tentative="1"&gt;&lt;w:start w:val="1"/&gt;&lt;w:numFmt w:val="bullet"/&gt;&lt;w:lvlText w:val=""/&gt;&lt;w:lvlJc w:val="left"/&gt;&lt;w:pPr&gt;&lt;w:ind w:left="4887" w:hanging="360"/&gt;&lt;/w:pPr&gt;&lt;w:rPr&gt;&lt;w:rFonts w:ascii="Wingdings" w:hAnsi="Wingdings" w:hint="default"/&gt;&lt;/w:rPr&gt;&lt;/w:lvl&gt;&lt;w:lvl w:ilvl="6" w:tplc="04090001" w:tentative="1"&gt;&lt;w:start w:val="1"/&gt;&lt;w:numFmt w:val="bullet"/&gt;&lt;w:lvlText w:val=""/&gt;&lt;w:lvlJc w:val="left"/&gt;&lt;w:pPr&gt;&lt;w:ind w:left="5607" w:hanging="360"/&gt;&lt;/w:pPr&gt;&lt;w:rPr&gt;&lt;w:rFonts w:ascii="Symbol" w:hAnsi="Symbol" w:hint="default"/&gt;&lt;/w:rPr&gt;&lt;/w:lvl&gt;&lt;w:lvl w:ilvl="7" w:tplc="04090003" w:tentative="1"&gt;&lt;w:start w:val="1"/&gt;&lt;w:numFmt w:val="bullet"/&gt;&lt;w:lvlText w:val="o"/&gt;&lt;w:lvlJc w:val="left"/&gt;&lt;w:pPr&gt;&lt;w:ind w:left="6327" w:hanging="360"/&gt;&lt;/w:pPr&gt;&lt;w:rPr&gt;&lt;w:rFonts w:ascii="Courier New" w:hAnsi="Courier New" w:cs="Courier New" w:hint="default"/&gt;&lt;/w:rPr&gt;&lt;/w:lvl&gt;&lt;w:lvl w:ilvl="8" w:tplc="04090005" w:tentative="1"&gt;&lt;w:start w:val="1"/&gt;&lt;w:numFmt w:val="bullet"/&gt;&lt;w:lvlText w:val=""/&gt;&lt;w:lvlJc w:val="left"/&gt;&lt;w:pPr&gt;&lt;w:ind w:left="7047" w:hanging="360"/&gt;&lt;/w:pPr&gt;&lt;w:rPr&gt;&lt;w:rFonts w:ascii="Wingdings" w:hAnsi="Wingdings" w:hint="default"/&gt;&lt;/w:rPr&gt;&lt;/w:lvl&gt;&lt;/w:abstractNum&gt;&lt;w:abstractNum w:abstractNumId="4" w15:restartNumberingAfterBreak="0"&gt;&lt;w:nsid w:val="7045533E"/&gt;&lt;w:multiLevelType w:val="hybridMultilevel"/&gt;&lt;w:tmpl w:val="6C40396C"/&gt;&lt;w:lvl w:ilvl="0" w:tplc="0409000F"&gt;&lt;w:start w:val="1"/&gt;&lt;w:numFmt w:val="decimal"/&gt;&lt;w:lvlText w:val="%1."/&gt;&lt;w:lvlJc w:val="left"/&gt;&lt;w:pPr&gt;&lt;w:ind w:left="1287" w:hanging="360"/&gt;&lt;/w:pPr&gt;&lt;/w:lvl&gt;&lt;w:lvl w:ilvl="1" w:tplc="04090019" w:tentative="1"&gt;&lt;w:start w:val="1"/&gt;&lt;w:numFmt w:val="lowerLetter"/&gt;&lt;w:lvlText w:val="%2."/&gt;&lt;w:lvlJc w:val="left"/&gt;&lt;w:pPr&gt;&lt;w:ind w:left="2007" w:hanging="360"/&gt;&lt;/w:pPr&gt;&lt;/w:lvl&gt;&lt;w:lvl w:ilvl="2" w:tplc="0409001B" w:tentative="1"&gt;&lt;w:start w:val="1"/&gt;&lt;w:numFmt w:val="lowerRoman"/&gt;&lt;w:lvlText w:val="%3."/&gt;&lt;w:lvlJc w:val="right"/&gt;&lt;w:pPr&gt;&lt;w:ind w:left="2727" w:hanging="180"/&gt;&lt;/w:pPr&gt;&lt;/w:lvl&gt;&lt;w:lvl w:ilvl="3" w:tplc="0409000F" w:tentative="1"&gt;&lt;w:start w:val="1"/&gt;&lt;w:numFmt w:val="decimal"/&gt;&lt;w:lvlText w:val="%4."/&gt;&lt;w:lvlJc w:val="left"/&gt;&lt;w:pPr&gt;&lt;w:ind w:left="3447" w:hanging="360"/&gt;&lt;/w:pPr&gt;&lt;/w:lvl&gt;&lt;w:lvl w:ilvl="4" w:tplc="04090019" w:tentative="1"&gt;&lt;w:start w:val="1"/&gt;&lt;w:numFmt w:val="lowerLetter"/&gt;&lt;w:lvlText w:val="%5."/&gt;&lt;w:lvlJc w:val="left"/&gt;&lt;w:pPr&gt;&lt;w:ind w:left="4167" w:hanging="360"/&gt;&lt;/w:pPr&gt;&lt;/w:lvl&gt;&lt;w:lvl w:ilvl="5" w:tplc="0409001B" w:tentative="1"&gt;&lt;w:start w:val="1"/&gt;&lt;w:numFmt w:val="lowerRoman"/&gt;&lt;w:lvlText w:val="%6."/&gt;&lt;w:lvlJc w:val="right"/&gt;&lt;w:pPr&gt;&lt;w:ind w:left="4887" w:hanging="180"/&gt;&lt;/w:pPr&gt;&lt;/w:lvl&gt;&lt;w:lvl w:ilvl="6" w:tplc="0409000F" w:tentative="1"&gt;&lt;w:start w:val="1"/&gt;&lt;w:numFmt w:val="decimal"/&gt;&lt;w:lvlText w:val="%7."/&gt;&lt;w:lvlJc w:val="left"/&gt;&lt;w:pPr&gt;&lt;w:ind w:left="5607" w:hanging="360"/&gt;&lt;/w:pPr&gt;&lt;/w:lvl&gt;&lt;w:lvl w:ilvl="7" w:tplc="04090019" w:tentative="1"&gt;&lt;w:start w:val="1"/&gt;&lt;w:numFmt w:val="lowerLetter"/&gt;&lt;w:lvlText w:val="%8."/&gt;&lt;w:lvlJc w:val="left"/&gt;&lt;w:pPr&gt;&lt;w:ind w:left="6327" w:hanging="360"/&gt;&lt;/w:pPr&gt;&lt;/w:lvl&gt;&lt;w:lvl w:ilvl="8" w:tplc="0409001B" w:tentative="1"&gt;&lt;w:start w:val="1"/&gt;&lt;w:numFmt w:val="lowerRoman"/&gt;&lt;w:lvlText w:val="%9."/&gt;&lt;w:lvlJc w:val="right"/&gt;&lt;w:pPr&gt;&lt;w:ind w:left="7047" w:hanging="180"/&gt;&lt;/w:pPr&gt;&lt;/w:lvl&gt;&lt;/w:abstractNum&gt;&lt;w:num w:numId="1"&gt;&lt;w:abstractNumId w:val="0"/&gt;&lt;/w:num&gt;&lt;w:num w:numId="2"&gt;&lt;w:abstractNumId w:val="2"/&gt;&lt;/w:num&gt;&lt;w:num w:numId="3"&gt;&lt;w:abstractNumId w:val="3"/&gt;&lt;/w:num&gt;&lt;w:num w:numId="4"&gt;&lt;w:abstractNumId w:val="4"/&gt;&lt;/w:num&gt;&lt;w:num w:numId="5"&gt;&lt;w:abstractNumId w:val="1"/&gt;&lt;/w:num&gt;&lt;/w:numbering&gt;&lt;/pkg:xmlData&gt;&lt;/pkg:part&gt;&lt;/pkg:package&gt;
</TAbstract>
      <TIcindekilerL></TIcindekilerL>
      <TSekillerL></TSekillerL>
      <TTablolarL></TTablolarL>
      <TSimgelerKisaltmalarL></TSimgelerKisaltmalarL>
      <JOnay>unanimously</JOnay>
      <JBAdiSoyadi>Title Name SURNAME</JBAdiSoyadi>
      <JBKurum>... University, Faculty of .......</JBKurum>
      <JBOnay>Approved</JBOnay>
      <JU1AdiSoyadi>Title Name SURNAME</JU1AdiSoyadi>
      <JU1Kurum>... University, Faculty of .......</JU1Kurum>
      <JU1Onay>Approved</JU1Onay>
      <JU2AdiSoyadi>Title Name SURNAME</JU2AdiSoyadi>
      <JU2Kurum>... University, Faculty of ....... </JU2Kurum>
      <JU2Onay>Approved</JU2Onay>
      <JU3AdiSoyadi>Title Name SURNAME</JU3AdiSoyadi>
      <JU3Kurum>... University, Faculty of ....... </JU3Kurum>
      <JU3Onay>Approved</JU3Onay>
      <JU4AdiSoyadi>Title Name SURNAME</JU4AdiSoyadi>
      <JU4Kurum>... University, Faculty of ....... </JU4Kurum>
      <JU4Onay>Approved</JU4Onay>
      <EnstMuduru>Prof. Dr. Burhan ERGEN</EnstMuduru>
</TEZ_VERILERI>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8B39770-80AE-4CC8-AE7F-0E4C7BF0ED86}">
  <ds:schemaRefs>
    <ds:schemaRef ds:uri="Fırat Üniversitesi-FBE"/>
  </ds:schemaRefs>
</ds:datastoreItem>
</file>

<file path=customXml/itemProps2.xml><?xml version="1.0" encoding="utf-8"?>
<ds:datastoreItem xmlns:ds="http://schemas.openxmlformats.org/officeDocument/2006/customXml" ds:itemID="{D8F77836-80DD-4942-82CE-60178B7E6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FU_FBE_Thesis_Template_v1.2 (1).dotx</Template>
  <TotalTime>1</TotalTime>
  <Pages>31</Pages>
  <Words>5901</Words>
  <Characters>33640</Characters>
  <Application>Microsoft Office Word</Application>
  <DocSecurity>0</DocSecurity>
  <Lines>280</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Fırat</cp:lastModifiedBy>
  <cp:revision>2</cp:revision>
  <cp:lastPrinted>2020-09-16T14:48:00Z</cp:lastPrinted>
  <dcterms:created xsi:type="dcterms:W3CDTF">2024-05-03T08:20:00Z</dcterms:created>
  <dcterms:modified xsi:type="dcterms:W3CDTF">2024-05-03T08:20:00Z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5c9a6ca3-ef9c-380c-9dca-3e15ed04de1b</vt:lpwstr>
  </property>
  <property fmtid="{D5CDD505-2E9C-101B-9397-08002B2CF9AE}" pid="4" name="Mendeley Citation Style_1">
    <vt:lpwstr>http://www.zotero.org/styles/current-applied-physics</vt:lpwstr>
  </property>
  <property fmtid="{D5CDD505-2E9C-101B-9397-08002B2CF9AE}" pid="5" name="Mendeley Recent Style Id 0_1">
    <vt:lpwstr>http://www.zotero.org/styles/acta-mechanica</vt:lpwstr>
  </property>
  <property fmtid="{D5CDD505-2E9C-101B-9397-08002B2CF9AE}" pid="6" name="Mendeley Recent Style Name 0_1">
    <vt:lpwstr>Acta Mechanica</vt:lpwstr>
  </property>
  <property fmtid="{D5CDD505-2E9C-101B-9397-08002B2CF9AE}" pid="7" name="Mendeley Recent Style Id 1_1">
    <vt:lpwstr>http://www.zotero.org/styles/advanced-functional-materials</vt:lpwstr>
  </property>
  <property fmtid="{D5CDD505-2E9C-101B-9397-08002B2CF9AE}" pid="8" name="Mendeley Recent Style Name 1_1">
    <vt:lpwstr>Advanced Functional Materials</vt:lpwstr>
  </property>
  <property fmtid="{D5CDD505-2E9C-101B-9397-08002B2CF9AE}" pid="9" name="Mendeley Recent Style Id 2_1">
    <vt:lpwstr>http://www.zotero.org/styles/american-journal-of-science</vt:lpwstr>
  </property>
  <property fmtid="{D5CDD505-2E9C-101B-9397-08002B2CF9AE}" pid="10" name="Mendeley Recent Style Name 2_1">
    <vt:lpwstr>American Journal of Science</vt:lpwstr>
  </property>
  <property fmtid="{D5CDD505-2E9C-101B-9397-08002B2CF9AE}" pid="11" name="Mendeley Recent Style Id 3_1">
    <vt:lpwstr>http://www.zotero.org/styles/american-medical-association</vt:lpwstr>
  </property>
  <property fmtid="{D5CDD505-2E9C-101B-9397-08002B2CF9AE}" pid="12" name="Mendeley Recent Style Name 3_1">
    <vt:lpwstr>American Medical Association</vt:lpwstr>
  </property>
  <property fmtid="{D5CDD505-2E9C-101B-9397-08002B2CF9AE}" pid="13" name="Mendeley Recent Style Id 4_1">
    <vt:lpwstr>http://www.zotero.org/styles/american-political-science-association</vt:lpwstr>
  </property>
  <property fmtid="{D5CDD505-2E9C-101B-9397-08002B2CF9AE}" pid="14" name="Mendeley Recent Style Name 4_1">
    <vt:lpwstr>American Political Science Association</vt:lpwstr>
  </property>
  <property fmtid="{D5CDD505-2E9C-101B-9397-08002B2CF9AE}" pid="15" name="Mendeley Recent Style Id 5_1">
    <vt:lpwstr>http://www.zotero.org/styles/apa</vt:lpwstr>
  </property>
  <property fmtid="{D5CDD505-2E9C-101B-9397-08002B2CF9AE}" pid="16" name="Mendeley Recent Style Name 5_1">
    <vt:lpwstr>American Psychological Association 6th edition</vt:lpwstr>
  </property>
  <property fmtid="{D5CDD505-2E9C-101B-9397-08002B2CF9AE}" pid="17" name="Mendeley Recent Style Id 6_1">
    <vt:lpwstr>http://www.zotero.org/styles/american-sociological-association</vt:lpwstr>
  </property>
  <property fmtid="{D5CDD505-2E9C-101B-9397-08002B2CF9AE}" pid="18" name="Mendeley Recent Style Name 6_1">
    <vt:lpwstr>American Sociological Association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http://www.zotero.org/styles/current-applied-physics</vt:lpwstr>
  </property>
  <property fmtid="{D5CDD505-2E9C-101B-9397-08002B2CF9AE}" pid="22" name="Mendeley Recent Style Name 8_1">
    <vt:lpwstr>Current Applied Physics</vt:lpwstr>
  </property>
  <property fmtid="{D5CDD505-2E9C-101B-9397-08002B2CF9AE}" pid="23" name="Mendeley Recent Style Id 9_1">
    <vt:lpwstr>http://www.zotero.org/styles/ieee-intelligent-systems</vt:lpwstr>
  </property>
  <property fmtid="{D5CDD505-2E9C-101B-9397-08002B2CF9AE}" pid="24" name="Mendeley Recent Style Name 9_1">
    <vt:lpwstr>IEEE Intelligent Systems</vt:lpwstr>
  </property>
</Properties>
</file>